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14:paraId="4685B865" w14:textId="77777777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4381CD74" w14:textId="73D615A8" w:rsidR="00692703" w:rsidRPr="009A6E37" w:rsidRDefault="009A6E37" w:rsidP="00913946">
            <w:pPr>
              <w:pStyle w:val="Title"/>
              <w:rPr>
                <w:color w:val="auto"/>
              </w:rPr>
            </w:pPr>
            <w:r w:rsidRPr="009A6E37">
              <w:rPr>
                <w:color w:val="auto"/>
              </w:rPr>
              <w:t>Keyana</w:t>
            </w:r>
            <w:r w:rsidR="00692703" w:rsidRPr="009A6E37">
              <w:rPr>
                <w:color w:val="auto"/>
              </w:rPr>
              <w:t xml:space="preserve"> </w:t>
            </w:r>
            <w:r w:rsidRPr="009A6E37">
              <w:rPr>
                <w:rStyle w:val="IntenseEmphasis"/>
                <w:b w:val="0"/>
                <w:bCs/>
                <w:color w:val="auto"/>
              </w:rPr>
              <w:t>Smith</w:t>
            </w:r>
          </w:p>
          <w:p w14:paraId="65B3C310" w14:textId="7AD6FF6B" w:rsidR="00692703" w:rsidRPr="00CF1A49" w:rsidRDefault="00E033BC" w:rsidP="00913946">
            <w:pPr>
              <w:pStyle w:val="ContactInfo"/>
              <w:contextualSpacing w:val="0"/>
            </w:pPr>
            <w:r>
              <w:t>1000 East Main St Apt 42 E Spartanburg</w:t>
            </w:r>
            <w:r w:rsidR="009A6E37">
              <w:t>, SC 293</w:t>
            </w:r>
            <w:r>
              <w:t>07</w:t>
            </w:r>
            <w:r w:rsidR="009A6E37">
              <w:t xml:space="preserve"> (864) 905-4204</w:t>
            </w:r>
          </w:p>
          <w:p w14:paraId="3C4F3A8B" w14:textId="059E4FBD" w:rsidR="00692703" w:rsidRPr="00CF1A49" w:rsidRDefault="009A6E37" w:rsidP="00913946">
            <w:pPr>
              <w:pStyle w:val="ContactInfoEmphasis"/>
              <w:contextualSpacing w:val="0"/>
            </w:pPr>
            <w:r w:rsidRPr="009A6E37">
              <w:rPr>
                <w:color w:val="auto"/>
              </w:rPr>
              <w:t>smithkc41@gmail.com</w:t>
            </w:r>
          </w:p>
        </w:tc>
      </w:tr>
      <w:tr w:rsidR="009571D8" w:rsidRPr="00CF1A49" w14:paraId="78DA35FC" w14:textId="77777777" w:rsidTr="00692703">
        <w:tc>
          <w:tcPr>
            <w:tcW w:w="9360" w:type="dxa"/>
            <w:tcMar>
              <w:top w:w="432" w:type="dxa"/>
            </w:tcMar>
          </w:tcPr>
          <w:p w14:paraId="12FFC2A0" w14:textId="6BBEA28E" w:rsidR="001755A8" w:rsidRPr="00CF1A49" w:rsidRDefault="001755A8" w:rsidP="00913946">
            <w:pPr>
              <w:contextualSpacing w:val="0"/>
            </w:pPr>
          </w:p>
        </w:tc>
      </w:tr>
    </w:tbl>
    <w:p w14:paraId="6655F7C9" w14:textId="77777777" w:rsidR="004E01EB" w:rsidRPr="00CF1A49" w:rsidRDefault="00000000" w:rsidP="004E01EB">
      <w:pPr>
        <w:pStyle w:val="Heading1"/>
      </w:pPr>
      <w:sdt>
        <w:sdtPr>
          <w:alias w:val="Experience:"/>
          <w:tag w:val="Experience:"/>
          <w:id w:val="-1983300934"/>
          <w:placeholder>
            <w:docPart w:val="F68C446AEFA8447BAC4C1F7F111556E7"/>
          </w:placeholder>
          <w:temporary/>
          <w:showingPlcHdr/>
          <w15:appearance w15:val="hidden"/>
        </w:sdtPr>
        <w:sdtContent>
          <w:r w:rsidR="004E01EB" w:rsidRPr="00CF1A49">
            <w:t>Experience</w:t>
          </w:r>
        </w:sdtContent>
      </w:sdt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1D0BF1" w:rsidRPr="00CF1A49" w14:paraId="4C5E8517" w14:textId="77777777" w:rsidTr="009A6E37">
        <w:tc>
          <w:tcPr>
            <w:tcW w:w="9290" w:type="dxa"/>
          </w:tcPr>
          <w:p w14:paraId="0B0FC1F3" w14:textId="0FD12E35" w:rsidR="001D0BF1" w:rsidRPr="00CF1A49" w:rsidRDefault="001D0BF1" w:rsidP="001D0BF1">
            <w:pPr>
              <w:pStyle w:val="Heading3"/>
              <w:contextualSpacing w:val="0"/>
            </w:pPr>
          </w:p>
          <w:p w14:paraId="72C5D486" w14:textId="5ACA97C2" w:rsidR="009A6E37" w:rsidRDefault="00652DF0" w:rsidP="00966288">
            <w:pPr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>Teacher Assistant</w:t>
            </w:r>
          </w:p>
          <w:p w14:paraId="5026114B" w14:textId="0ED8713E" w:rsidR="00652DF0" w:rsidRDefault="00652DF0" w:rsidP="00966288">
            <w:pPr>
              <w:rPr>
                <w:color w:val="auto"/>
              </w:rPr>
            </w:pPr>
            <w:r>
              <w:rPr>
                <w:color w:val="auto"/>
              </w:rPr>
              <w:t xml:space="preserve">Pine Street Elementary </w:t>
            </w:r>
          </w:p>
          <w:p w14:paraId="1E210071" w14:textId="77777777" w:rsidR="00E033BC" w:rsidRPr="00E033BC" w:rsidRDefault="00652DF0" w:rsidP="00E033BC">
            <w:pPr>
              <w:rPr>
                <w:b/>
                <w:color w:val="auto"/>
              </w:rPr>
            </w:pPr>
            <w:r>
              <w:rPr>
                <w:color w:val="auto"/>
              </w:rPr>
              <w:t>August 2021-October 20</w:t>
            </w:r>
            <w:r w:rsidR="00E033BC">
              <w:rPr>
                <w:color w:val="auto"/>
              </w:rPr>
              <w:t>2</w:t>
            </w:r>
            <w:r>
              <w:rPr>
                <w:color w:val="auto"/>
              </w:rPr>
              <w:t>2</w:t>
            </w:r>
          </w:p>
          <w:p w14:paraId="0BF40CA0" w14:textId="77777777" w:rsidR="00E033BC" w:rsidRDefault="00E033BC" w:rsidP="00E033BC">
            <w:pPr>
              <w:rPr>
                <w:b/>
                <w:bCs/>
                <w:color w:val="auto"/>
              </w:rPr>
            </w:pPr>
          </w:p>
          <w:p w14:paraId="731AA080" w14:textId="5D406F20" w:rsidR="00E033BC" w:rsidRPr="00E033BC" w:rsidRDefault="00E033BC" w:rsidP="00E033BC">
            <w:pPr>
              <w:rPr>
                <w:b/>
                <w:bCs/>
                <w:color w:val="auto"/>
              </w:rPr>
            </w:pPr>
            <w:r w:rsidRPr="00E033BC">
              <w:rPr>
                <w:b/>
                <w:bCs/>
                <w:color w:val="auto"/>
              </w:rPr>
              <w:t>Customer Service Representative</w:t>
            </w:r>
          </w:p>
          <w:p w14:paraId="5F8C4A34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TTEC</w:t>
            </w:r>
          </w:p>
          <w:p w14:paraId="2407A8E6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October 2020 to August 2021</w:t>
            </w:r>
          </w:p>
          <w:p w14:paraId="54E74AA2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Bank of America</w:t>
            </w:r>
          </w:p>
          <w:p w14:paraId="482702D7" w14:textId="01535479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Provide account holders with customer service support.</w:t>
            </w:r>
          </w:p>
          <w:p w14:paraId="1BA4D1B7" w14:textId="77777777" w:rsidR="00E033BC" w:rsidRPr="00E033BC" w:rsidRDefault="00E033BC" w:rsidP="00E033BC">
            <w:pPr>
              <w:rPr>
                <w:color w:val="auto"/>
              </w:rPr>
            </w:pPr>
          </w:p>
          <w:p w14:paraId="1D0E2AA1" w14:textId="77777777" w:rsidR="00E033BC" w:rsidRPr="00E033BC" w:rsidRDefault="00E033BC" w:rsidP="00E033BC">
            <w:pPr>
              <w:rPr>
                <w:color w:val="auto"/>
              </w:rPr>
            </w:pPr>
          </w:p>
          <w:p w14:paraId="43863176" w14:textId="4F27F107" w:rsidR="00E033BC" w:rsidRPr="00E033BC" w:rsidRDefault="00E033BC" w:rsidP="00E033BC">
            <w:pPr>
              <w:rPr>
                <w:b/>
                <w:bCs/>
                <w:color w:val="auto"/>
              </w:rPr>
            </w:pPr>
            <w:r w:rsidRPr="00E033BC">
              <w:rPr>
                <w:b/>
                <w:bCs/>
                <w:color w:val="auto"/>
              </w:rPr>
              <w:t xml:space="preserve">Laundry </w:t>
            </w:r>
            <w:proofErr w:type="gramStart"/>
            <w:r w:rsidRPr="00E033BC">
              <w:rPr>
                <w:b/>
                <w:bCs/>
                <w:color w:val="auto"/>
              </w:rPr>
              <w:t>Le</w:t>
            </w:r>
            <w:r>
              <w:rPr>
                <w:b/>
                <w:bCs/>
                <w:color w:val="auto"/>
              </w:rPr>
              <w:t>a</w:t>
            </w:r>
            <w:r w:rsidRPr="00E033BC">
              <w:rPr>
                <w:b/>
                <w:bCs/>
                <w:color w:val="auto"/>
              </w:rPr>
              <w:t>d</w:t>
            </w:r>
            <w:proofErr w:type="gramEnd"/>
          </w:p>
          <w:p w14:paraId="0E2466F1" w14:textId="77777777" w:rsidR="00E033BC" w:rsidRPr="00E033BC" w:rsidRDefault="00E033BC" w:rsidP="00E033BC">
            <w:pPr>
              <w:rPr>
                <w:color w:val="auto"/>
              </w:rPr>
            </w:pPr>
            <w:proofErr w:type="spellStart"/>
            <w:r w:rsidRPr="00E033BC">
              <w:rPr>
                <w:color w:val="auto"/>
              </w:rPr>
              <w:t>Contec</w:t>
            </w:r>
            <w:proofErr w:type="spellEnd"/>
            <w:r w:rsidRPr="00E033BC">
              <w:rPr>
                <w:color w:val="auto"/>
              </w:rPr>
              <w:t xml:space="preserve"> - Spartanburg, SC</w:t>
            </w:r>
          </w:p>
          <w:p w14:paraId="258DF4AF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November 2019 to July 2020</w:t>
            </w:r>
          </w:p>
          <w:p w14:paraId="51F09BD7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In charge of running the room.</w:t>
            </w:r>
          </w:p>
          <w:p w14:paraId="16975EC6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Record hourly production and solve daily problems.</w:t>
            </w:r>
          </w:p>
          <w:p w14:paraId="481B9956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Go to the meeting at the beginning of the shift.</w:t>
            </w:r>
          </w:p>
          <w:p w14:paraId="65D6560D" w14:textId="77777777" w:rsidR="00E033BC" w:rsidRPr="00E033BC" w:rsidRDefault="00E033BC" w:rsidP="00E033BC">
            <w:pPr>
              <w:rPr>
                <w:color w:val="auto"/>
              </w:rPr>
            </w:pPr>
          </w:p>
          <w:p w14:paraId="6AB01A72" w14:textId="77777777" w:rsidR="00E033BC" w:rsidRPr="00E033BC" w:rsidRDefault="00E033BC" w:rsidP="00E033BC">
            <w:pPr>
              <w:rPr>
                <w:color w:val="auto"/>
              </w:rPr>
            </w:pPr>
          </w:p>
          <w:p w14:paraId="00F36C92" w14:textId="77777777" w:rsidR="00E033BC" w:rsidRPr="00E033BC" w:rsidRDefault="00E033BC" w:rsidP="00E033BC">
            <w:pPr>
              <w:rPr>
                <w:b/>
                <w:bCs/>
                <w:color w:val="auto"/>
              </w:rPr>
            </w:pPr>
            <w:r w:rsidRPr="00E033BC">
              <w:rPr>
                <w:b/>
                <w:bCs/>
                <w:color w:val="auto"/>
              </w:rPr>
              <w:t>Table Lead in Laundry Operator</w:t>
            </w:r>
          </w:p>
          <w:p w14:paraId="1598D8C3" w14:textId="77777777" w:rsidR="00E033BC" w:rsidRPr="00E033BC" w:rsidRDefault="00E033BC" w:rsidP="00E033BC">
            <w:pPr>
              <w:rPr>
                <w:color w:val="auto"/>
              </w:rPr>
            </w:pPr>
            <w:proofErr w:type="spellStart"/>
            <w:r w:rsidRPr="00E033BC">
              <w:rPr>
                <w:color w:val="auto"/>
              </w:rPr>
              <w:t>Contec</w:t>
            </w:r>
            <w:proofErr w:type="spellEnd"/>
            <w:r w:rsidRPr="00E033BC">
              <w:rPr>
                <w:color w:val="auto"/>
              </w:rPr>
              <w:t xml:space="preserve"> - Spartanburg, SC</w:t>
            </w:r>
          </w:p>
          <w:p w14:paraId="23C05B67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December 2018 to November 2019</w:t>
            </w:r>
          </w:p>
          <w:p w14:paraId="257F43FE" w14:textId="124CBA19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Make sure the table meets production.</w:t>
            </w:r>
          </w:p>
          <w:p w14:paraId="1E6020A2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Go to the meeting at the beginning and the end of shift.</w:t>
            </w:r>
            <w:r w:rsidRPr="00E033BC">
              <w:rPr>
                <w:color w:val="auto"/>
              </w:rPr>
              <w:cr/>
            </w:r>
          </w:p>
          <w:p w14:paraId="68D0AF45" w14:textId="77777777" w:rsidR="00E033BC" w:rsidRPr="00E033BC" w:rsidRDefault="00E033BC" w:rsidP="00E033BC">
            <w:pPr>
              <w:rPr>
                <w:b/>
                <w:bCs/>
                <w:color w:val="auto"/>
              </w:rPr>
            </w:pPr>
            <w:r w:rsidRPr="00E033BC">
              <w:rPr>
                <w:b/>
                <w:bCs/>
                <w:color w:val="auto"/>
              </w:rPr>
              <w:t>Laundry Operator</w:t>
            </w:r>
          </w:p>
          <w:p w14:paraId="28E0C60B" w14:textId="77777777" w:rsidR="00E033BC" w:rsidRPr="00E033BC" w:rsidRDefault="00E033BC" w:rsidP="00E033BC">
            <w:pPr>
              <w:rPr>
                <w:color w:val="auto"/>
              </w:rPr>
            </w:pPr>
            <w:proofErr w:type="spellStart"/>
            <w:r w:rsidRPr="00E033BC">
              <w:rPr>
                <w:color w:val="auto"/>
              </w:rPr>
              <w:t>Contec</w:t>
            </w:r>
            <w:proofErr w:type="spellEnd"/>
            <w:r w:rsidRPr="00E033BC">
              <w:rPr>
                <w:color w:val="auto"/>
              </w:rPr>
              <w:t xml:space="preserve"> - Spartanburg, SC</w:t>
            </w:r>
          </w:p>
          <w:p w14:paraId="521A593B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July 2018 to December 2018</w:t>
            </w:r>
          </w:p>
          <w:p w14:paraId="57DDFFFA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Water spider</w:t>
            </w:r>
          </w:p>
          <w:p w14:paraId="7AB207F6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Stack</w:t>
            </w:r>
          </w:p>
          <w:p w14:paraId="1AE86906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Bulk</w:t>
            </w:r>
          </w:p>
          <w:p w14:paraId="6111BA02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Sealer</w:t>
            </w:r>
          </w:p>
          <w:p w14:paraId="75196092" w14:textId="77777777" w:rsidR="00E033BC" w:rsidRDefault="00E033BC" w:rsidP="00E033BC">
            <w:pPr>
              <w:rPr>
                <w:b/>
                <w:bCs/>
                <w:color w:val="auto"/>
              </w:rPr>
            </w:pPr>
          </w:p>
          <w:p w14:paraId="71F9CD93" w14:textId="77777777" w:rsidR="00E033BC" w:rsidRDefault="00E033BC" w:rsidP="00E033BC">
            <w:pPr>
              <w:rPr>
                <w:b/>
                <w:bCs/>
                <w:color w:val="auto"/>
              </w:rPr>
            </w:pPr>
          </w:p>
          <w:p w14:paraId="03F2C833" w14:textId="77777777" w:rsidR="00E033BC" w:rsidRDefault="00E033BC" w:rsidP="00E033BC">
            <w:pPr>
              <w:rPr>
                <w:b/>
                <w:bCs/>
                <w:color w:val="auto"/>
              </w:rPr>
            </w:pPr>
          </w:p>
          <w:p w14:paraId="03D6AE6A" w14:textId="77777777" w:rsidR="00E033BC" w:rsidRDefault="00E033BC" w:rsidP="00E033BC">
            <w:pPr>
              <w:rPr>
                <w:b/>
                <w:bCs/>
                <w:color w:val="auto"/>
              </w:rPr>
            </w:pPr>
          </w:p>
          <w:p w14:paraId="0441D08C" w14:textId="77777777" w:rsidR="00E033BC" w:rsidRDefault="00E033BC" w:rsidP="00E033BC">
            <w:pPr>
              <w:rPr>
                <w:b/>
                <w:bCs/>
                <w:color w:val="auto"/>
              </w:rPr>
            </w:pPr>
          </w:p>
          <w:p w14:paraId="78CFA18E" w14:textId="5DEDBB93" w:rsidR="00E033BC" w:rsidRPr="00E033BC" w:rsidRDefault="00E033BC" w:rsidP="00E033BC">
            <w:pPr>
              <w:rPr>
                <w:b/>
                <w:bCs/>
                <w:color w:val="auto"/>
              </w:rPr>
            </w:pPr>
            <w:r w:rsidRPr="00E033BC">
              <w:rPr>
                <w:b/>
                <w:bCs/>
                <w:color w:val="auto"/>
              </w:rPr>
              <w:lastRenderedPageBreak/>
              <w:t>Cashier</w:t>
            </w:r>
          </w:p>
          <w:p w14:paraId="5075C850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Burlington Coat Factory - Spartanburg, SC</w:t>
            </w:r>
          </w:p>
          <w:p w14:paraId="519272C3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February 2017 to August 2018</w:t>
            </w:r>
          </w:p>
          <w:p w14:paraId="7A498A8A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Cashier</w:t>
            </w:r>
          </w:p>
          <w:p w14:paraId="7254B8F4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Customer Service Supervisor</w:t>
            </w:r>
          </w:p>
          <w:p w14:paraId="37486D57" w14:textId="77777777" w:rsidR="00E033BC" w:rsidRPr="00E033BC" w:rsidRDefault="00E033BC" w:rsidP="00E033BC">
            <w:pPr>
              <w:rPr>
                <w:color w:val="auto"/>
              </w:rPr>
            </w:pPr>
          </w:p>
          <w:p w14:paraId="70977074" w14:textId="77777777" w:rsidR="00E033BC" w:rsidRPr="00E033BC" w:rsidRDefault="00E033BC" w:rsidP="00E033BC">
            <w:pPr>
              <w:rPr>
                <w:b/>
                <w:bCs/>
                <w:color w:val="auto"/>
              </w:rPr>
            </w:pPr>
            <w:r w:rsidRPr="00E033BC">
              <w:rPr>
                <w:b/>
                <w:bCs/>
                <w:color w:val="auto"/>
              </w:rPr>
              <w:t>Restaurant Team Leader</w:t>
            </w:r>
          </w:p>
          <w:p w14:paraId="7CC207C6" w14:textId="77777777" w:rsidR="00E033BC" w:rsidRP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Subway - Boiling Springs, SC</w:t>
            </w:r>
          </w:p>
          <w:p w14:paraId="6BE65BAC" w14:textId="3AB13E07" w:rsidR="00E033BC" w:rsidRDefault="00E033BC" w:rsidP="00E033BC">
            <w:pPr>
              <w:rPr>
                <w:color w:val="auto"/>
              </w:rPr>
            </w:pPr>
            <w:r w:rsidRPr="00E033BC">
              <w:rPr>
                <w:color w:val="auto"/>
              </w:rPr>
              <w:t>May 2015 to February 2017</w:t>
            </w:r>
          </w:p>
          <w:p w14:paraId="6A6433A7" w14:textId="77777777" w:rsidR="00E033BC" w:rsidRDefault="00E033BC" w:rsidP="00966288">
            <w:pPr>
              <w:rPr>
                <w:color w:val="auto"/>
              </w:rPr>
            </w:pPr>
          </w:p>
          <w:p w14:paraId="0B957817" w14:textId="248C15A5" w:rsidR="00E033BC" w:rsidRPr="00652DF0" w:rsidRDefault="00E033BC" w:rsidP="00966288">
            <w:pPr>
              <w:rPr>
                <w:color w:val="auto"/>
              </w:rPr>
            </w:pPr>
          </w:p>
          <w:p w14:paraId="15CBF40E" w14:textId="27A9AAEE" w:rsidR="007F172B" w:rsidRPr="00CF1A49" w:rsidRDefault="007F172B" w:rsidP="007F172B">
            <w:pPr>
              <w:contextualSpacing w:val="0"/>
            </w:pPr>
          </w:p>
        </w:tc>
      </w:tr>
      <w:tr w:rsidR="00652DF0" w:rsidRPr="00CF1A49" w14:paraId="3CDF4D1A" w14:textId="77777777" w:rsidTr="009A6E37">
        <w:tc>
          <w:tcPr>
            <w:tcW w:w="9290" w:type="dxa"/>
          </w:tcPr>
          <w:p w14:paraId="0EA3CC3F" w14:textId="77777777" w:rsidR="00652DF0" w:rsidRPr="00CF1A49" w:rsidRDefault="00652DF0" w:rsidP="001D0BF1">
            <w:pPr>
              <w:pStyle w:val="Heading3"/>
            </w:pPr>
          </w:p>
        </w:tc>
      </w:tr>
    </w:tbl>
    <w:sdt>
      <w:sdtPr>
        <w:alias w:val="Education:"/>
        <w:tag w:val="Education:"/>
        <w:id w:val="-1908763273"/>
        <w:placeholder>
          <w:docPart w:val="EC60287009994396BE99656C4CDD9707"/>
        </w:placeholder>
        <w:temporary/>
        <w:showingPlcHdr/>
        <w15:appearance w15:val="hidden"/>
      </w:sdtPr>
      <w:sdtContent>
        <w:p w14:paraId="7AC786AE" w14:textId="77777777" w:rsidR="00DA59AA" w:rsidRPr="00CF1A49" w:rsidRDefault="00DA59AA" w:rsidP="0097790C">
          <w:pPr>
            <w:pStyle w:val="Heading1"/>
          </w:pPr>
          <w:r w:rsidRPr="00CF1A49"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CF1A49" w14:paraId="2CC80F4B" w14:textId="77777777" w:rsidTr="00D66A52">
        <w:tc>
          <w:tcPr>
            <w:tcW w:w="9355" w:type="dxa"/>
          </w:tcPr>
          <w:p w14:paraId="79A72668" w14:textId="4B856E01" w:rsidR="00652DF0" w:rsidRDefault="00652DF0" w:rsidP="007F172B">
            <w:pPr>
              <w:rPr>
                <w:b/>
                <w:bCs/>
                <w:color w:val="auto"/>
                <w:sz w:val="26"/>
                <w:szCs w:val="26"/>
              </w:rPr>
            </w:pPr>
            <w:proofErr w:type="gramStart"/>
            <w:r>
              <w:rPr>
                <w:b/>
                <w:bCs/>
                <w:color w:val="auto"/>
                <w:sz w:val="26"/>
                <w:szCs w:val="26"/>
              </w:rPr>
              <w:t>Master Degree</w:t>
            </w:r>
            <w:proofErr w:type="gramEnd"/>
            <w:r>
              <w:rPr>
                <w:b/>
                <w:bCs/>
                <w:color w:val="auto"/>
                <w:sz w:val="26"/>
                <w:szCs w:val="26"/>
              </w:rPr>
              <w:t xml:space="preserve"> as a School Counselor </w:t>
            </w:r>
          </w:p>
          <w:p w14:paraId="58DA063C" w14:textId="4CC3EF79" w:rsidR="00652DF0" w:rsidRDefault="00652DF0" w:rsidP="007F172B">
            <w:pPr>
              <w:rPr>
                <w:color w:val="auto"/>
              </w:rPr>
            </w:pPr>
            <w:r>
              <w:rPr>
                <w:color w:val="auto"/>
              </w:rPr>
              <w:t>Liberty University</w:t>
            </w:r>
          </w:p>
          <w:p w14:paraId="4C22F789" w14:textId="5CF51890" w:rsidR="00652DF0" w:rsidRPr="00652DF0" w:rsidRDefault="00652DF0" w:rsidP="007F172B">
            <w:pPr>
              <w:rPr>
                <w:color w:val="auto"/>
              </w:rPr>
            </w:pPr>
            <w:r>
              <w:rPr>
                <w:color w:val="auto"/>
              </w:rPr>
              <w:t>August 2021- current</w:t>
            </w:r>
          </w:p>
          <w:p w14:paraId="42C2EC94" w14:textId="3D3B1D2E" w:rsidR="00652DF0" w:rsidRDefault="00652DF0" w:rsidP="007F172B">
            <w:pPr>
              <w:rPr>
                <w:b/>
                <w:bCs/>
                <w:color w:val="auto"/>
                <w:sz w:val="26"/>
                <w:szCs w:val="26"/>
              </w:rPr>
            </w:pPr>
          </w:p>
          <w:p w14:paraId="256713FF" w14:textId="1C621408" w:rsidR="00652DF0" w:rsidRPr="007F172B" w:rsidRDefault="007F172B" w:rsidP="007F172B">
            <w:pPr>
              <w:rPr>
                <w:b/>
                <w:bCs/>
                <w:color w:val="auto"/>
                <w:sz w:val="26"/>
                <w:szCs w:val="26"/>
              </w:rPr>
            </w:pPr>
            <w:proofErr w:type="gramStart"/>
            <w:r w:rsidRPr="007F172B">
              <w:rPr>
                <w:b/>
                <w:bCs/>
                <w:color w:val="auto"/>
                <w:sz w:val="26"/>
                <w:szCs w:val="26"/>
              </w:rPr>
              <w:t>Bachelor's in Psychology</w:t>
            </w:r>
            <w:proofErr w:type="gramEnd"/>
          </w:p>
          <w:p w14:paraId="02209835" w14:textId="77777777" w:rsidR="007F172B" w:rsidRPr="007F172B" w:rsidRDefault="007F172B" w:rsidP="007F172B">
            <w:pPr>
              <w:rPr>
                <w:color w:val="auto"/>
              </w:rPr>
            </w:pPr>
            <w:r w:rsidRPr="007F172B">
              <w:rPr>
                <w:color w:val="auto"/>
              </w:rPr>
              <w:t>University of South Carolina-Upstate</w:t>
            </w:r>
          </w:p>
          <w:p w14:paraId="377BCF51" w14:textId="77777777" w:rsidR="007F172B" w:rsidRPr="007F172B" w:rsidRDefault="007F172B" w:rsidP="007F172B">
            <w:pPr>
              <w:rPr>
                <w:color w:val="auto"/>
              </w:rPr>
            </w:pPr>
            <w:r w:rsidRPr="007F172B">
              <w:rPr>
                <w:color w:val="auto"/>
              </w:rPr>
              <w:t>August 2018 to May 2021</w:t>
            </w:r>
          </w:p>
          <w:p w14:paraId="05A7859E" w14:textId="77777777" w:rsidR="007F172B" w:rsidRDefault="007F172B" w:rsidP="007F172B"/>
          <w:p w14:paraId="23CD3AC2" w14:textId="1CB936A6" w:rsidR="007F172B" w:rsidRPr="007F172B" w:rsidRDefault="007F172B" w:rsidP="007F172B">
            <w:pPr>
              <w:rPr>
                <w:b/>
                <w:bCs/>
                <w:color w:val="auto"/>
                <w:sz w:val="26"/>
                <w:szCs w:val="26"/>
              </w:rPr>
            </w:pPr>
            <w:r w:rsidRPr="007F172B">
              <w:rPr>
                <w:b/>
                <w:bCs/>
                <w:color w:val="auto"/>
                <w:sz w:val="26"/>
                <w:szCs w:val="26"/>
              </w:rPr>
              <w:t xml:space="preserve">Associate </w:t>
            </w:r>
            <w:r w:rsidR="00966288">
              <w:rPr>
                <w:b/>
                <w:bCs/>
                <w:color w:val="auto"/>
                <w:sz w:val="26"/>
                <w:szCs w:val="26"/>
              </w:rPr>
              <w:t>D</w:t>
            </w:r>
            <w:r w:rsidRPr="007F172B">
              <w:rPr>
                <w:b/>
                <w:bCs/>
                <w:color w:val="auto"/>
                <w:sz w:val="26"/>
                <w:szCs w:val="26"/>
              </w:rPr>
              <w:t>egree</w:t>
            </w:r>
          </w:p>
          <w:p w14:paraId="1353F746" w14:textId="77777777" w:rsidR="007F172B" w:rsidRPr="007F172B" w:rsidRDefault="007F172B" w:rsidP="007F172B">
            <w:pPr>
              <w:rPr>
                <w:color w:val="auto"/>
              </w:rPr>
            </w:pPr>
            <w:r w:rsidRPr="007F172B">
              <w:rPr>
                <w:color w:val="auto"/>
              </w:rPr>
              <w:t>Spartanburg Methodist College</w:t>
            </w:r>
          </w:p>
          <w:p w14:paraId="17420742" w14:textId="77777777" w:rsidR="007F172B" w:rsidRPr="007F172B" w:rsidRDefault="007F172B" w:rsidP="007F172B">
            <w:pPr>
              <w:rPr>
                <w:color w:val="auto"/>
              </w:rPr>
            </w:pPr>
            <w:r w:rsidRPr="007F172B">
              <w:rPr>
                <w:color w:val="auto"/>
              </w:rPr>
              <w:t>April 2018 to August 2018</w:t>
            </w:r>
          </w:p>
          <w:p w14:paraId="35D69620" w14:textId="77777777" w:rsidR="007F172B" w:rsidRDefault="007F172B" w:rsidP="007F172B"/>
          <w:p w14:paraId="5B1D25BF" w14:textId="06BDAE5B" w:rsidR="007F172B" w:rsidRPr="007F172B" w:rsidRDefault="007F172B" w:rsidP="007F172B">
            <w:pPr>
              <w:rPr>
                <w:b/>
                <w:bCs/>
                <w:color w:val="auto"/>
                <w:sz w:val="26"/>
                <w:szCs w:val="26"/>
              </w:rPr>
            </w:pPr>
            <w:r w:rsidRPr="007F172B">
              <w:rPr>
                <w:b/>
                <w:bCs/>
                <w:color w:val="auto"/>
                <w:sz w:val="26"/>
                <w:szCs w:val="26"/>
              </w:rPr>
              <w:t>High School Diploma</w:t>
            </w:r>
          </w:p>
          <w:p w14:paraId="083E0820" w14:textId="77777777" w:rsidR="007F172B" w:rsidRPr="007F172B" w:rsidRDefault="007F172B" w:rsidP="007F172B">
            <w:pPr>
              <w:rPr>
                <w:color w:val="auto"/>
              </w:rPr>
            </w:pPr>
            <w:r w:rsidRPr="007F172B">
              <w:rPr>
                <w:color w:val="auto"/>
              </w:rPr>
              <w:t>Boiling Springs High School</w:t>
            </w:r>
          </w:p>
          <w:p w14:paraId="49E9E376" w14:textId="4ECA7124" w:rsidR="007538DC" w:rsidRPr="00CF1A49" w:rsidRDefault="007F172B" w:rsidP="007F172B">
            <w:pPr>
              <w:contextualSpacing w:val="0"/>
            </w:pPr>
            <w:r w:rsidRPr="007F172B">
              <w:rPr>
                <w:color w:val="auto"/>
              </w:rPr>
              <w:t>2017</w:t>
            </w:r>
          </w:p>
        </w:tc>
      </w:tr>
      <w:tr w:rsidR="00F61DF9" w:rsidRPr="00CF1A49" w14:paraId="534CE138" w14:textId="77777777" w:rsidTr="00F61DF9">
        <w:tc>
          <w:tcPr>
            <w:tcW w:w="9355" w:type="dxa"/>
            <w:tcMar>
              <w:top w:w="216" w:type="dxa"/>
            </w:tcMar>
          </w:tcPr>
          <w:p w14:paraId="620ACC4F" w14:textId="14907C3F" w:rsidR="00F61DF9" w:rsidRDefault="00F61DF9" w:rsidP="00F61DF9"/>
        </w:tc>
      </w:tr>
    </w:tbl>
    <w:p w14:paraId="77C64741" w14:textId="1996F62A" w:rsidR="00233263" w:rsidRDefault="00233263" w:rsidP="00233263">
      <w:pPr>
        <w:pStyle w:val="Heading1"/>
      </w:pPr>
      <w:r>
        <w:t>Skills</w:t>
      </w:r>
    </w:p>
    <w:p w14:paraId="5938BAD6" w14:textId="73DB9BD4" w:rsidR="00233263" w:rsidRPr="004F518C" w:rsidRDefault="00233263" w:rsidP="004F518C">
      <w:pPr>
        <w:rPr>
          <w:rFonts w:ascii="Calibri" w:hAnsi="Calibri" w:cs="Calibri"/>
        </w:rPr>
      </w:pPr>
      <w:r w:rsidRPr="004F518C">
        <w:rPr>
          <w:rFonts w:ascii="Calibri" w:hAnsi="Calibri" w:cs="Calibri"/>
        </w:rPr>
        <w:t>Crisis Intervention</w:t>
      </w:r>
      <w:r w:rsidR="004F518C" w:rsidRPr="004F518C">
        <w:rPr>
          <w:rFonts w:ascii="Calibri" w:hAnsi="Calibri" w:cs="Calibri"/>
        </w:rPr>
        <w:t xml:space="preserve">        </w:t>
      </w:r>
      <w:r w:rsidR="004F518C">
        <w:rPr>
          <w:rFonts w:ascii="Calibri" w:hAnsi="Calibri" w:cs="Calibri"/>
        </w:rPr>
        <w:t>Google Form</w:t>
      </w:r>
    </w:p>
    <w:p w14:paraId="2380AF22" w14:textId="6D862E92" w:rsidR="00233263" w:rsidRPr="004F518C" w:rsidRDefault="00233263" w:rsidP="004F518C">
      <w:pPr>
        <w:rPr>
          <w:rFonts w:ascii="Calibri" w:hAnsi="Calibri" w:cs="Calibri"/>
        </w:rPr>
      </w:pPr>
      <w:r w:rsidRPr="004F518C">
        <w:rPr>
          <w:rFonts w:ascii="Calibri" w:hAnsi="Calibri" w:cs="Calibri"/>
        </w:rPr>
        <w:t>Career Counseling</w:t>
      </w:r>
      <w:r w:rsidR="004F518C" w:rsidRPr="004F518C">
        <w:rPr>
          <w:rFonts w:ascii="Calibri" w:hAnsi="Calibri" w:cs="Calibri"/>
        </w:rPr>
        <w:t xml:space="preserve">         </w:t>
      </w:r>
      <w:r w:rsidR="003C6A37">
        <w:rPr>
          <w:rFonts w:ascii="Calibri" w:hAnsi="Calibri" w:cs="Calibri"/>
        </w:rPr>
        <w:t>K-12 Education</w:t>
      </w:r>
      <w:r w:rsidR="004F518C" w:rsidRPr="004F518C">
        <w:rPr>
          <w:rFonts w:ascii="Calibri" w:hAnsi="Calibri" w:cs="Calibri"/>
        </w:rPr>
        <w:t xml:space="preserve">   </w:t>
      </w:r>
    </w:p>
    <w:p w14:paraId="6E28BD01" w14:textId="1CF5F92D" w:rsidR="004F518C" w:rsidRDefault="00233263" w:rsidP="004F518C">
      <w:pPr>
        <w:rPr>
          <w:rFonts w:ascii="Calibri" w:hAnsi="Calibri" w:cs="Calibri"/>
        </w:rPr>
      </w:pPr>
      <w:r w:rsidRPr="004F518C">
        <w:rPr>
          <w:rFonts w:ascii="Calibri" w:hAnsi="Calibri" w:cs="Calibri"/>
        </w:rPr>
        <w:t>Community Outreach</w:t>
      </w:r>
      <w:r w:rsidR="004F518C" w:rsidRPr="004F518C">
        <w:rPr>
          <w:rFonts w:ascii="Calibri" w:hAnsi="Calibri" w:cs="Calibri"/>
        </w:rPr>
        <w:t xml:space="preserve"> </w:t>
      </w:r>
      <w:r w:rsidR="003C6A37">
        <w:rPr>
          <w:rFonts w:ascii="Calibri" w:hAnsi="Calibri" w:cs="Calibri"/>
        </w:rPr>
        <w:t xml:space="preserve">  Critical thinker</w:t>
      </w:r>
    </w:p>
    <w:p w14:paraId="3264CB7F" w14:textId="45E5D3AA" w:rsidR="00233263" w:rsidRPr="004F518C" w:rsidRDefault="0089024C" w:rsidP="004F518C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89024C">
        <w:rPr>
          <w:rFonts w:ascii="Calibri" w:hAnsi="Calibri" w:cs="Calibri"/>
        </w:rPr>
        <w:t>ttentive listener</w:t>
      </w:r>
      <w:r>
        <w:rPr>
          <w:rFonts w:ascii="Calibri" w:hAnsi="Calibri" w:cs="Calibri"/>
        </w:rPr>
        <w:t xml:space="preserve">          </w:t>
      </w:r>
    </w:p>
    <w:p w14:paraId="109D4B12" w14:textId="2511A661" w:rsidR="00AD782D" w:rsidRPr="00CF1A49" w:rsidRDefault="00966288" w:rsidP="0062312F">
      <w:pPr>
        <w:pStyle w:val="Heading1"/>
      </w:pPr>
      <w:r>
        <w:t>Languages</w:t>
      </w:r>
      <w:r w:rsidR="0089024C">
        <w:t xml:space="preserve"> </w:t>
      </w:r>
    </w:p>
    <w:p w14:paraId="7D55A191" w14:textId="05E6D823" w:rsidR="00B51D1B" w:rsidRDefault="00966288" w:rsidP="00966288">
      <w:pPr>
        <w:pStyle w:val="ListParagraph"/>
        <w:numPr>
          <w:ilvl w:val="0"/>
          <w:numId w:val="14"/>
        </w:numPr>
        <w:rPr>
          <w:color w:val="auto"/>
        </w:rPr>
      </w:pPr>
      <w:r w:rsidRPr="00966288">
        <w:rPr>
          <w:color w:val="auto"/>
        </w:rPr>
        <w:t xml:space="preserve">English- </w:t>
      </w:r>
      <w:r>
        <w:rPr>
          <w:color w:val="auto"/>
        </w:rPr>
        <w:t xml:space="preserve">Expert </w:t>
      </w:r>
    </w:p>
    <w:p w14:paraId="6376C626" w14:textId="39460350" w:rsidR="00233263" w:rsidRDefault="00233263" w:rsidP="00233263">
      <w:pPr>
        <w:pStyle w:val="ListParagraph"/>
        <w:rPr>
          <w:color w:val="auto"/>
        </w:rPr>
      </w:pPr>
    </w:p>
    <w:p w14:paraId="03FE604E" w14:textId="711BCD4C" w:rsidR="00966288" w:rsidRDefault="00966288" w:rsidP="00966288">
      <w:pPr>
        <w:rPr>
          <w:color w:val="auto"/>
        </w:rPr>
      </w:pPr>
    </w:p>
    <w:p w14:paraId="529FD5C5" w14:textId="58D8B577" w:rsidR="00966288" w:rsidRDefault="00966288" w:rsidP="00966288">
      <w:pPr>
        <w:rPr>
          <w:color w:val="auto"/>
        </w:rPr>
      </w:pPr>
    </w:p>
    <w:p w14:paraId="01071EFA" w14:textId="77777777" w:rsidR="0089024C" w:rsidRDefault="0089024C" w:rsidP="00966288">
      <w:pPr>
        <w:rPr>
          <w:rStyle w:val="Heading1Char"/>
        </w:rPr>
      </w:pPr>
    </w:p>
    <w:p w14:paraId="5F69CF5E" w14:textId="77777777" w:rsidR="0089024C" w:rsidRDefault="0089024C" w:rsidP="00966288">
      <w:pPr>
        <w:rPr>
          <w:rStyle w:val="Heading1Char"/>
        </w:rPr>
      </w:pPr>
    </w:p>
    <w:p w14:paraId="253B42EA" w14:textId="093C0A75" w:rsidR="00652DF0" w:rsidRDefault="00966288" w:rsidP="00966288">
      <w:pPr>
        <w:rPr>
          <w:color w:val="auto"/>
        </w:rPr>
      </w:pPr>
      <w:r w:rsidRPr="00966288">
        <w:rPr>
          <w:rStyle w:val="Heading1Char"/>
        </w:rPr>
        <w:lastRenderedPageBreak/>
        <w:t xml:space="preserve">References </w:t>
      </w:r>
    </w:p>
    <w:p w14:paraId="3D65479F" w14:textId="683DC855" w:rsidR="00652DF0" w:rsidRDefault="00652DF0" w:rsidP="00966288">
      <w:pPr>
        <w:rPr>
          <w:color w:val="auto"/>
        </w:rPr>
      </w:pPr>
      <w:r>
        <w:rPr>
          <w:color w:val="auto"/>
        </w:rPr>
        <w:t xml:space="preserve"> Erin Davis </w:t>
      </w:r>
    </w:p>
    <w:p w14:paraId="468AE09B" w14:textId="0F1F3622" w:rsidR="003C6A37" w:rsidRDefault="00652DF0" w:rsidP="00966288">
      <w:pPr>
        <w:rPr>
          <w:color w:val="auto"/>
        </w:rPr>
      </w:pPr>
      <w:r>
        <w:rPr>
          <w:color w:val="auto"/>
        </w:rPr>
        <w:t xml:space="preserve"> </w:t>
      </w:r>
      <w:hyperlink r:id="rId7" w:history="1">
        <w:r w:rsidR="003C6A37" w:rsidRPr="00457D03">
          <w:rPr>
            <w:rStyle w:val="Hyperlink"/>
          </w:rPr>
          <w:t>EBD@spart7.org</w:t>
        </w:r>
      </w:hyperlink>
    </w:p>
    <w:p w14:paraId="3824B560" w14:textId="09F5EF90" w:rsidR="00652DF0" w:rsidRDefault="00652DF0" w:rsidP="00966288">
      <w:pPr>
        <w:rPr>
          <w:color w:val="auto"/>
        </w:rPr>
      </w:pPr>
      <w:r>
        <w:rPr>
          <w:color w:val="auto"/>
        </w:rPr>
        <w:t>(864) 205-2026</w:t>
      </w:r>
    </w:p>
    <w:p w14:paraId="145B0993" w14:textId="77777777" w:rsidR="00E033BC" w:rsidRDefault="00E033BC" w:rsidP="00966288">
      <w:pPr>
        <w:rPr>
          <w:color w:val="auto"/>
        </w:rPr>
      </w:pPr>
    </w:p>
    <w:p w14:paraId="55193C46" w14:textId="20331A56" w:rsidR="003C6A37" w:rsidRDefault="003C6A37" w:rsidP="00966288">
      <w:pPr>
        <w:rPr>
          <w:color w:val="auto"/>
        </w:rPr>
      </w:pPr>
      <w:r>
        <w:rPr>
          <w:color w:val="auto"/>
        </w:rPr>
        <w:t>Jodi Stepp</w:t>
      </w:r>
    </w:p>
    <w:p w14:paraId="28AD2525" w14:textId="049F190E" w:rsidR="003C6A37" w:rsidRDefault="003C6A37" w:rsidP="00966288">
      <w:pPr>
        <w:rPr>
          <w:color w:val="auto"/>
        </w:rPr>
      </w:pPr>
      <w:hyperlink r:id="rId8" w:history="1">
        <w:r w:rsidRPr="00457D03">
          <w:rPr>
            <w:rStyle w:val="Hyperlink"/>
          </w:rPr>
          <w:t>JAStepp@spart7.org</w:t>
        </w:r>
      </w:hyperlink>
    </w:p>
    <w:p w14:paraId="08A67E41" w14:textId="5A223753" w:rsidR="003C6A37" w:rsidRDefault="003C6A37" w:rsidP="00966288">
      <w:pPr>
        <w:rPr>
          <w:color w:val="auto"/>
        </w:rPr>
      </w:pPr>
      <w:r>
        <w:rPr>
          <w:color w:val="auto"/>
        </w:rPr>
        <w:t>(864) 978-7549</w:t>
      </w:r>
    </w:p>
    <w:p w14:paraId="07F71BDC" w14:textId="77777777" w:rsidR="00E033BC" w:rsidRDefault="00E033BC" w:rsidP="00966288">
      <w:pPr>
        <w:rPr>
          <w:color w:val="auto"/>
        </w:rPr>
      </w:pPr>
    </w:p>
    <w:sectPr w:rsidR="00E033BC" w:rsidSect="005A1B10">
      <w:footerReference w:type="default" r:id="rId9"/>
      <w:headerReference w:type="first" r:id="rId10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580F4" w14:textId="77777777" w:rsidR="000B5AD0" w:rsidRDefault="000B5AD0" w:rsidP="0068194B">
      <w:r>
        <w:separator/>
      </w:r>
    </w:p>
    <w:p w14:paraId="16D0D1C2" w14:textId="77777777" w:rsidR="000B5AD0" w:rsidRDefault="000B5AD0"/>
    <w:p w14:paraId="640BAD08" w14:textId="77777777" w:rsidR="000B5AD0" w:rsidRDefault="000B5AD0"/>
  </w:endnote>
  <w:endnote w:type="continuationSeparator" w:id="0">
    <w:p w14:paraId="482CC146" w14:textId="77777777" w:rsidR="000B5AD0" w:rsidRDefault="000B5AD0" w:rsidP="0068194B">
      <w:r>
        <w:continuationSeparator/>
      </w:r>
    </w:p>
    <w:p w14:paraId="77FF887F" w14:textId="77777777" w:rsidR="000B5AD0" w:rsidRDefault="000B5AD0"/>
    <w:p w14:paraId="212469D3" w14:textId="77777777" w:rsidR="000B5AD0" w:rsidRDefault="000B5A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80BE2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4C7EC" w14:textId="77777777" w:rsidR="000B5AD0" w:rsidRDefault="000B5AD0" w:rsidP="0068194B">
      <w:r>
        <w:separator/>
      </w:r>
    </w:p>
    <w:p w14:paraId="1A5682F3" w14:textId="77777777" w:rsidR="000B5AD0" w:rsidRDefault="000B5AD0"/>
    <w:p w14:paraId="03EA726E" w14:textId="77777777" w:rsidR="000B5AD0" w:rsidRDefault="000B5AD0"/>
  </w:footnote>
  <w:footnote w:type="continuationSeparator" w:id="0">
    <w:p w14:paraId="0387317D" w14:textId="77777777" w:rsidR="000B5AD0" w:rsidRDefault="000B5AD0" w:rsidP="0068194B">
      <w:r>
        <w:continuationSeparator/>
      </w:r>
    </w:p>
    <w:p w14:paraId="7482428D" w14:textId="77777777" w:rsidR="000B5AD0" w:rsidRDefault="000B5AD0"/>
    <w:p w14:paraId="444019A0" w14:textId="77777777" w:rsidR="000B5AD0" w:rsidRDefault="000B5A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8291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9FB7FF" wp14:editId="1B627EE4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0D12E628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-1710"/>
        </w:tabs>
        <w:ind w:left="-171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059563B7"/>
    <w:multiLevelType w:val="hybridMultilevel"/>
    <w:tmpl w:val="49AA8A6C"/>
    <w:lvl w:ilvl="0" w:tplc="B7721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52F05C4"/>
    <w:multiLevelType w:val="hybridMultilevel"/>
    <w:tmpl w:val="E306DA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7166BE"/>
    <w:multiLevelType w:val="hybridMultilevel"/>
    <w:tmpl w:val="9846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D48C6"/>
    <w:multiLevelType w:val="hybridMultilevel"/>
    <w:tmpl w:val="3B1AA166"/>
    <w:lvl w:ilvl="0" w:tplc="37B80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56138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52BFD"/>
    <w:multiLevelType w:val="hybridMultilevel"/>
    <w:tmpl w:val="76841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1917CB3"/>
    <w:multiLevelType w:val="hybridMultilevel"/>
    <w:tmpl w:val="52281B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525568"/>
    <w:multiLevelType w:val="hybridMultilevel"/>
    <w:tmpl w:val="652CC1FA"/>
    <w:lvl w:ilvl="0" w:tplc="B772177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-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</w:abstractNum>
  <w:num w:numId="1" w16cid:durableId="1004018281">
    <w:abstractNumId w:val="9"/>
  </w:num>
  <w:num w:numId="2" w16cid:durableId="1898474173">
    <w:abstractNumId w:val="8"/>
  </w:num>
  <w:num w:numId="3" w16cid:durableId="1609775278">
    <w:abstractNumId w:val="7"/>
  </w:num>
  <w:num w:numId="4" w16cid:durableId="2056391396">
    <w:abstractNumId w:val="6"/>
  </w:num>
  <w:num w:numId="5" w16cid:durableId="987594662">
    <w:abstractNumId w:val="11"/>
  </w:num>
  <w:num w:numId="6" w16cid:durableId="1811820700">
    <w:abstractNumId w:val="3"/>
  </w:num>
  <w:num w:numId="7" w16cid:durableId="1447654162">
    <w:abstractNumId w:val="12"/>
  </w:num>
  <w:num w:numId="8" w16cid:durableId="48460426">
    <w:abstractNumId w:val="2"/>
  </w:num>
  <w:num w:numId="9" w16cid:durableId="1853641338">
    <w:abstractNumId w:val="17"/>
  </w:num>
  <w:num w:numId="10" w16cid:durableId="60838451">
    <w:abstractNumId w:val="5"/>
  </w:num>
  <w:num w:numId="11" w16cid:durableId="1361856554">
    <w:abstractNumId w:val="4"/>
  </w:num>
  <w:num w:numId="12" w16cid:durableId="865563748">
    <w:abstractNumId w:val="1"/>
  </w:num>
  <w:num w:numId="13" w16cid:durableId="289748157">
    <w:abstractNumId w:val="0"/>
  </w:num>
  <w:num w:numId="14" w16cid:durableId="1352680358">
    <w:abstractNumId w:val="15"/>
  </w:num>
  <w:num w:numId="15" w16cid:durableId="1544446129">
    <w:abstractNumId w:val="14"/>
  </w:num>
  <w:num w:numId="16" w16cid:durableId="993222243">
    <w:abstractNumId w:val="13"/>
  </w:num>
  <w:num w:numId="17" w16cid:durableId="1816214099">
    <w:abstractNumId w:val="16"/>
  </w:num>
  <w:num w:numId="18" w16cid:durableId="372580649">
    <w:abstractNumId w:val="18"/>
  </w:num>
  <w:num w:numId="19" w16cid:durableId="1745830949">
    <w:abstractNumId w:val="10"/>
  </w:num>
  <w:num w:numId="20" w16cid:durableId="11066550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37"/>
    <w:rsid w:val="000001EF"/>
    <w:rsid w:val="00007322"/>
    <w:rsid w:val="00007728"/>
    <w:rsid w:val="00024584"/>
    <w:rsid w:val="00024730"/>
    <w:rsid w:val="00055E95"/>
    <w:rsid w:val="0007021F"/>
    <w:rsid w:val="000B2BA5"/>
    <w:rsid w:val="000B5AD0"/>
    <w:rsid w:val="000F2F8C"/>
    <w:rsid w:val="0010006E"/>
    <w:rsid w:val="001045A8"/>
    <w:rsid w:val="00114A91"/>
    <w:rsid w:val="001427E1"/>
    <w:rsid w:val="00163668"/>
    <w:rsid w:val="00171566"/>
    <w:rsid w:val="00174676"/>
    <w:rsid w:val="001755A8"/>
    <w:rsid w:val="00183F59"/>
    <w:rsid w:val="00184014"/>
    <w:rsid w:val="00192008"/>
    <w:rsid w:val="001B5615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3263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C6A37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4F518C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F4B91"/>
    <w:rsid w:val="005F55D2"/>
    <w:rsid w:val="0062312F"/>
    <w:rsid w:val="00625F2C"/>
    <w:rsid w:val="00652DF0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7F172B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9024C"/>
    <w:rsid w:val="008A6538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66288"/>
    <w:rsid w:val="0097790C"/>
    <w:rsid w:val="0098506E"/>
    <w:rsid w:val="009A44CE"/>
    <w:rsid w:val="009A6E37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54F9A"/>
    <w:rsid w:val="00B60FD0"/>
    <w:rsid w:val="00B622DF"/>
    <w:rsid w:val="00B6332A"/>
    <w:rsid w:val="00B81760"/>
    <w:rsid w:val="00B8494C"/>
    <w:rsid w:val="00B85541"/>
    <w:rsid w:val="00BA1546"/>
    <w:rsid w:val="00BB4E51"/>
    <w:rsid w:val="00BD431F"/>
    <w:rsid w:val="00BE423E"/>
    <w:rsid w:val="00BF61AC"/>
    <w:rsid w:val="00C47FA6"/>
    <w:rsid w:val="00C57FC6"/>
    <w:rsid w:val="00C66A7D"/>
    <w:rsid w:val="00C779DA"/>
    <w:rsid w:val="00C814F7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033BC"/>
    <w:rsid w:val="00E14498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130DD"/>
    <w:rsid w:val="00F24884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DA408"/>
  <w15:chartTrackingRefBased/>
  <w15:docId w15:val="{FDFAAB91-DE36-4BD7-A748-167E80DD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3C6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tepp@spart7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BD@spart7.or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an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8C446AEFA8447BAC4C1F7F11155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DB73B-9AE7-419D-AC95-6C5D776808DC}"/>
      </w:docPartPr>
      <w:docPartBody>
        <w:p w:rsidR="006922E6" w:rsidRDefault="00000000">
          <w:pPr>
            <w:pStyle w:val="F68C446AEFA8447BAC4C1F7F111556E7"/>
          </w:pPr>
          <w:r w:rsidRPr="00CF1A49">
            <w:t>Experience</w:t>
          </w:r>
        </w:p>
      </w:docPartBody>
    </w:docPart>
    <w:docPart>
      <w:docPartPr>
        <w:name w:val="EC60287009994396BE99656C4CDD9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77652-933E-4D3E-9E4B-CEAF90A8672A}"/>
      </w:docPartPr>
      <w:docPartBody>
        <w:p w:rsidR="006922E6" w:rsidRDefault="00000000">
          <w:pPr>
            <w:pStyle w:val="EC60287009994396BE99656C4CDD9707"/>
          </w:pPr>
          <w:r w:rsidRPr="00CF1A49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E6"/>
    <w:rsid w:val="0064258C"/>
    <w:rsid w:val="006922E6"/>
    <w:rsid w:val="00C22AD3"/>
    <w:rsid w:val="00FC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F68C446AEFA8447BAC4C1F7F111556E7">
    <w:name w:val="F68C446AEFA8447BAC4C1F7F111556E7"/>
  </w:style>
  <w:style w:type="character" w:styleId="SubtleReference">
    <w:name w:val="Subtle Reference"/>
    <w:basedOn w:val="DefaultParagraphFont"/>
    <w:uiPriority w:val="10"/>
    <w:qFormat/>
    <w:rPr>
      <w:b/>
      <w:caps w:val="0"/>
      <w:smallCaps/>
      <w:color w:val="595959" w:themeColor="text1" w:themeTint="A6"/>
    </w:rPr>
  </w:style>
  <w:style w:type="paragraph" w:customStyle="1" w:styleId="EC60287009994396BE99656C4CDD9707">
    <w:name w:val="EC60287009994396BE99656C4CDD97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40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Keyana Toland</dc:creator>
  <cp:keywords/>
  <dc:description/>
  <cp:lastModifiedBy>Keyana</cp:lastModifiedBy>
  <cp:revision>3</cp:revision>
  <dcterms:created xsi:type="dcterms:W3CDTF">2023-08-06T23:02:00Z</dcterms:created>
  <dcterms:modified xsi:type="dcterms:W3CDTF">2023-09-18T20:15:00Z</dcterms:modified>
  <cp:category/>
</cp:coreProperties>
</file>