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AD4" w:rsidRPr="00651B5D" w:rsidRDefault="004E1AD4">
      <w:pPr>
        <w:rPr>
          <w:rFonts w:cs="Times New Roman"/>
          <w:szCs w:val="24"/>
        </w:rPr>
      </w:pPr>
    </w:p>
    <w:p w:rsidR="00E04474" w:rsidRDefault="00E04474">
      <w:pPr>
        <w:rPr>
          <w:rFonts w:cs="Times New Roman"/>
          <w:szCs w:val="24"/>
        </w:rPr>
      </w:pPr>
    </w:p>
    <w:p w:rsidR="00E04474" w:rsidRPr="00651B5D" w:rsidRDefault="00E04474">
      <w:pPr>
        <w:rPr>
          <w:rFonts w:cs="Times New Roman"/>
          <w:szCs w:val="24"/>
        </w:rPr>
      </w:pPr>
    </w:p>
    <w:p w:rsidR="001B17D4" w:rsidRPr="00651B5D" w:rsidRDefault="00F02C57" w:rsidP="00646920">
      <w:pPr>
        <w:pStyle w:val="BodyText"/>
        <w:tabs>
          <w:tab w:val="left" w:pos="10530"/>
        </w:tabs>
        <w:spacing w:line="480" w:lineRule="auto"/>
        <w:jc w:val="center"/>
        <w:rPr>
          <w:b/>
          <w:bCs/>
          <w:sz w:val="24"/>
          <w:szCs w:val="24"/>
        </w:rPr>
      </w:pPr>
      <w:r>
        <w:rPr>
          <w:b/>
          <w:bCs/>
          <w:sz w:val="24"/>
          <w:szCs w:val="24"/>
        </w:rPr>
        <w:t xml:space="preserve">Benchmark </w:t>
      </w:r>
      <w:r w:rsidR="00DB1E0A">
        <w:rPr>
          <w:b/>
          <w:bCs/>
          <w:sz w:val="24"/>
          <w:szCs w:val="24"/>
        </w:rPr>
        <w:t>Initial Interview</w:t>
      </w:r>
    </w:p>
    <w:p w:rsidR="00C12D39" w:rsidRDefault="00C12D39" w:rsidP="00C46744">
      <w:pPr>
        <w:pStyle w:val="BodyText"/>
        <w:spacing w:line="480" w:lineRule="auto"/>
        <w:jc w:val="center"/>
        <w:rPr>
          <w:sz w:val="24"/>
          <w:szCs w:val="24"/>
          <w:highlight w:val="yellow"/>
        </w:rPr>
      </w:pPr>
    </w:p>
    <w:p w:rsidR="00DB1E0A" w:rsidRDefault="00DB1E0A" w:rsidP="00C46744">
      <w:pPr>
        <w:pStyle w:val="BodyText"/>
        <w:spacing w:line="480" w:lineRule="auto"/>
        <w:jc w:val="center"/>
        <w:rPr>
          <w:sz w:val="24"/>
          <w:szCs w:val="24"/>
        </w:rPr>
      </w:pPr>
      <w:r>
        <w:rPr>
          <w:sz w:val="24"/>
          <w:szCs w:val="24"/>
        </w:rPr>
        <w:t>Megan Arnold</w:t>
      </w:r>
    </w:p>
    <w:p w:rsidR="001B17D4" w:rsidRDefault="004F7643" w:rsidP="00C46744">
      <w:pPr>
        <w:pStyle w:val="BodyText"/>
        <w:spacing w:line="480" w:lineRule="auto"/>
        <w:jc w:val="center"/>
        <w:rPr>
          <w:sz w:val="24"/>
          <w:szCs w:val="24"/>
        </w:rPr>
      </w:pPr>
      <w:r>
        <w:rPr>
          <w:sz w:val="24"/>
          <w:szCs w:val="24"/>
          <w:bdr w:val="none" w:sz="0" w:space="0" w:color="auto" w:frame="1"/>
        </w:rPr>
        <w:t>Department</w:t>
      </w:r>
      <w:r w:rsidR="001B17D4" w:rsidRPr="00651B5D">
        <w:rPr>
          <w:sz w:val="24"/>
          <w:szCs w:val="24"/>
          <w:bdr w:val="none" w:sz="0" w:space="0" w:color="auto" w:frame="1"/>
        </w:rPr>
        <w:t xml:space="preserve"> of </w:t>
      </w:r>
      <w:r w:rsidR="00DB1E0A" w:rsidRPr="00DB1E0A">
        <w:rPr>
          <w:sz w:val="24"/>
          <w:szCs w:val="24"/>
          <w:bdr w:val="none" w:sz="0" w:space="0" w:color="auto" w:frame="1"/>
        </w:rPr>
        <w:t>School Counseling</w:t>
      </w:r>
      <w:r w:rsidR="001B17D4" w:rsidRPr="00651B5D">
        <w:rPr>
          <w:sz w:val="24"/>
          <w:szCs w:val="24"/>
          <w:bdr w:val="none" w:sz="0" w:space="0" w:color="auto" w:frame="1"/>
        </w:rPr>
        <w:t xml:space="preserve">, </w:t>
      </w:r>
      <w:r w:rsidR="001B17D4" w:rsidRPr="00651B5D">
        <w:rPr>
          <w:sz w:val="24"/>
          <w:szCs w:val="24"/>
        </w:rPr>
        <w:t>Liberty University</w:t>
      </w:r>
    </w:p>
    <w:p w:rsidR="004F7643" w:rsidRDefault="004F7643" w:rsidP="00C46744">
      <w:pPr>
        <w:pStyle w:val="BodyText"/>
        <w:spacing w:line="480" w:lineRule="auto"/>
        <w:jc w:val="center"/>
        <w:rPr>
          <w:sz w:val="24"/>
          <w:szCs w:val="24"/>
        </w:rPr>
      </w:pPr>
      <w:r>
        <w:rPr>
          <w:sz w:val="24"/>
          <w:szCs w:val="24"/>
        </w:rPr>
        <w:t>COSC 622: Assessment and Evaluation in School Counseling</w:t>
      </w:r>
    </w:p>
    <w:p w:rsidR="004F7643" w:rsidRDefault="004F7643" w:rsidP="00C46744">
      <w:pPr>
        <w:pStyle w:val="BodyText"/>
        <w:spacing w:line="480" w:lineRule="auto"/>
        <w:jc w:val="center"/>
        <w:rPr>
          <w:sz w:val="24"/>
          <w:szCs w:val="24"/>
        </w:rPr>
      </w:pPr>
      <w:r>
        <w:rPr>
          <w:sz w:val="24"/>
          <w:szCs w:val="24"/>
        </w:rPr>
        <w:t>Dr. Robertson</w:t>
      </w:r>
    </w:p>
    <w:p w:rsidR="004F7643" w:rsidRPr="00651B5D" w:rsidRDefault="004F7643" w:rsidP="00C46744">
      <w:pPr>
        <w:pStyle w:val="BodyText"/>
        <w:spacing w:line="480" w:lineRule="auto"/>
        <w:jc w:val="center"/>
        <w:rPr>
          <w:sz w:val="24"/>
          <w:szCs w:val="24"/>
        </w:rPr>
      </w:pPr>
      <w:r>
        <w:rPr>
          <w:sz w:val="24"/>
          <w:szCs w:val="24"/>
        </w:rPr>
        <w:t>July 17, 2023</w:t>
      </w:r>
    </w:p>
    <w:p w:rsidR="00E04474" w:rsidRPr="00651B5D" w:rsidRDefault="00E04474">
      <w:pPr>
        <w:rPr>
          <w:rFonts w:cs="Times New Roman"/>
          <w:szCs w:val="24"/>
        </w:rPr>
      </w:pPr>
    </w:p>
    <w:p w:rsidR="00033212" w:rsidRDefault="00033212">
      <w:pPr>
        <w:rPr>
          <w:rFonts w:cs="Times New Roman"/>
          <w:szCs w:val="24"/>
        </w:rPr>
      </w:pPr>
    </w:p>
    <w:p w:rsidR="00C46744" w:rsidRPr="00651B5D" w:rsidRDefault="00C46744">
      <w:pPr>
        <w:rPr>
          <w:rFonts w:cs="Times New Roman"/>
          <w:szCs w:val="24"/>
        </w:rPr>
      </w:pPr>
    </w:p>
    <w:p w:rsidR="00033212" w:rsidRPr="00651B5D" w:rsidRDefault="00033212">
      <w:pPr>
        <w:rPr>
          <w:rFonts w:cs="Times New Roman"/>
          <w:szCs w:val="24"/>
        </w:rPr>
      </w:pPr>
    </w:p>
    <w:p w:rsidR="007C2160" w:rsidRPr="00651B5D" w:rsidRDefault="007C2160">
      <w:pPr>
        <w:rPr>
          <w:rFonts w:cs="Times New Roman"/>
          <w:szCs w:val="24"/>
        </w:rPr>
      </w:pPr>
    </w:p>
    <w:p w:rsidR="007C2160" w:rsidRPr="00651B5D" w:rsidRDefault="007C2160">
      <w:pPr>
        <w:rPr>
          <w:rFonts w:cs="Times New Roman"/>
          <w:szCs w:val="24"/>
        </w:rPr>
      </w:pPr>
    </w:p>
    <w:p w:rsidR="00E04474" w:rsidRDefault="00E04474">
      <w:pPr>
        <w:rPr>
          <w:rFonts w:cs="Times New Roman"/>
          <w:szCs w:val="24"/>
        </w:rPr>
      </w:pPr>
    </w:p>
    <w:p w:rsidR="00646920" w:rsidRPr="00651B5D" w:rsidRDefault="00646920">
      <w:pPr>
        <w:rPr>
          <w:rFonts w:cs="Times New Roman"/>
          <w:szCs w:val="24"/>
        </w:rPr>
      </w:pPr>
    </w:p>
    <w:p w:rsidR="00877EF8" w:rsidRPr="00651B5D" w:rsidRDefault="00E04474">
      <w:pPr>
        <w:rPr>
          <w:rFonts w:cs="Times New Roman"/>
          <w:szCs w:val="24"/>
        </w:rPr>
      </w:pPr>
      <w:r w:rsidRPr="00651B5D">
        <w:rPr>
          <w:rFonts w:cs="Times New Roman"/>
          <w:szCs w:val="24"/>
        </w:rPr>
        <w:br w:type="page"/>
      </w:r>
    </w:p>
    <w:p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rsidR="00EF61EA" w:rsidRDefault="00D971F4" w:rsidP="00F1100A">
      <w:pPr>
        <w:pStyle w:val="BodyText"/>
        <w:spacing w:line="480" w:lineRule="auto"/>
        <w:jc w:val="center"/>
        <w:rPr>
          <w:rFonts w:eastAsiaTheme="majorEastAsia"/>
          <w:b/>
          <w:bCs/>
          <w:sz w:val="24"/>
          <w:szCs w:val="28"/>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DB1E0A" w:rsidRPr="00DB1E0A">
        <w:rPr>
          <w:rFonts w:eastAsiaTheme="majorEastAsia"/>
          <w:b/>
          <w:bCs/>
          <w:sz w:val="24"/>
          <w:szCs w:val="28"/>
        </w:rPr>
        <w:t>Initial Interview</w:t>
      </w:r>
    </w:p>
    <w:p w:rsidR="005F3CDD" w:rsidRDefault="00DB1E0A" w:rsidP="00F1100A">
      <w:pPr>
        <w:pStyle w:val="BodyText"/>
        <w:spacing w:line="480" w:lineRule="auto"/>
        <w:jc w:val="center"/>
        <w:rPr>
          <w:rFonts w:eastAsiaTheme="majorEastAsia"/>
          <w:b/>
          <w:bCs/>
          <w:sz w:val="24"/>
          <w:szCs w:val="28"/>
        </w:rPr>
      </w:pPr>
      <w:r>
        <w:rPr>
          <w:rFonts w:eastAsiaTheme="majorEastAsia"/>
          <w:b/>
          <w:bCs/>
          <w:sz w:val="24"/>
          <w:szCs w:val="28"/>
        </w:rPr>
        <w:t>Identifying Information</w:t>
      </w:r>
      <w:bookmarkStart w:id="0" w:name="_Toc529359668"/>
      <w:bookmarkStart w:id="1" w:name="_Toc529449460"/>
      <w:bookmarkStart w:id="2" w:name="_Toc31899674"/>
    </w:p>
    <w:p w:rsidR="00772418" w:rsidRDefault="00085742" w:rsidP="00E26B5B">
      <w:pPr>
        <w:pStyle w:val="BodyText"/>
        <w:spacing w:line="480" w:lineRule="auto"/>
        <w:rPr>
          <w:rFonts w:eastAsiaTheme="majorEastAsia"/>
          <w:bCs/>
          <w:sz w:val="24"/>
          <w:szCs w:val="28"/>
        </w:rPr>
      </w:pPr>
      <w:r>
        <w:rPr>
          <w:rFonts w:eastAsiaTheme="majorEastAsia"/>
          <w:bCs/>
          <w:sz w:val="24"/>
          <w:szCs w:val="28"/>
        </w:rPr>
        <w:tab/>
      </w:r>
      <w:r w:rsidR="00DF78B2">
        <w:rPr>
          <w:rFonts w:eastAsiaTheme="majorEastAsia"/>
          <w:bCs/>
          <w:sz w:val="24"/>
          <w:szCs w:val="28"/>
        </w:rPr>
        <w:t xml:space="preserve">Today July 17, 2023 an interview was conducted for a very special student, </w:t>
      </w:r>
      <w:r w:rsidR="004F7643">
        <w:rPr>
          <w:rFonts w:eastAsiaTheme="majorEastAsia"/>
          <w:bCs/>
          <w:sz w:val="24"/>
          <w:szCs w:val="28"/>
        </w:rPr>
        <w:t xml:space="preserve">Josh Barham </w:t>
      </w:r>
      <w:r w:rsidR="00DF78B2">
        <w:rPr>
          <w:rFonts w:eastAsiaTheme="majorEastAsia"/>
          <w:bCs/>
          <w:sz w:val="24"/>
          <w:szCs w:val="28"/>
        </w:rPr>
        <w:t xml:space="preserve">who </w:t>
      </w:r>
      <w:r w:rsidR="004F7643">
        <w:rPr>
          <w:rFonts w:eastAsiaTheme="majorEastAsia"/>
          <w:bCs/>
          <w:sz w:val="24"/>
          <w:szCs w:val="28"/>
        </w:rPr>
        <w:t xml:space="preserve">is a </w:t>
      </w:r>
      <w:r>
        <w:rPr>
          <w:rFonts w:eastAsiaTheme="majorEastAsia"/>
          <w:bCs/>
          <w:sz w:val="24"/>
          <w:szCs w:val="28"/>
        </w:rPr>
        <w:t>a</w:t>
      </w:r>
      <w:r w:rsidR="00E26B5B">
        <w:rPr>
          <w:rFonts w:eastAsiaTheme="majorEastAsia"/>
          <w:bCs/>
          <w:sz w:val="24"/>
          <w:szCs w:val="28"/>
        </w:rPr>
        <w:t>n</w:t>
      </w:r>
      <w:r>
        <w:rPr>
          <w:rFonts w:eastAsiaTheme="majorEastAsia"/>
          <w:bCs/>
          <w:sz w:val="24"/>
          <w:szCs w:val="28"/>
        </w:rPr>
        <w:t xml:space="preserve"> </w:t>
      </w:r>
      <w:r w:rsidR="00E26B5B">
        <w:rPr>
          <w:rFonts w:eastAsiaTheme="majorEastAsia"/>
          <w:bCs/>
          <w:sz w:val="24"/>
          <w:szCs w:val="28"/>
        </w:rPr>
        <w:t xml:space="preserve">excellent outgoing </w:t>
      </w:r>
      <w:r>
        <w:rPr>
          <w:rFonts w:eastAsiaTheme="majorEastAsia"/>
          <w:bCs/>
          <w:sz w:val="24"/>
          <w:szCs w:val="28"/>
        </w:rPr>
        <w:t xml:space="preserve">16 year old </w:t>
      </w:r>
      <w:r w:rsidR="00E26B5B">
        <w:rPr>
          <w:rFonts w:eastAsiaTheme="majorEastAsia"/>
          <w:bCs/>
          <w:sz w:val="24"/>
          <w:szCs w:val="28"/>
        </w:rPr>
        <w:t xml:space="preserve">male </w:t>
      </w:r>
      <w:r>
        <w:rPr>
          <w:rFonts w:eastAsiaTheme="majorEastAsia"/>
          <w:bCs/>
          <w:sz w:val="24"/>
          <w:szCs w:val="28"/>
        </w:rPr>
        <w:t>student</w:t>
      </w:r>
      <w:r w:rsidR="004F7643">
        <w:rPr>
          <w:rFonts w:eastAsiaTheme="majorEastAsia"/>
          <w:bCs/>
          <w:sz w:val="24"/>
          <w:szCs w:val="28"/>
        </w:rPr>
        <w:t xml:space="preserve"> here at Local High School</w:t>
      </w:r>
      <w:r>
        <w:rPr>
          <w:rFonts w:eastAsiaTheme="majorEastAsia"/>
          <w:bCs/>
          <w:sz w:val="24"/>
          <w:szCs w:val="28"/>
        </w:rPr>
        <w:t>.</w:t>
      </w:r>
      <w:r w:rsidR="00DF78B2">
        <w:rPr>
          <w:rFonts w:eastAsiaTheme="majorEastAsia"/>
          <w:bCs/>
          <w:sz w:val="24"/>
          <w:szCs w:val="28"/>
        </w:rPr>
        <w:t xml:space="preserve"> This interview was to determine i</w:t>
      </w:r>
      <w:r w:rsidR="00787FB2">
        <w:rPr>
          <w:rFonts w:eastAsiaTheme="majorEastAsia"/>
          <w:bCs/>
          <w:sz w:val="24"/>
          <w:szCs w:val="28"/>
        </w:rPr>
        <w:t xml:space="preserve">f </w:t>
      </w:r>
      <w:r w:rsidR="00DF78B2">
        <w:rPr>
          <w:rFonts w:eastAsiaTheme="majorEastAsia"/>
          <w:bCs/>
          <w:sz w:val="24"/>
          <w:szCs w:val="28"/>
        </w:rPr>
        <w:t>Josh will qualify as a good candidate who would make a good employee a</w:t>
      </w:r>
      <w:r w:rsidR="00BB4ACD">
        <w:rPr>
          <w:rFonts w:eastAsiaTheme="majorEastAsia"/>
          <w:bCs/>
          <w:sz w:val="24"/>
          <w:szCs w:val="28"/>
        </w:rPr>
        <w:t>s a</w:t>
      </w:r>
      <w:r w:rsidR="00DF78B2">
        <w:rPr>
          <w:rFonts w:eastAsiaTheme="majorEastAsia"/>
          <w:bCs/>
          <w:sz w:val="24"/>
          <w:szCs w:val="28"/>
        </w:rPr>
        <w:t xml:space="preserve"> teacher’s assistant for </w:t>
      </w:r>
      <w:r w:rsidR="004426E1">
        <w:rPr>
          <w:rFonts w:eastAsiaTheme="majorEastAsia"/>
          <w:bCs/>
          <w:sz w:val="24"/>
          <w:szCs w:val="28"/>
        </w:rPr>
        <w:t>our</w:t>
      </w:r>
      <w:r w:rsidR="00DF78B2">
        <w:rPr>
          <w:rFonts w:eastAsiaTheme="majorEastAsia"/>
          <w:bCs/>
          <w:sz w:val="24"/>
          <w:szCs w:val="28"/>
        </w:rPr>
        <w:t xml:space="preserve"> afterschool program facilitated by the school’s district. </w:t>
      </w:r>
      <w:r w:rsidR="004F7643">
        <w:rPr>
          <w:rFonts w:eastAsiaTheme="majorEastAsia"/>
          <w:bCs/>
          <w:sz w:val="24"/>
          <w:szCs w:val="28"/>
        </w:rPr>
        <w:t xml:space="preserve"> </w:t>
      </w:r>
    </w:p>
    <w:p w:rsidR="00772418" w:rsidRDefault="00772418" w:rsidP="00772418">
      <w:pPr>
        <w:pStyle w:val="BodyText"/>
        <w:spacing w:line="480" w:lineRule="auto"/>
        <w:ind w:firstLine="720"/>
        <w:rPr>
          <w:rFonts w:eastAsiaTheme="majorEastAsia"/>
          <w:bCs/>
          <w:sz w:val="24"/>
          <w:szCs w:val="28"/>
        </w:rPr>
      </w:pPr>
      <w:r>
        <w:rPr>
          <w:rFonts w:eastAsiaTheme="majorEastAsia"/>
          <w:bCs/>
          <w:sz w:val="24"/>
          <w:szCs w:val="28"/>
        </w:rPr>
        <w:t xml:space="preserve">Josh Barham lives on 321 Barham Rd, Local, NC 12345. His birthdate is January 1, 2008 and he is tenth grader in his sophomore year at Local High School. He is the son of Clay and Lisa Barham. Josh is available by phone call, text, or email. His email is </w:t>
      </w:r>
      <w:hyperlink r:id="rId12" w:history="1">
        <w:r w:rsidRPr="00CE02BE">
          <w:rPr>
            <w:rStyle w:val="Hyperlink"/>
            <w:rFonts w:eastAsiaTheme="majorEastAsia"/>
            <w:bCs/>
            <w:sz w:val="24"/>
            <w:szCs w:val="28"/>
          </w:rPr>
          <w:t>joshbarham@studentemail.org</w:t>
        </w:r>
      </w:hyperlink>
      <w:r>
        <w:rPr>
          <w:rFonts w:eastAsiaTheme="majorEastAsia"/>
          <w:bCs/>
          <w:sz w:val="24"/>
          <w:szCs w:val="28"/>
        </w:rPr>
        <w:t xml:space="preserve"> or by cell (919) 765-4321. His mom Lisa can be reached at (919) 765-1234 or by email at mamalisa@mom.com. </w:t>
      </w:r>
    </w:p>
    <w:p w:rsidR="006657B1" w:rsidRDefault="00772418" w:rsidP="00772418">
      <w:pPr>
        <w:pStyle w:val="BodyText"/>
        <w:spacing w:line="480" w:lineRule="auto"/>
        <w:ind w:firstLine="720"/>
        <w:rPr>
          <w:rFonts w:eastAsiaTheme="majorEastAsia"/>
          <w:bCs/>
          <w:sz w:val="24"/>
          <w:szCs w:val="28"/>
        </w:rPr>
      </w:pPr>
      <w:r>
        <w:rPr>
          <w:rFonts w:eastAsiaTheme="majorEastAsia"/>
          <w:bCs/>
          <w:sz w:val="24"/>
          <w:szCs w:val="28"/>
        </w:rPr>
        <w:t>Josh</w:t>
      </w:r>
      <w:r w:rsidR="004F7643">
        <w:rPr>
          <w:rFonts w:eastAsiaTheme="majorEastAsia"/>
          <w:bCs/>
          <w:sz w:val="24"/>
          <w:szCs w:val="28"/>
        </w:rPr>
        <w:t xml:space="preserve"> is well known by admin, teachers, staff, students, and the community. One of his greatest strengths is that he is a very positive person. He wants to encourage everyone he me</w:t>
      </w:r>
      <w:r w:rsidR="006657B1">
        <w:rPr>
          <w:rFonts w:eastAsiaTheme="majorEastAsia"/>
          <w:bCs/>
          <w:sz w:val="24"/>
          <w:szCs w:val="28"/>
        </w:rPr>
        <w:t>ets and make sure they are happy and smiling before he walks away. He is always kind hearted and cares deeply for others. You will always find him at a school event</w:t>
      </w:r>
      <w:r>
        <w:rPr>
          <w:rFonts w:eastAsiaTheme="majorEastAsia"/>
          <w:bCs/>
          <w:sz w:val="24"/>
          <w:szCs w:val="28"/>
        </w:rPr>
        <w:t>s</w:t>
      </w:r>
      <w:r w:rsidR="006657B1">
        <w:rPr>
          <w:rFonts w:eastAsiaTheme="majorEastAsia"/>
          <w:bCs/>
          <w:sz w:val="24"/>
          <w:szCs w:val="28"/>
        </w:rPr>
        <w:t xml:space="preserve"> because he is very involved with all school activities. </w:t>
      </w:r>
    </w:p>
    <w:p w:rsidR="006657B1" w:rsidRDefault="006657B1" w:rsidP="006657B1">
      <w:pPr>
        <w:pStyle w:val="BodyText"/>
        <w:spacing w:line="480" w:lineRule="auto"/>
        <w:ind w:firstLine="720"/>
        <w:rPr>
          <w:rFonts w:eastAsiaTheme="majorEastAsia"/>
          <w:bCs/>
          <w:sz w:val="24"/>
          <w:szCs w:val="28"/>
        </w:rPr>
      </w:pPr>
      <w:r>
        <w:rPr>
          <w:rFonts w:eastAsiaTheme="majorEastAsia"/>
          <w:bCs/>
          <w:sz w:val="24"/>
          <w:szCs w:val="28"/>
        </w:rPr>
        <w:t xml:space="preserve">Josh is not an athlete but you will find him cheering the team on from the sidelines during any sporting event. He is a student who works very hard for the grades he receives. It doesn’t come naturally to him but he studies extremely hard and </w:t>
      </w:r>
      <w:r w:rsidR="00772418">
        <w:rPr>
          <w:rFonts w:eastAsiaTheme="majorEastAsia"/>
          <w:bCs/>
          <w:sz w:val="24"/>
          <w:szCs w:val="28"/>
        </w:rPr>
        <w:t>makes time</w:t>
      </w:r>
      <w:r>
        <w:rPr>
          <w:rFonts w:eastAsiaTheme="majorEastAsia"/>
          <w:bCs/>
          <w:sz w:val="24"/>
          <w:szCs w:val="28"/>
        </w:rPr>
        <w:t xml:space="preserve"> for tutoring to make sure he is getting what he needs. He is not afraid to reach out and ask for help. </w:t>
      </w:r>
    </w:p>
    <w:p w:rsidR="006657B1" w:rsidRDefault="006657B1" w:rsidP="006657B1">
      <w:pPr>
        <w:pStyle w:val="BodyText"/>
        <w:spacing w:line="480" w:lineRule="auto"/>
        <w:ind w:firstLine="720"/>
        <w:rPr>
          <w:rFonts w:eastAsiaTheme="majorEastAsia"/>
          <w:bCs/>
          <w:sz w:val="24"/>
          <w:szCs w:val="28"/>
        </w:rPr>
      </w:pPr>
      <w:r>
        <w:rPr>
          <w:rFonts w:eastAsiaTheme="majorEastAsia"/>
          <w:bCs/>
          <w:sz w:val="24"/>
          <w:szCs w:val="28"/>
        </w:rPr>
        <w:t>Josh is also very involved in his church. He makes his faith in Jesus Christ well known</w:t>
      </w:r>
      <w:r w:rsidR="008F7EEB">
        <w:rPr>
          <w:rFonts w:eastAsiaTheme="majorEastAsia"/>
          <w:bCs/>
          <w:sz w:val="24"/>
          <w:szCs w:val="28"/>
        </w:rPr>
        <w:t xml:space="preserve"> and leads bible study on certain mornings in the school lobby</w:t>
      </w:r>
      <w:r>
        <w:rPr>
          <w:rFonts w:eastAsiaTheme="majorEastAsia"/>
          <w:bCs/>
          <w:sz w:val="24"/>
          <w:szCs w:val="28"/>
        </w:rPr>
        <w:t xml:space="preserve">. He is often having conversations with his peers about Jesus and inviting them to his youth group. </w:t>
      </w:r>
    </w:p>
    <w:p w:rsidR="005F3CDD" w:rsidRDefault="00DB1E0A" w:rsidP="00F1100A">
      <w:pPr>
        <w:jc w:val="center"/>
        <w:rPr>
          <w:b/>
        </w:rPr>
      </w:pPr>
      <w:r>
        <w:rPr>
          <w:b/>
        </w:rPr>
        <w:lastRenderedPageBreak/>
        <w:t>Reason for Referral</w:t>
      </w:r>
    </w:p>
    <w:p w:rsidR="00BB4ACD" w:rsidRDefault="00BB4ACD" w:rsidP="00591C6B">
      <w:pPr>
        <w:ind w:firstLine="720"/>
      </w:pPr>
      <w:r>
        <w:t>Mr. Josh Barham was hoping to have a positive referral made out to recommend him as a</w:t>
      </w:r>
      <w:r w:rsidR="008F7EEB">
        <w:t>n employee as a</w:t>
      </w:r>
      <w:r>
        <w:t xml:space="preserve"> teacher</w:t>
      </w:r>
      <w:r w:rsidR="00591C6B">
        <w:t>’</w:t>
      </w:r>
      <w:r>
        <w:t>s assistant</w:t>
      </w:r>
      <w:r w:rsidR="008F7EEB">
        <w:t xml:space="preserve"> for an</w:t>
      </w:r>
      <w:r w:rsidR="00591C6B">
        <w:t xml:space="preserve"> after school</w:t>
      </w:r>
      <w:r w:rsidR="008F7EEB">
        <w:t xml:space="preserve"> program</w:t>
      </w:r>
      <w:r w:rsidR="00591C6B">
        <w:t xml:space="preserve">. The opportunity to assist after school would provide so many chances to help boost Josh’s confidence. He works so hard to earn his academic grades. Giving him the chance to help a teacher after school and help other students who may </w:t>
      </w:r>
      <w:r w:rsidR="008F7EEB">
        <w:t xml:space="preserve">struggle with academics could be a very powerful source to give him the encouragement he needs since he is often spreading that to others. This opportunity for </w:t>
      </w:r>
      <w:r w:rsidR="00591C6B">
        <w:t xml:space="preserve">growth </w:t>
      </w:r>
      <w:r w:rsidR="008F7EEB">
        <w:t xml:space="preserve">could push </w:t>
      </w:r>
      <w:r w:rsidR="00591C6B">
        <w:t xml:space="preserve">Josh to continue to grow beyond his comfort zone. </w:t>
      </w:r>
    </w:p>
    <w:p w:rsidR="0057752C" w:rsidRPr="00E26B5B" w:rsidRDefault="008F7EEB" w:rsidP="0057752C">
      <w:pPr>
        <w:ind w:firstLine="720"/>
      </w:pPr>
      <w:r>
        <w:t>Josh’s teachers have reported that he is always asking how can he help. His energy is abundant and free flowing. The teachers rely on Josh because of his obedience and responsibility.</w:t>
      </w:r>
      <w:r w:rsidR="00FB291D">
        <w:t xml:space="preserve"> </w:t>
      </w:r>
      <w:r w:rsidR="0057752C">
        <w:t>The teachers love Josh and how he supports his fellow peers and not just his friends. The teachers often tell his parents they wish more students were like Josh.</w:t>
      </w:r>
    </w:p>
    <w:p w:rsidR="00DB1E0A" w:rsidRDefault="00DB1E0A" w:rsidP="00F1100A">
      <w:pPr>
        <w:jc w:val="center"/>
        <w:rPr>
          <w:b/>
        </w:rPr>
      </w:pPr>
      <w:r>
        <w:rPr>
          <w:b/>
        </w:rPr>
        <w:t>Current Situation and Functioning</w:t>
      </w:r>
    </w:p>
    <w:p w:rsidR="0057752C" w:rsidRDefault="00081473" w:rsidP="00081473">
      <w:r>
        <w:tab/>
      </w:r>
      <w:r w:rsidR="0057752C">
        <w:t>Josh Barham is your typical teenager and has his days full of activities. Josh takes care of daily chores at his home each morning before school. He arrives to school on time each day. Josh now has his license and is very responsible. He participates daily in each of his classes. After school he is involved in clubs and sporting events. Josh has show</w:t>
      </w:r>
      <w:r w:rsidR="007A6896">
        <w:t>n</w:t>
      </w:r>
      <w:r w:rsidR="0057752C">
        <w:t xml:space="preserve"> great character at school and home. </w:t>
      </w:r>
    </w:p>
    <w:p w:rsidR="00081473" w:rsidRPr="00081473" w:rsidRDefault="0057752C" w:rsidP="0057752C">
      <w:pPr>
        <w:ind w:firstLine="720"/>
      </w:pPr>
      <w:r>
        <w:t xml:space="preserve">Josh is capable of managing his emotions and feelings. </w:t>
      </w:r>
      <w:r w:rsidR="007A6896">
        <w:t xml:space="preserve">Josh presents with compassion and empathy towards others. He is always willing to problem solve and resolve any conflicts. At this time there are no concerns </w:t>
      </w:r>
      <w:r w:rsidR="00115051">
        <w:t>with</w:t>
      </w:r>
      <w:r w:rsidR="007A6896">
        <w:t xml:space="preserve"> mental health or any suicide ideation. The only weakness Josh has that is noticeable is not being able to tell people no. As his school counselor, this is the </w:t>
      </w:r>
      <w:r w:rsidR="007A6896">
        <w:lastRenderedPageBreak/>
        <w:t xml:space="preserve">only concern I have for Josh. Burnout from helping </w:t>
      </w:r>
      <w:r w:rsidR="00115051">
        <w:t>others could possibly happen but not likely at this season in Josh’s life.</w:t>
      </w:r>
    </w:p>
    <w:p w:rsidR="00DB1E0A" w:rsidRDefault="00DB1E0A" w:rsidP="00F1100A">
      <w:pPr>
        <w:jc w:val="center"/>
        <w:rPr>
          <w:b/>
        </w:rPr>
      </w:pPr>
      <w:r>
        <w:rPr>
          <w:b/>
        </w:rPr>
        <w:t>Relevant Medical and Mental Health Treatment History</w:t>
      </w:r>
    </w:p>
    <w:p w:rsidR="00562100" w:rsidRDefault="000901D9" w:rsidP="00562100">
      <w:r>
        <w:tab/>
      </w:r>
      <w:r w:rsidR="00AB538A">
        <w:t xml:space="preserve">Josh Barham does not have any medical diagnosis now or from the past. According to his mom Lisa, he </w:t>
      </w:r>
      <w:r w:rsidR="00562100">
        <w:t>is very healthy with no medical concerns presented at</w:t>
      </w:r>
      <w:r>
        <w:t xml:space="preserve"> this time</w:t>
      </w:r>
      <w:r w:rsidR="00562100">
        <w:t>. Mental Health is good as well no concerns now or from the past. Josh is a very blessed, happy, and healthy teenage boy.</w:t>
      </w:r>
      <w:r>
        <w:t xml:space="preserve"> </w:t>
      </w:r>
    </w:p>
    <w:p w:rsidR="00DB1E0A" w:rsidRPr="00562100" w:rsidRDefault="00DB1E0A" w:rsidP="00562100">
      <w:pPr>
        <w:jc w:val="center"/>
      </w:pPr>
      <w:r>
        <w:rPr>
          <w:b/>
        </w:rPr>
        <w:t>Family History</w:t>
      </w:r>
    </w:p>
    <w:p w:rsidR="00562100" w:rsidRDefault="004F3833" w:rsidP="00FB291D">
      <w:r>
        <w:tab/>
      </w:r>
      <w:r w:rsidR="00562100">
        <w:t xml:space="preserve">Josh Barham still has both grandparents living on both the maternal and paternal sides of his family. His mom Lisa’s parents are in fair condition as they are aging. Josh’s dad Clay’s parents are fairly good as well, however his Grandma has diabetes. It is type 2 and sounds to be managed very well with no concern to Josh. </w:t>
      </w:r>
    </w:p>
    <w:p w:rsidR="005A32BE" w:rsidRDefault="00562100" w:rsidP="00562100">
      <w:pPr>
        <w:ind w:firstLine="720"/>
      </w:pPr>
      <w:r>
        <w:t>Josh is the only child for his mom and dad, Lisa and Clay. Josh said he w</w:t>
      </w:r>
      <w:r w:rsidR="005A32BE">
        <w:t xml:space="preserve">ould have liked siblings but has enjoyed his space since his parents live in a smaller house. Josh’s family has always presented as happy when out and about. This family is very well known in the community and in the school system. </w:t>
      </w:r>
    </w:p>
    <w:p w:rsidR="00DB1E0A" w:rsidRDefault="00DB1E0A" w:rsidP="00F1100A">
      <w:pPr>
        <w:jc w:val="center"/>
        <w:rPr>
          <w:b/>
        </w:rPr>
      </w:pPr>
      <w:r>
        <w:rPr>
          <w:b/>
        </w:rPr>
        <w:t>Social and Developmental History</w:t>
      </w:r>
    </w:p>
    <w:p w:rsidR="00BD4FF6" w:rsidRDefault="00351FDA" w:rsidP="00351FDA">
      <w:r>
        <w:tab/>
      </w:r>
      <w:r w:rsidR="005A32BE">
        <w:t xml:space="preserve">According to Josh Barham’s parents his social skills are amazing for his age. He is wise beyond his years when it comes to his social development. He has never had any problems communicating his wants and needs. He has always been able to problem solve and find a solution. Josh gives credit to his mom for him being a well-rounded teen. </w:t>
      </w:r>
      <w:r w:rsidR="00BD4FF6">
        <w:t xml:space="preserve">He says she always talked to him like he was grown instead of baby talk. </w:t>
      </w:r>
    </w:p>
    <w:p w:rsidR="00A1118A" w:rsidRPr="00351FDA" w:rsidRDefault="00BD4FF6" w:rsidP="00BD4FF6">
      <w:pPr>
        <w:ind w:firstLine="720"/>
      </w:pPr>
      <w:r>
        <w:lastRenderedPageBreak/>
        <w:t>His mom Lisa was sure to mention that he was and still is</w:t>
      </w:r>
      <w:r w:rsidR="00351FDA">
        <w:t xml:space="preserve"> a very happy and healthy baby. From</w:t>
      </w:r>
      <w:r>
        <w:t xml:space="preserve"> what we’ve learned about</w:t>
      </w:r>
      <w:r w:rsidR="00351FDA">
        <w:t xml:space="preserve"> Erikson’s developmental theory J</w:t>
      </w:r>
      <w:r>
        <w:t>osh</w:t>
      </w:r>
      <w:r w:rsidR="00351FDA">
        <w:t xml:space="preserve"> </w:t>
      </w:r>
      <w:r>
        <w:t>definitely falls in the category of children who have had their needs meet. Josh is quickly approaching adulthood but for now he is a typical teenage trying to decipher his true identity and purpose. No</w:t>
      </w:r>
      <w:r w:rsidR="00A1118A">
        <w:t xml:space="preserve"> concerns</w:t>
      </w:r>
      <w:r>
        <w:t xml:space="preserve"> from social or development history. </w:t>
      </w:r>
    </w:p>
    <w:p w:rsidR="00DB1E0A" w:rsidRDefault="00DB1E0A" w:rsidP="00F1100A">
      <w:pPr>
        <w:jc w:val="center"/>
        <w:rPr>
          <w:b/>
        </w:rPr>
      </w:pPr>
      <w:r>
        <w:rPr>
          <w:b/>
        </w:rPr>
        <w:t>Educational and Occupational History</w:t>
      </w:r>
    </w:p>
    <w:p w:rsidR="00A50186" w:rsidRDefault="00A50186" w:rsidP="00A50186">
      <w:r>
        <w:tab/>
      </w:r>
      <w:r w:rsidR="00BD4FF6">
        <w:t>Josh Barham is a native to the county and has been in preschool prior to starting with the school system. Josh has had the opportunity to begin school as a 4 year old and from there he has thrived in the school setting. Josh has had an awesome educational journey as he has always been involved in extra curriculars that have allowed for out of county field trips to experience hands on learning in different settings other that school.</w:t>
      </w:r>
      <w:r w:rsidR="00A369E2">
        <w:t xml:space="preserve"> </w:t>
      </w:r>
    </w:p>
    <w:p w:rsidR="00A369E2" w:rsidRPr="00A50186" w:rsidRDefault="00A369E2" w:rsidP="00A50186">
      <w:r>
        <w:tab/>
        <w:t xml:space="preserve">Josh stated he has never had a true paying job before. However, he has done several volunteer jobs to help out people in his church. He has experience in assisting coach the little league teams, assisting with bible school at his church, mowing and landscaping, helping build handicap ramps, and volunteering as a Buddy in the Miracle League. </w:t>
      </w:r>
    </w:p>
    <w:p w:rsidR="00DB1E0A" w:rsidRDefault="00DB1E0A" w:rsidP="00F1100A">
      <w:pPr>
        <w:jc w:val="center"/>
        <w:rPr>
          <w:b/>
        </w:rPr>
      </w:pPr>
      <w:r>
        <w:rPr>
          <w:b/>
        </w:rPr>
        <w:t>Cultural Influences</w:t>
      </w:r>
    </w:p>
    <w:p w:rsidR="00F02C57" w:rsidRPr="00DF18B4" w:rsidRDefault="00DF18B4" w:rsidP="00DF18B4">
      <w:r>
        <w:tab/>
      </w:r>
      <w:r w:rsidR="00A369E2">
        <w:t>Josh Barham is a well off white male with loving parents who are still married. He lives in a rural area with very few neighbors and attends the county public school where there are several students from different ethnic groups. Josh has been on mission trips to 3</w:t>
      </w:r>
      <w:r w:rsidR="00A369E2" w:rsidRPr="00A369E2">
        <w:rPr>
          <w:vertAlign w:val="superscript"/>
        </w:rPr>
        <w:t>rd</w:t>
      </w:r>
      <w:r w:rsidR="00A369E2">
        <w:t xml:space="preserve"> world countries such as the Dominican Republic and this has encouraged him to learn other languages. Josh doesn’t discriminate against his peers in any shape or form.</w:t>
      </w:r>
      <w:r w:rsidR="00FF6BAF">
        <w:t xml:space="preserve"> </w:t>
      </w:r>
      <w:r w:rsidR="00A369E2">
        <w:t xml:space="preserve">Josh doesn’t see the differences in his peers. He loves them all equally and is willing to talk, share, encourage, and work with them to help them be positive students. </w:t>
      </w:r>
    </w:p>
    <w:p w:rsidR="00A369E2" w:rsidRDefault="00DB1E0A" w:rsidP="00A369E2">
      <w:pPr>
        <w:jc w:val="center"/>
        <w:rPr>
          <w:b/>
        </w:rPr>
      </w:pPr>
      <w:r>
        <w:rPr>
          <w:b/>
        </w:rPr>
        <w:lastRenderedPageBreak/>
        <w:t>Plan of Action</w:t>
      </w:r>
    </w:p>
    <w:p w:rsidR="009E77D7" w:rsidRDefault="00A369E2" w:rsidP="00A369E2">
      <w:pPr>
        <w:ind w:firstLine="720"/>
      </w:pPr>
      <w:r>
        <w:t>Being Josh</w:t>
      </w:r>
      <w:r w:rsidR="009E77D7">
        <w:t xml:space="preserve"> Barham’s School Counselor I would say you couldn’t ask for a better candidate to consider for the employment as a teacher’s assistant for the afterschool program. He will bring all the positive energy needed for student success. </w:t>
      </w:r>
    </w:p>
    <w:p w:rsidR="005F3CDD" w:rsidRPr="00A369E2" w:rsidRDefault="009E77D7" w:rsidP="00A369E2">
      <w:pPr>
        <w:ind w:firstLine="720"/>
        <w:rPr>
          <w:b/>
        </w:rPr>
      </w:pPr>
      <w:r>
        <w:t xml:space="preserve">Knowing that Josh works hard in his class and can struggle at times I will be sure to have regular check ins with him whether that be weekly or biweekly. I want to make sure Josh is keeping his grades up as well as enjoying is work opportunity. I also want to make sure he is learning how to tell people no before he becomes burned out. </w:t>
      </w:r>
    </w:p>
    <w:p w:rsidR="009E77D7" w:rsidRDefault="009E77D7" w:rsidP="009E77D7">
      <w:pPr>
        <w:ind w:firstLine="720"/>
      </w:pPr>
      <w:r>
        <w:t>When checking in with Josh I will use talk therapy and implement strategies for dealing with stress if needed. I want to keep an eye on Josh and make sure he is remaining happy and positive and not taking on too much at one time.</w:t>
      </w:r>
      <w:bookmarkStart w:id="3" w:name="_GoBack"/>
      <w:bookmarkEnd w:id="3"/>
    </w:p>
    <w:p w:rsidR="0048176F" w:rsidRPr="001757A6" w:rsidRDefault="004D7B38" w:rsidP="001757A6">
      <w:pPr>
        <w:ind w:firstLine="720"/>
      </w:pPr>
      <w:r>
        <w:t xml:space="preserve">. </w:t>
      </w:r>
      <w:bookmarkEnd w:id="0"/>
      <w:bookmarkEnd w:id="1"/>
      <w:bookmarkEnd w:id="2"/>
    </w:p>
    <w:sectPr w:rsidR="0048176F" w:rsidRPr="001757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E86" w:rsidRDefault="00622E86" w:rsidP="00E04474">
      <w:pPr>
        <w:spacing w:line="240" w:lineRule="auto"/>
      </w:pPr>
      <w:r>
        <w:separator/>
      </w:r>
    </w:p>
  </w:endnote>
  <w:endnote w:type="continuationSeparator" w:id="0">
    <w:p w:rsidR="00622E86" w:rsidRDefault="00622E86"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D39" w:rsidRDefault="00C12D39">
    <w:pPr>
      <w:pStyle w:val="Footer"/>
    </w:pPr>
  </w:p>
  <w:p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D39" w:rsidRDefault="00C12D39" w:rsidP="003C1FD2">
    <w:pPr>
      <w:pStyle w:val="Footer"/>
    </w:pPr>
  </w:p>
  <w:p w:rsidR="00C12D39" w:rsidRDefault="00C12D39">
    <w:pPr>
      <w:pStyle w:val="Footer"/>
    </w:pPr>
  </w:p>
  <w:p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E86" w:rsidRDefault="00622E86" w:rsidP="00E04474">
      <w:pPr>
        <w:spacing w:line="240" w:lineRule="auto"/>
      </w:pPr>
      <w:r>
        <w:separator/>
      </w:r>
    </w:p>
  </w:footnote>
  <w:footnote w:type="continuationSeparator" w:id="0">
    <w:p w:rsidR="00622E86" w:rsidRDefault="00622E86"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1F38" w:rsidRDefault="00DB1E0A" w:rsidP="00DB1E0A">
    <w:pPr>
      <w:pStyle w:val="Header"/>
    </w:pPr>
    <w:r>
      <w:rPr>
        <w:szCs w:val="24"/>
      </w:rPr>
      <w:t>COSC 622</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4"/>
  </w:num>
  <w:num w:numId="14">
    <w:abstractNumId w:val="20"/>
  </w:num>
  <w:num w:numId="15">
    <w:abstractNumId w:val="11"/>
  </w:num>
  <w:num w:numId="16">
    <w:abstractNumId w:val="12"/>
  </w:num>
  <w:num w:numId="17">
    <w:abstractNumId w:val="23"/>
  </w:num>
  <w:num w:numId="18">
    <w:abstractNumId w:val="13"/>
  </w:num>
  <w:num w:numId="19">
    <w:abstractNumId w:val="21"/>
  </w:num>
  <w:num w:numId="20">
    <w:abstractNumId w:val="15"/>
  </w:num>
  <w:num w:numId="21">
    <w:abstractNumId w:val="10"/>
  </w:num>
  <w:num w:numId="22">
    <w:abstractNumId w:val="17"/>
  </w:num>
  <w:num w:numId="23">
    <w:abstractNumId w:val="1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0A"/>
    <w:rsid w:val="00021811"/>
    <w:rsid w:val="00023E3A"/>
    <w:rsid w:val="00023E42"/>
    <w:rsid w:val="00033212"/>
    <w:rsid w:val="000343F3"/>
    <w:rsid w:val="00044E21"/>
    <w:rsid w:val="00047FAB"/>
    <w:rsid w:val="00055B6A"/>
    <w:rsid w:val="00073B2D"/>
    <w:rsid w:val="00081473"/>
    <w:rsid w:val="00082B55"/>
    <w:rsid w:val="00085742"/>
    <w:rsid w:val="000901D9"/>
    <w:rsid w:val="00090421"/>
    <w:rsid w:val="000A6112"/>
    <w:rsid w:val="000B04FC"/>
    <w:rsid w:val="000D1F02"/>
    <w:rsid w:val="000D62D3"/>
    <w:rsid w:val="000E18E3"/>
    <w:rsid w:val="0010378B"/>
    <w:rsid w:val="001104C0"/>
    <w:rsid w:val="00115051"/>
    <w:rsid w:val="00125D38"/>
    <w:rsid w:val="001412C7"/>
    <w:rsid w:val="00152B8B"/>
    <w:rsid w:val="001532A0"/>
    <w:rsid w:val="0015641F"/>
    <w:rsid w:val="0016274C"/>
    <w:rsid w:val="001757A6"/>
    <w:rsid w:val="001879B7"/>
    <w:rsid w:val="001902CC"/>
    <w:rsid w:val="00194BEE"/>
    <w:rsid w:val="001B17D4"/>
    <w:rsid w:val="001B2E46"/>
    <w:rsid w:val="001B4D85"/>
    <w:rsid w:val="001B688F"/>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3525D"/>
    <w:rsid w:val="003467F5"/>
    <w:rsid w:val="00351262"/>
    <w:rsid w:val="00351FDA"/>
    <w:rsid w:val="00353D7A"/>
    <w:rsid w:val="00382C6C"/>
    <w:rsid w:val="00384130"/>
    <w:rsid w:val="003856B4"/>
    <w:rsid w:val="003B5A14"/>
    <w:rsid w:val="003B6D3D"/>
    <w:rsid w:val="003C1FD2"/>
    <w:rsid w:val="003E7A7E"/>
    <w:rsid w:val="003F2BB2"/>
    <w:rsid w:val="00400083"/>
    <w:rsid w:val="004124DE"/>
    <w:rsid w:val="00423C35"/>
    <w:rsid w:val="00425796"/>
    <w:rsid w:val="004426E1"/>
    <w:rsid w:val="0044467C"/>
    <w:rsid w:val="00454BE8"/>
    <w:rsid w:val="00457790"/>
    <w:rsid w:val="00470600"/>
    <w:rsid w:val="0048176F"/>
    <w:rsid w:val="00486B5B"/>
    <w:rsid w:val="00490FB5"/>
    <w:rsid w:val="00491330"/>
    <w:rsid w:val="004B3548"/>
    <w:rsid w:val="004D7B38"/>
    <w:rsid w:val="004E1AD4"/>
    <w:rsid w:val="004E5B9F"/>
    <w:rsid w:val="004F3833"/>
    <w:rsid w:val="004F51EC"/>
    <w:rsid w:val="004F7643"/>
    <w:rsid w:val="00531673"/>
    <w:rsid w:val="0053432F"/>
    <w:rsid w:val="00542556"/>
    <w:rsid w:val="005533E9"/>
    <w:rsid w:val="00562100"/>
    <w:rsid w:val="00566B7E"/>
    <w:rsid w:val="00573F0C"/>
    <w:rsid w:val="0057752C"/>
    <w:rsid w:val="00591C6B"/>
    <w:rsid w:val="005A0400"/>
    <w:rsid w:val="005A32BE"/>
    <w:rsid w:val="005B4C58"/>
    <w:rsid w:val="005B6E55"/>
    <w:rsid w:val="005C00DF"/>
    <w:rsid w:val="005C7E52"/>
    <w:rsid w:val="005D3821"/>
    <w:rsid w:val="005E7373"/>
    <w:rsid w:val="005F3CDD"/>
    <w:rsid w:val="00622E86"/>
    <w:rsid w:val="00644D7B"/>
    <w:rsid w:val="00646920"/>
    <w:rsid w:val="00651B5D"/>
    <w:rsid w:val="00661EE2"/>
    <w:rsid w:val="006657B1"/>
    <w:rsid w:val="006840DF"/>
    <w:rsid w:val="00690452"/>
    <w:rsid w:val="006B4020"/>
    <w:rsid w:val="006C3849"/>
    <w:rsid w:val="006E3110"/>
    <w:rsid w:val="0070426D"/>
    <w:rsid w:val="007133E2"/>
    <w:rsid w:val="00732CB3"/>
    <w:rsid w:val="00733630"/>
    <w:rsid w:val="007450AE"/>
    <w:rsid w:val="00747CF9"/>
    <w:rsid w:val="00753123"/>
    <w:rsid w:val="00760A63"/>
    <w:rsid w:val="00772418"/>
    <w:rsid w:val="00784E5C"/>
    <w:rsid w:val="007862E2"/>
    <w:rsid w:val="00787FB2"/>
    <w:rsid w:val="007A6896"/>
    <w:rsid w:val="007B78F0"/>
    <w:rsid w:val="007C2160"/>
    <w:rsid w:val="007C3F66"/>
    <w:rsid w:val="007C51BE"/>
    <w:rsid w:val="007D06D5"/>
    <w:rsid w:val="007E2C71"/>
    <w:rsid w:val="007E5C0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8F7EEB"/>
    <w:rsid w:val="0090723A"/>
    <w:rsid w:val="009333ED"/>
    <w:rsid w:val="00940D48"/>
    <w:rsid w:val="0097266F"/>
    <w:rsid w:val="00977166"/>
    <w:rsid w:val="009901CA"/>
    <w:rsid w:val="009912AB"/>
    <w:rsid w:val="009C12F3"/>
    <w:rsid w:val="009C4A97"/>
    <w:rsid w:val="009D5498"/>
    <w:rsid w:val="009E5AB9"/>
    <w:rsid w:val="009E5D16"/>
    <w:rsid w:val="009E6B80"/>
    <w:rsid w:val="009E77D7"/>
    <w:rsid w:val="00A0247C"/>
    <w:rsid w:val="00A1118A"/>
    <w:rsid w:val="00A12EFB"/>
    <w:rsid w:val="00A369E2"/>
    <w:rsid w:val="00A36D21"/>
    <w:rsid w:val="00A4665F"/>
    <w:rsid w:val="00A50186"/>
    <w:rsid w:val="00A621BE"/>
    <w:rsid w:val="00A741B1"/>
    <w:rsid w:val="00A84650"/>
    <w:rsid w:val="00AA1C79"/>
    <w:rsid w:val="00AA2925"/>
    <w:rsid w:val="00AB0758"/>
    <w:rsid w:val="00AB538A"/>
    <w:rsid w:val="00AD5122"/>
    <w:rsid w:val="00AE69BB"/>
    <w:rsid w:val="00AF2EAA"/>
    <w:rsid w:val="00B04281"/>
    <w:rsid w:val="00B273B5"/>
    <w:rsid w:val="00B44010"/>
    <w:rsid w:val="00B54AB3"/>
    <w:rsid w:val="00B57A74"/>
    <w:rsid w:val="00B714AD"/>
    <w:rsid w:val="00B827E7"/>
    <w:rsid w:val="00B874EA"/>
    <w:rsid w:val="00B920A8"/>
    <w:rsid w:val="00BA02D9"/>
    <w:rsid w:val="00BA627F"/>
    <w:rsid w:val="00BB0CDF"/>
    <w:rsid w:val="00BB2E5A"/>
    <w:rsid w:val="00BB4ACD"/>
    <w:rsid w:val="00BC0C74"/>
    <w:rsid w:val="00BD32F1"/>
    <w:rsid w:val="00BD4FF6"/>
    <w:rsid w:val="00BE004F"/>
    <w:rsid w:val="00BF6E53"/>
    <w:rsid w:val="00C01887"/>
    <w:rsid w:val="00C05DD7"/>
    <w:rsid w:val="00C078BF"/>
    <w:rsid w:val="00C1285A"/>
    <w:rsid w:val="00C12D39"/>
    <w:rsid w:val="00C22CF1"/>
    <w:rsid w:val="00C306C3"/>
    <w:rsid w:val="00C46744"/>
    <w:rsid w:val="00C80ECD"/>
    <w:rsid w:val="00C8760B"/>
    <w:rsid w:val="00C9185A"/>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1E0A"/>
    <w:rsid w:val="00DB63BE"/>
    <w:rsid w:val="00DC0A20"/>
    <w:rsid w:val="00DC1924"/>
    <w:rsid w:val="00DC7EA9"/>
    <w:rsid w:val="00DD03B2"/>
    <w:rsid w:val="00DD06E2"/>
    <w:rsid w:val="00DF18B4"/>
    <w:rsid w:val="00DF78B2"/>
    <w:rsid w:val="00E04474"/>
    <w:rsid w:val="00E06B16"/>
    <w:rsid w:val="00E2242E"/>
    <w:rsid w:val="00E26B5B"/>
    <w:rsid w:val="00E27FEB"/>
    <w:rsid w:val="00E30585"/>
    <w:rsid w:val="00E42CEF"/>
    <w:rsid w:val="00E47DEC"/>
    <w:rsid w:val="00E54861"/>
    <w:rsid w:val="00E61303"/>
    <w:rsid w:val="00E62AE0"/>
    <w:rsid w:val="00E64F1D"/>
    <w:rsid w:val="00E8607E"/>
    <w:rsid w:val="00EB1670"/>
    <w:rsid w:val="00ED2823"/>
    <w:rsid w:val="00EE4949"/>
    <w:rsid w:val="00EF2348"/>
    <w:rsid w:val="00EF3C2B"/>
    <w:rsid w:val="00EF5DE2"/>
    <w:rsid w:val="00EF61EA"/>
    <w:rsid w:val="00EF7DD7"/>
    <w:rsid w:val="00F02C57"/>
    <w:rsid w:val="00F03B7D"/>
    <w:rsid w:val="00F1100A"/>
    <w:rsid w:val="00F24BD1"/>
    <w:rsid w:val="00F27A08"/>
    <w:rsid w:val="00F31F38"/>
    <w:rsid w:val="00F54D5B"/>
    <w:rsid w:val="00F60EF9"/>
    <w:rsid w:val="00F85A11"/>
    <w:rsid w:val="00FA6064"/>
    <w:rsid w:val="00FB291D"/>
    <w:rsid w:val="00FB5889"/>
    <w:rsid w:val="00FD44C1"/>
    <w:rsid w:val="00FD5716"/>
    <w:rsid w:val="00FE2AEC"/>
    <w:rsid w:val="00FF6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A6D93"/>
  <w15:chartTrackingRefBased/>
  <w15:docId w15:val="{667210B4-3695-F547-8AE1-04314673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unhideWhenUsed/>
    <w:rsid w:val="003B5A14"/>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E26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769184">
      <w:bodyDiv w:val="1"/>
      <w:marLeft w:val="0"/>
      <w:marRight w:val="0"/>
      <w:marTop w:val="0"/>
      <w:marBottom w:val="0"/>
      <w:divBdr>
        <w:top w:val="none" w:sz="0" w:space="0" w:color="auto"/>
        <w:left w:val="none" w:sz="0" w:space="0" w:color="auto"/>
        <w:bottom w:val="none" w:sz="0" w:space="0" w:color="auto"/>
        <w:right w:val="none" w:sz="0" w:space="0" w:color="auto"/>
      </w:divBdr>
    </w:div>
    <w:div w:id="700976710">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58348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shbarham@studentemai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eganarnold1/Downloads/APA_Professional%20(2).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F4072-F874-1446-91D9-DE0C8C920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(2).dotm</Template>
  <TotalTime>8</TotalTime>
  <Pages>6</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2020-01-03T23:33:00Z</cp:lastPrinted>
  <dcterms:created xsi:type="dcterms:W3CDTF">2023-07-23T02:55:00Z</dcterms:created>
  <dcterms:modified xsi:type="dcterms:W3CDTF">2023-07-23T02:55:00Z</dcterms:modified>
</cp:coreProperties>
</file>