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720"/>
        <w:gridCol w:w="6470"/>
      </w:tblGrid>
      <w:tr w:rsidR="001B2ABD" w14:paraId="6135E9B9" w14:textId="77777777" w:rsidTr="001B2ABD">
        <w:trPr>
          <w:trHeight w:val="4410"/>
        </w:trPr>
        <w:tc>
          <w:tcPr>
            <w:tcW w:w="3600" w:type="dxa"/>
            <w:vAlign w:val="bottom"/>
          </w:tcPr>
          <w:p w14:paraId="3AD54EA6" w14:textId="77777777" w:rsidR="001B2ABD" w:rsidRDefault="001B2ABD" w:rsidP="001B2ABD">
            <w:pPr>
              <w:tabs>
                <w:tab w:val="left" w:pos="990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868545D" wp14:editId="6145137A">
                      <wp:extent cx="2122805" cy="2122805"/>
                      <wp:effectExtent l="19050" t="19050" r="29845" b="29845"/>
                      <wp:docPr id="2" name="Oval 2" title="Professional Headshot of Man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22805" cy="2122805"/>
                              </a:xfrm>
                              <a:prstGeom prst="ellipse">
                                <a:avLst/>
                              </a:prstGeom>
                              <a:blipFill dpi="0" rotWithShape="1"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63500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4289FE1" id="Oval 2" o:spid="_x0000_s1026" alt="Title: Professional Headshot of Man" style="width:167.15pt;height:16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" strokecolor="#94b6d2 [3204]" strokeweight="5pt">
                      <v:fill r:id="rId8" o:title="" recolor="t" rotate="t" type="frame"/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2436FA7E" w14:textId="77777777" w:rsidR="001B2ABD" w:rsidRDefault="001B2ABD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  <w:vAlign w:val="bottom"/>
          </w:tcPr>
          <w:p w14:paraId="6C34727C" w14:textId="57BBCE5F" w:rsidR="001B2ABD" w:rsidRPr="00902580" w:rsidRDefault="00A135AF" w:rsidP="001B2ABD">
            <w:pPr>
              <w:pStyle w:val="Title"/>
              <w:rPr>
                <w:sz w:val="68"/>
                <w:szCs w:val="68"/>
              </w:rPr>
            </w:pPr>
            <w:r w:rsidRPr="00902580">
              <w:rPr>
                <w:sz w:val="68"/>
                <w:szCs w:val="68"/>
              </w:rPr>
              <w:t>LANeisha barner</w:t>
            </w:r>
          </w:p>
          <w:p w14:paraId="33190086" w14:textId="52C3CCB9" w:rsidR="001B2ABD" w:rsidRDefault="00945CD4" w:rsidP="001B2ABD">
            <w:pPr>
              <w:pStyle w:val="Subtitle"/>
            </w:pPr>
            <w:r>
              <w:rPr>
                <w:spacing w:val="0"/>
                <w:w w:val="100"/>
              </w:rPr>
              <w:t>Sc</w:t>
            </w:r>
            <w:r w:rsidR="00A135AF" w:rsidRPr="00A6205A">
              <w:rPr>
                <w:spacing w:val="0"/>
                <w:w w:val="92"/>
              </w:rPr>
              <w:t>hool Counselo</w:t>
            </w:r>
            <w:r w:rsidR="00A135AF" w:rsidRPr="00A6205A">
              <w:rPr>
                <w:spacing w:val="28"/>
                <w:w w:val="92"/>
              </w:rPr>
              <w:t>r</w:t>
            </w:r>
          </w:p>
        </w:tc>
      </w:tr>
      <w:tr w:rsidR="001B2ABD" w14:paraId="6B54A8D9" w14:textId="77777777" w:rsidTr="001B2ABD">
        <w:tc>
          <w:tcPr>
            <w:tcW w:w="3600" w:type="dxa"/>
          </w:tcPr>
          <w:p w14:paraId="2F9201E2" w14:textId="77777777" w:rsidR="00036450" w:rsidRDefault="00036450" w:rsidP="00902580"/>
          <w:sdt>
            <w:sdtPr>
              <w:id w:val="-1711873194"/>
              <w:placeholder>
                <w:docPart w:val="E4E1D86450864696929F3DB55D80D3D2"/>
              </w:placeholder>
              <w:temporary/>
              <w:showingPlcHdr/>
              <w15:appearance w15:val="hidden"/>
            </w:sdtPr>
            <w:sdtContent>
              <w:p w14:paraId="49F4E935" w14:textId="77777777" w:rsidR="00A6205A" w:rsidRDefault="00A6205A" w:rsidP="00A6205A">
                <w:pPr>
                  <w:pStyle w:val="Heading3"/>
                  <w:spacing w:before="0" w:after="0"/>
                </w:pPr>
                <w:r w:rsidRPr="00D5459D">
                  <w:t>Profile</w:t>
                </w:r>
              </w:p>
            </w:sdtContent>
          </w:sdt>
          <w:p w14:paraId="53A377BC" w14:textId="77777777" w:rsidR="00A6205A" w:rsidRDefault="00A6205A" w:rsidP="00A6205A">
            <w:r>
              <w:t xml:space="preserve">As an educator for over 20 years, I have had the pleasure of working with students in various capacities, including teacher, coach, after-school tutoring coordinator and instructor, and school counselor. </w:t>
            </w:r>
            <w:r w:rsidRPr="007F0621">
              <w:t xml:space="preserve">My role is to build trusting connections, remove barriers to learning, and equip students with academic planning, career exploration, and social-emotional skills so they graduate ready to pursue meaningful </w:t>
            </w:r>
            <w:proofErr w:type="gramStart"/>
            <w:r w:rsidRPr="007F0621">
              <w:t>postsecondary</w:t>
            </w:r>
            <w:proofErr w:type="gramEnd"/>
            <w:r w:rsidRPr="007F0621">
              <w:t xml:space="preserve"> paths.</w:t>
            </w:r>
            <w:r>
              <w:t xml:space="preserve"> </w:t>
            </w:r>
            <w:r w:rsidRPr="00E3793E">
              <w:t xml:space="preserve">I believe every student is capable of growth when provided with equitable access to supportive relationships, clear information, and developmentally appropriate opportunities. </w:t>
            </w:r>
          </w:p>
          <w:p w14:paraId="21578DB2" w14:textId="77777777" w:rsidR="00A6205A" w:rsidRDefault="00A6205A" w:rsidP="00A6205A">
            <w:pPr>
              <w:pStyle w:val="Heading3"/>
              <w:spacing w:before="0" w:after="0"/>
            </w:pPr>
          </w:p>
          <w:sdt>
            <w:sdtPr>
              <w:id w:val="-1954003311"/>
              <w:placeholder>
                <w:docPart w:val="8D5DD432BC334F559424B6201AD7ABBF"/>
              </w:placeholder>
              <w:temporary/>
              <w:showingPlcHdr/>
              <w15:appearance w15:val="hidden"/>
            </w:sdtPr>
            <w:sdtContent>
              <w:p w14:paraId="1E5A448C" w14:textId="7CC15E9C" w:rsidR="00A6205A" w:rsidRPr="00CB0055" w:rsidRDefault="00A6205A" w:rsidP="00A6205A">
                <w:pPr>
                  <w:pStyle w:val="Heading3"/>
                  <w:spacing w:before="0" w:after="0"/>
                </w:pPr>
                <w:r w:rsidRPr="00CB0055">
                  <w:t>Contact</w:t>
                </w:r>
              </w:p>
            </w:sdtContent>
          </w:sdt>
          <w:sdt>
            <w:sdtPr>
              <w:id w:val="1111563247"/>
              <w:placeholder>
                <w:docPart w:val="7779642E6C844E878274B2E88A8AA7B4"/>
              </w:placeholder>
              <w:temporary/>
              <w:showingPlcHdr/>
              <w15:appearance w15:val="hidden"/>
            </w:sdtPr>
            <w:sdtContent>
              <w:p w14:paraId="08046736" w14:textId="77777777" w:rsidR="00A6205A" w:rsidRDefault="00A6205A" w:rsidP="00A6205A">
                <w:r w:rsidRPr="004D3011">
                  <w:t>PHONE:</w:t>
                </w:r>
              </w:p>
            </w:sdtContent>
          </w:sdt>
          <w:p w14:paraId="2BF82682" w14:textId="77777777" w:rsidR="00A6205A" w:rsidRDefault="00A6205A" w:rsidP="00A6205A">
            <w:r>
              <w:t>434-298-7598</w:t>
            </w:r>
          </w:p>
          <w:p w14:paraId="69EA234A" w14:textId="77777777" w:rsidR="00A6205A" w:rsidRDefault="00A6205A" w:rsidP="00A6205A"/>
          <w:sdt>
            <w:sdtPr>
              <w:id w:val="-240260293"/>
              <w:placeholder>
                <w:docPart w:val="8462C5F32D004A8995CDD517DC19FC70"/>
              </w:placeholder>
              <w:temporary/>
              <w:showingPlcHdr/>
              <w15:appearance w15:val="hidden"/>
            </w:sdtPr>
            <w:sdtContent>
              <w:p w14:paraId="5658B475" w14:textId="77777777" w:rsidR="00A6205A" w:rsidRDefault="00A6205A" w:rsidP="00A6205A">
                <w:r w:rsidRPr="004D3011">
                  <w:t>EMAIL:</w:t>
                </w:r>
              </w:p>
            </w:sdtContent>
          </w:sdt>
          <w:p w14:paraId="240FDFE5" w14:textId="77777777" w:rsidR="00A6205A" w:rsidRDefault="00A6205A" w:rsidP="00A6205A">
            <w:hyperlink r:id="rId9" w:history="1">
              <w:r w:rsidRPr="006A7C93">
                <w:rPr>
                  <w:rStyle w:val="Hyperlink"/>
                </w:rPr>
                <w:t>laneishab29@gmail.com</w:t>
              </w:r>
            </w:hyperlink>
          </w:p>
          <w:p w14:paraId="100D238B" w14:textId="77777777" w:rsidR="00A6205A" w:rsidRPr="00E4381A" w:rsidRDefault="00A6205A" w:rsidP="00A6205A">
            <w:pPr>
              <w:rPr>
                <w:rStyle w:val="Hyperlink"/>
              </w:rPr>
            </w:pPr>
          </w:p>
          <w:sdt>
            <w:sdtPr>
              <w:id w:val="-1444214663"/>
              <w:placeholder>
                <w:docPart w:val="6DE2D13C63654F4ABA1CF2120A22E36C"/>
              </w:placeholder>
              <w:temporary/>
              <w:showingPlcHdr/>
              <w15:appearance w15:val="hidden"/>
            </w:sdtPr>
            <w:sdtContent>
              <w:p w14:paraId="63194CAF" w14:textId="77777777" w:rsidR="00A6205A" w:rsidRPr="00CB0055" w:rsidRDefault="00A6205A" w:rsidP="00A6205A">
                <w:pPr>
                  <w:pStyle w:val="Heading3"/>
                  <w:spacing w:before="0" w:after="0"/>
                </w:pPr>
                <w:r w:rsidRPr="00CB0055">
                  <w:t>Hobbies</w:t>
                </w:r>
              </w:p>
            </w:sdtContent>
          </w:sdt>
          <w:p w14:paraId="5C9FB076" w14:textId="77777777" w:rsidR="00A6205A" w:rsidRDefault="00A6205A" w:rsidP="00A6205A">
            <w:r>
              <w:t>Spending time with my two dogs</w:t>
            </w:r>
          </w:p>
          <w:p w14:paraId="7541855E" w14:textId="77777777" w:rsidR="00A6205A" w:rsidRDefault="00A6205A" w:rsidP="00A6205A">
            <w:r>
              <w:t>Listening to music</w:t>
            </w:r>
          </w:p>
          <w:p w14:paraId="6DA65391" w14:textId="77777777" w:rsidR="00A6205A" w:rsidRDefault="00A6205A" w:rsidP="00A6205A">
            <w:r>
              <w:t>Collecting rocks</w:t>
            </w:r>
          </w:p>
          <w:p w14:paraId="273BCF02" w14:textId="2AE7E3A4" w:rsidR="00A6205A" w:rsidRPr="004D3011" w:rsidRDefault="00A6205A" w:rsidP="00902580"/>
        </w:tc>
        <w:tc>
          <w:tcPr>
            <w:tcW w:w="720" w:type="dxa"/>
          </w:tcPr>
          <w:p w14:paraId="3C813BE5" w14:textId="77777777" w:rsidR="001B2ABD" w:rsidRDefault="001B2ABD" w:rsidP="00902580">
            <w:pPr>
              <w:tabs>
                <w:tab w:val="left" w:pos="990"/>
              </w:tabs>
            </w:pPr>
          </w:p>
        </w:tc>
        <w:tc>
          <w:tcPr>
            <w:tcW w:w="6470" w:type="dxa"/>
          </w:tcPr>
          <w:sdt>
            <w:sdtPr>
              <w:id w:val="1049110328"/>
              <w:placeholder>
                <w:docPart w:val="49F8EBA280134388AC37A7CD7A81F58C"/>
              </w:placeholder>
              <w:temporary/>
              <w:showingPlcHdr/>
              <w15:appearance w15:val="hidden"/>
            </w:sdtPr>
            <w:sdtContent>
              <w:p w14:paraId="44E39490" w14:textId="77777777" w:rsidR="001B2ABD" w:rsidRDefault="00E25A26" w:rsidP="00902580">
                <w:pPr>
                  <w:pStyle w:val="Heading2"/>
                  <w:spacing w:before="0" w:after="0"/>
                </w:pPr>
                <w:r w:rsidRPr="00036450">
                  <w:t>EDUCATION</w:t>
                </w:r>
              </w:p>
            </w:sdtContent>
          </w:sdt>
          <w:p w14:paraId="69C72004" w14:textId="3F53FD0E" w:rsidR="00036450" w:rsidRPr="00036450" w:rsidRDefault="00A135AF" w:rsidP="00902580">
            <w:pPr>
              <w:pStyle w:val="Heading4"/>
            </w:pPr>
            <w:r>
              <w:t>Longwood University</w:t>
            </w:r>
          </w:p>
          <w:p w14:paraId="17243324" w14:textId="4C9BD96A" w:rsidR="00036450" w:rsidRPr="00B359E4" w:rsidRDefault="00A135AF" w:rsidP="00902580">
            <w:pPr>
              <w:pStyle w:val="Date"/>
            </w:pPr>
            <w:r>
              <w:t>2003</w:t>
            </w:r>
            <w:r w:rsidR="00036450" w:rsidRPr="00B359E4">
              <w:t xml:space="preserve"> </w:t>
            </w:r>
            <w:r w:rsidR="00902580">
              <w:t>–</w:t>
            </w:r>
            <w:r w:rsidR="00036450" w:rsidRPr="00B359E4">
              <w:t xml:space="preserve"> </w:t>
            </w:r>
            <w:r>
              <w:t>2004</w:t>
            </w:r>
            <w:r w:rsidR="00902580">
              <w:t xml:space="preserve"> </w:t>
            </w:r>
          </w:p>
          <w:p w14:paraId="62CA9EF4" w14:textId="0E439949" w:rsidR="004D3011" w:rsidRDefault="00902580" w:rsidP="00902580">
            <w:r>
              <w:t>Community &amp; College Counseling; School Counseling</w:t>
            </w:r>
          </w:p>
          <w:p w14:paraId="1240DD4C" w14:textId="77777777" w:rsidR="00036450" w:rsidRDefault="00036450" w:rsidP="00902580"/>
          <w:p w14:paraId="5D765A3D" w14:textId="520D9592" w:rsidR="00036450" w:rsidRPr="00B359E4" w:rsidRDefault="00A135AF" w:rsidP="00902580">
            <w:pPr>
              <w:pStyle w:val="Heading4"/>
            </w:pPr>
            <w:r>
              <w:t>Old Dominion University</w:t>
            </w:r>
          </w:p>
          <w:p w14:paraId="2070C7C1" w14:textId="6223C713" w:rsidR="00036450" w:rsidRPr="00B359E4" w:rsidRDefault="00A135AF" w:rsidP="00902580">
            <w:pPr>
              <w:pStyle w:val="Date"/>
            </w:pPr>
            <w:r>
              <w:t>1998</w:t>
            </w:r>
            <w:r w:rsidR="00036450" w:rsidRPr="00B359E4">
              <w:t xml:space="preserve"> </w:t>
            </w:r>
            <w:r w:rsidR="00902580">
              <w:t>–</w:t>
            </w:r>
            <w:r w:rsidR="00036450" w:rsidRPr="00B359E4">
              <w:t xml:space="preserve"> </w:t>
            </w:r>
            <w:r>
              <w:t>2001</w:t>
            </w:r>
            <w:r w:rsidR="00902580">
              <w:t xml:space="preserve"> </w:t>
            </w:r>
          </w:p>
          <w:p w14:paraId="21ABF8AD" w14:textId="3C038B2F" w:rsidR="00036450" w:rsidRDefault="00902580" w:rsidP="00902580">
            <w:r>
              <w:t>Psychology; Criminal Justice, Social Welfare</w:t>
            </w:r>
          </w:p>
          <w:p w14:paraId="5580C700" w14:textId="77777777" w:rsidR="00902580" w:rsidRDefault="00902580" w:rsidP="00902580"/>
          <w:sdt>
            <w:sdtPr>
              <w:id w:val="1001553383"/>
              <w:placeholder>
                <w:docPart w:val="0A32538D5A3841FAA92D070EB427C311"/>
              </w:placeholder>
              <w:temporary/>
              <w:showingPlcHdr/>
              <w15:appearance w15:val="hidden"/>
            </w:sdtPr>
            <w:sdtContent>
              <w:p w14:paraId="5D6FDC36" w14:textId="77777777" w:rsidR="00036450" w:rsidRDefault="00036450" w:rsidP="00902580">
                <w:pPr>
                  <w:pStyle w:val="Heading2"/>
                  <w:spacing w:before="0" w:after="0"/>
                </w:pPr>
                <w:r w:rsidRPr="00036450">
                  <w:t>WORK EXPERIENCE</w:t>
                </w:r>
              </w:p>
            </w:sdtContent>
          </w:sdt>
          <w:p w14:paraId="275FFBE1" w14:textId="0990BEF8" w:rsidR="00036450" w:rsidRDefault="00A135AF" w:rsidP="00902580">
            <w:pPr>
              <w:pStyle w:val="Heading4"/>
              <w:rPr>
                <w:bCs/>
              </w:rPr>
            </w:pPr>
            <w:r>
              <w:t xml:space="preserve">Nottoway High </w:t>
            </w:r>
            <w:proofErr w:type="gramStart"/>
            <w:r>
              <w:t>School</w:t>
            </w:r>
            <w:r w:rsidR="00036450">
              <w:t xml:space="preserve"> </w:t>
            </w:r>
            <w:r w:rsidR="00036450" w:rsidRPr="00036450">
              <w:t xml:space="preserve"> </w:t>
            </w:r>
            <w:r>
              <w:t>-</w:t>
            </w:r>
            <w:proofErr w:type="gramEnd"/>
            <w:r>
              <w:t xml:space="preserve"> School Counselor</w:t>
            </w:r>
          </w:p>
          <w:p w14:paraId="284EAEAC" w14:textId="151118FF" w:rsidR="00036450" w:rsidRPr="00036450" w:rsidRDefault="00A135AF" w:rsidP="00902580">
            <w:pPr>
              <w:pStyle w:val="Date"/>
            </w:pPr>
            <w:r>
              <w:t xml:space="preserve">2008 </w:t>
            </w:r>
            <w:r w:rsidR="00036450" w:rsidRPr="00036450">
              <w:t>–</w:t>
            </w:r>
            <w:r>
              <w:t xml:space="preserve"> Present</w:t>
            </w:r>
          </w:p>
          <w:p w14:paraId="6215E08A" w14:textId="6EB691FB" w:rsidR="00902580" w:rsidRPr="00062DCA" w:rsidRDefault="00902580" w:rsidP="00902580">
            <w:pPr>
              <w:numPr>
                <w:ilvl w:val="0"/>
                <w:numId w:val="1"/>
              </w:numPr>
            </w:pPr>
            <w:r w:rsidRPr="00062DCA">
              <w:t>Provided comprehensive academic, career, and social-emotional counseling</w:t>
            </w:r>
            <w:r w:rsidRPr="00945CD4">
              <w:t>.</w:t>
            </w:r>
          </w:p>
          <w:p w14:paraId="7C53E80B" w14:textId="6B77D1C0" w:rsidR="00902580" w:rsidRPr="00062DCA" w:rsidRDefault="00902580" w:rsidP="00902580">
            <w:pPr>
              <w:numPr>
                <w:ilvl w:val="0"/>
                <w:numId w:val="1"/>
              </w:numPr>
            </w:pPr>
            <w:r w:rsidRPr="00062DCA">
              <w:t xml:space="preserve">Advised students on course selection, </w:t>
            </w:r>
            <w:r w:rsidRPr="00945CD4">
              <w:t xml:space="preserve">credit recovery, and career pathways; </w:t>
            </w:r>
            <w:r w:rsidRPr="00945CD4">
              <w:t>monitored</w:t>
            </w:r>
            <w:r w:rsidRPr="00945CD4">
              <w:t xml:space="preserve"> transcripts and progress toward diploma requirements.</w:t>
            </w:r>
          </w:p>
          <w:p w14:paraId="39F9ED00" w14:textId="77777777" w:rsidR="00902580" w:rsidRPr="00062DCA" w:rsidRDefault="00902580" w:rsidP="00902580">
            <w:pPr>
              <w:numPr>
                <w:ilvl w:val="0"/>
                <w:numId w:val="1"/>
              </w:numPr>
            </w:pPr>
            <w:r w:rsidRPr="00062DCA">
              <w:t>Designed and delivered classroom guidance, small groups, and targeted interventions to improve attendance, behavior, and grades.</w:t>
            </w:r>
          </w:p>
          <w:p w14:paraId="4405EE58" w14:textId="77777777" w:rsidR="00902580" w:rsidRPr="00062DCA" w:rsidRDefault="00902580" w:rsidP="00902580">
            <w:pPr>
              <w:numPr>
                <w:ilvl w:val="0"/>
                <w:numId w:val="1"/>
              </w:numPr>
            </w:pPr>
            <w:r w:rsidRPr="00062DCA">
              <w:t>Coordinated 504 and special programs, collaborating with teachers, families, and specialists to implement accommodations.</w:t>
            </w:r>
          </w:p>
          <w:p w14:paraId="32957B8A" w14:textId="77777777" w:rsidR="00902580" w:rsidRPr="00062DCA" w:rsidRDefault="00902580" w:rsidP="00902580">
            <w:pPr>
              <w:numPr>
                <w:ilvl w:val="0"/>
                <w:numId w:val="1"/>
              </w:numPr>
            </w:pPr>
            <w:r w:rsidRPr="00062DCA">
              <w:t>Conducted crisis intervention, safety planning, and referrals to community mental health resources.</w:t>
            </w:r>
          </w:p>
          <w:p w14:paraId="2BB1213F" w14:textId="77777777" w:rsidR="00902580" w:rsidRPr="00062DCA" w:rsidRDefault="00902580" w:rsidP="00902580">
            <w:pPr>
              <w:numPr>
                <w:ilvl w:val="0"/>
                <w:numId w:val="1"/>
              </w:numPr>
            </w:pPr>
            <w:r w:rsidRPr="00062DCA">
              <w:t>Used data from attendance, grades, and assessments to identify needs and measure program impact.</w:t>
            </w:r>
          </w:p>
          <w:p w14:paraId="455525A2" w14:textId="6DC8CAFB" w:rsidR="00902580" w:rsidRPr="00062DCA" w:rsidRDefault="00902580" w:rsidP="00902580">
            <w:pPr>
              <w:numPr>
                <w:ilvl w:val="0"/>
                <w:numId w:val="1"/>
              </w:numPr>
            </w:pPr>
            <w:r w:rsidRPr="00062DCA">
              <w:t xml:space="preserve">Organized family outreach, college nights, and community partnerships to increase FAFSA completion and </w:t>
            </w:r>
            <w:r w:rsidRPr="00945CD4">
              <w:t>post-secondary</w:t>
            </w:r>
            <w:r w:rsidRPr="00062DCA">
              <w:t xml:space="preserve"> enrollment.</w:t>
            </w:r>
          </w:p>
          <w:p w14:paraId="6E919715" w14:textId="77777777" w:rsidR="00902580" w:rsidRPr="00062DCA" w:rsidRDefault="00902580" w:rsidP="00902580">
            <w:pPr>
              <w:numPr>
                <w:ilvl w:val="0"/>
                <w:numId w:val="1"/>
              </w:numPr>
            </w:pPr>
            <w:r w:rsidRPr="00062DCA">
              <w:t>Maintained confidentiality and professional standards aligned with ASCA and Virginia Department of Education expectations.</w:t>
            </w:r>
          </w:p>
          <w:p w14:paraId="3C8D8A2D" w14:textId="77777777" w:rsidR="00945CD4" w:rsidRDefault="00945CD4" w:rsidP="00902580">
            <w:pPr>
              <w:pStyle w:val="Heading4"/>
            </w:pPr>
          </w:p>
          <w:p w14:paraId="3BE7BE2E" w14:textId="3C91B305" w:rsidR="004D3011" w:rsidRPr="004D3011" w:rsidRDefault="00A135AF" w:rsidP="00902580">
            <w:pPr>
              <w:pStyle w:val="Heading4"/>
              <w:rPr>
                <w:bCs/>
              </w:rPr>
            </w:pPr>
            <w:r>
              <w:t xml:space="preserve">Nottoway Middle </w:t>
            </w:r>
            <w:proofErr w:type="gramStart"/>
            <w:r>
              <w:t>School</w:t>
            </w:r>
            <w:r w:rsidR="004D3011" w:rsidRPr="004D3011">
              <w:t xml:space="preserve">  </w:t>
            </w:r>
            <w:r>
              <w:t>-</w:t>
            </w:r>
            <w:proofErr w:type="gramEnd"/>
            <w:r>
              <w:t xml:space="preserve"> Teacher</w:t>
            </w:r>
          </w:p>
          <w:p w14:paraId="4477C214" w14:textId="732FB731" w:rsidR="004D3011" w:rsidRPr="004D3011" w:rsidRDefault="00FA56B7" w:rsidP="00902580">
            <w:pPr>
              <w:pStyle w:val="Date"/>
            </w:pPr>
            <w:r>
              <w:t xml:space="preserve">2002 </w:t>
            </w:r>
            <w:r w:rsidR="004D3011" w:rsidRPr="004D3011">
              <w:t>–</w:t>
            </w:r>
            <w:r>
              <w:t xml:space="preserve"> 2008</w:t>
            </w:r>
          </w:p>
          <w:p w14:paraId="72831126" w14:textId="2CA67BA2" w:rsidR="00945CD4" w:rsidRDefault="00945CD4" w:rsidP="00945CD4">
            <w:pPr>
              <w:numPr>
                <w:ilvl w:val="0"/>
                <w:numId w:val="2"/>
              </w:numPr>
            </w:pPr>
            <w:r w:rsidRPr="00945CD4">
              <w:t>Student-focused special education teacher delivering standards-aligned math and science instruction and case management for grades 6–8.</w:t>
            </w:r>
          </w:p>
          <w:p w14:paraId="0FE202D0" w14:textId="2A7F58EC" w:rsidR="00945CD4" w:rsidRPr="003D2AE2" w:rsidRDefault="00945CD4" w:rsidP="00945CD4">
            <w:pPr>
              <w:numPr>
                <w:ilvl w:val="0"/>
                <w:numId w:val="2"/>
              </w:numPr>
            </w:pPr>
            <w:r w:rsidRPr="003D2AE2">
              <w:t>Designed and delivered differentiated math and science lessons via small-group, push-in, and pull-out models.</w:t>
            </w:r>
          </w:p>
          <w:p w14:paraId="6C92B266" w14:textId="77777777" w:rsidR="00945CD4" w:rsidRPr="003D2AE2" w:rsidRDefault="00945CD4" w:rsidP="00945CD4">
            <w:pPr>
              <w:numPr>
                <w:ilvl w:val="0"/>
                <w:numId w:val="2"/>
              </w:numPr>
            </w:pPr>
            <w:r w:rsidRPr="003D2AE2">
              <w:lastRenderedPageBreak/>
              <w:t xml:space="preserve">Served as IEP case manager for assigned </w:t>
            </w:r>
            <w:proofErr w:type="gramStart"/>
            <w:r w:rsidRPr="003D2AE2">
              <w:t>caseload:</w:t>
            </w:r>
            <w:proofErr w:type="gramEnd"/>
            <w:r w:rsidRPr="003D2AE2">
              <w:t xml:space="preserve"> wrote goals, led IEP meetings, tracked progress, and ensured compliance with timelines.</w:t>
            </w:r>
          </w:p>
          <w:p w14:paraId="52D2EA87" w14:textId="77777777" w:rsidR="00945CD4" w:rsidRPr="003D2AE2" w:rsidRDefault="00945CD4" w:rsidP="00945CD4">
            <w:pPr>
              <w:numPr>
                <w:ilvl w:val="0"/>
                <w:numId w:val="2"/>
              </w:numPr>
            </w:pPr>
            <w:r w:rsidRPr="003D2AE2">
              <w:t>Co-planned and co-taught with general education staff to implement accommodations and modifications.</w:t>
            </w:r>
          </w:p>
          <w:p w14:paraId="007C1BD5" w14:textId="77777777" w:rsidR="00945CD4" w:rsidRPr="003D2AE2" w:rsidRDefault="00945CD4" w:rsidP="00945CD4">
            <w:pPr>
              <w:numPr>
                <w:ilvl w:val="0"/>
                <w:numId w:val="2"/>
              </w:numPr>
            </w:pPr>
            <w:r w:rsidRPr="003D2AE2">
              <w:t>Monitored progress using formative/summative data and adjusted instruction to meet IEP objectives.</w:t>
            </w:r>
          </w:p>
          <w:p w14:paraId="3444653D" w14:textId="77777777" w:rsidR="00945CD4" w:rsidRPr="003D2AE2" w:rsidRDefault="00945CD4" w:rsidP="00945CD4">
            <w:pPr>
              <w:numPr>
                <w:ilvl w:val="0"/>
                <w:numId w:val="2"/>
              </w:numPr>
            </w:pPr>
            <w:r w:rsidRPr="003D2AE2">
              <w:t>Developed PBIS strategies and behavior intervention plans; coordinated with related-service providers.</w:t>
            </w:r>
          </w:p>
          <w:p w14:paraId="3EECAB1B" w14:textId="77777777" w:rsidR="00945CD4" w:rsidRPr="003D2AE2" w:rsidRDefault="00945CD4" w:rsidP="00945CD4">
            <w:pPr>
              <w:numPr>
                <w:ilvl w:val="0"/>
                <w:numId w:val="2"/>
              </w:numPr>
            </w:pPr>
            <w:r w:rsidRPr="003D2AE2">
              <w:t>Communicated regularly with families and administrators; supported middle-to-high-school transition planning.</w:t>
            </w:r>
          </w:p>
          <w:p w14:paraId="441EC411" w14:textId="43CC779A" w:rsidR="00036450" w:rsidRPr="00945CD4" w:rsidRDefault="00945CD4" w:rsidP="00902580">
            <w:pPr>
              <w:numPr>
                <w:ilvl w:val="0"/>
                <w:numId w:val="2"/>
              </w:numPr>
            </w:pPr>
            <w:r w:rsidRPr="003D2AE2">
              <w:t>Utilized assistive technology and PowerSchool for instruction, documentation, and reporting.</w:t>
            </w:r>
          </w:p>
        </w:tc>
      </w:tr>
    </w:tbl>
    <w:p w14:paraId="29DE8385" w14:textId="77777777" w:rsidR="002910CB" w:rsidRDefault="002910CB" w:rsidP="000C45FF">
      <w:pPr>
        <w:tabs>
          <w:tab w:val="left" w:pos="990"/>
        </w:tabs>
      </w:pPr>
    </w:p>
    <w:sectPr w:rsidR="002910CB" w:rsidSect="000C45FF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E9D0A" w14:textId="77777777" w:rsidR="006A4C1D" w:rsidRDefault="006A4C1D" w:rsidP="000C45FF">
      <w:r>
        <w:separator/>
      </w:r>
    </w:p>
  </w:endnote>
  <w:endnote w:type="continuationSeparator" w:id="0">
    <w:p w14:paraId="0BF1FD99" w14:textId="77777777" w:rsidR="006A4C1D" w:rsidRDefault="006A4C1D" w:rsidP="000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40627" w14:textId="77777777" w:rsidR="006A4C1D" w:rsidRDefault="006A4C1D" w:rsidP="000C45FF">
      <w:r>
        <w:separator/>
      </w:r>
    </w:p>
  </w:footnote>
  <w:footnote w:type="continuationSeparator" w:id="0">
    <w:p w14:paraId="4ABB87B6" w14:textId="77777777" w:rsidR="006A4C1D" w:rsidRDefault="006A4C1D" w:rsidP="000C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5B4BC" w14:textId="77777777" w:rsidR="000C45FF" w:rsidRDefault="000C45F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F08F493" wp14:editId="259B9BDF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3" name="Graphic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84EC3"/>
    <w:multiLevelType w:val="multilevel"/>
    <w:tmpl w:val="B2481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171F44"/>
    <w:multiLevelType w:val="multilevel"/>
    <w:tmpl w:val="4D505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2087156">
    <w:abstractNumId w:val="1"/>
  </w:num>
  <w:num w:numId="2" w16cid:durableId="1522426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5AF"/>
    <w:rsid w:val="00012DA6"/>
    <w:rsid w:val="00036450"/>
    <w:rsid w:val="00094499"/>
    <w:rsid w:val="000C45FF"/>
    <w:rsid w:val="000E3FD1"/>
    <w:rsid w:val="00112054"/>
    <w:rsid w:val="001317D8"/>
    <w:rsid w:val="001525E1"/>
    <w:rsid w:val="00180329"/>
    <w:rsid w:val="0019001F"/>
    <w:rsid w:val="001916BF"/>
    <w:rsid w:val="001A74A5"/>
    <w:rsid w:val="001B2ABD"/>
    <w:rsid w:val="001E0391"/>
    <w:rsid w:val="001E1759"/>
    <w:rsid w:val="001E63EB"/>
    <w:rsid w:val="001F1ECC"/>
    <w:rsid w:val="002400EB"/>
    <w:rsid w:val="00256CF7"/>
    <w:rsid w:val="00281FD5"/>
    <w:rsid w:val="002910CB"/>
    <w:rsid w:val="0030481B"/>
    <w:rsid w:val="003156FC"/>
    <w:rsid w:val="003254B5"/>
    <w:rsid w:val="0037121F"/>
    <w:rsid w:val="003910D8"/>
    <w:rsid w:val="003A6B7D"/>
    <w:rsid w:val="003B06CA"/>
    <w:rsid w:val="004071FC"/>
    <w:rsid w:val="00445947"/>
    <w:rsid w:val="00465557"/>
    <w:rsid w:val="004813B3"/>
    <w:rsid w:val="00496591"/>
    <w:rsid w:val="004C63E4"/>
    <w:rsid w:val="004D3011"/>
    <w:rsid w:val="005262AC"/>
    <w:rsid w:val="00573B3E"/>
    <w:rsid w:val="00596856"/>
    <w:rsid w:val="005E39D5"/>
    <w:rsid w:val="00600670"/>
    <w:rsid w:val="0062123A"/>
    <w:rsid w:val="00646E75"/>
    <w:rsid w:val="006771D0"/>
    <w:rsid w:val="006A4C1D"/>
    <w:rsid w:val="006B6412"/>
    <w:rsid w:val="006E0ABA"/>
    <w:rsid w:val="00715FCB"/>
    <w:rsid w:val="00743101"/>
    <w:rsid w:val="00764C9F"/>
    <w:rsid w:val="007775E1"/>
    <w:rsid w:val="007867A0"/>
    <w:rsid w:val="007927F5"/>
    <w:rsid w:val="007F0621"/>
    <w:rsid w:val="00802CA0"/>
    <w:rsid w:val="00902580"/>
    <w:rsid w:val="009260CD"/>
    <w:rsid w:val="00940A66"/>
    <w:rsid w:val="00945CD4"/>
    <w:rsid w:val="00952C25"/>
    <w:rsid w:val="00A135AF"/>
    <w:rsid w:val="00A2118D"/>
    <w:rsid w:val="00A6205A"/>
    <w:rsid w:val="00AD0A50"/>
    <w:rsid w:val="00AD76E2"/>
    <w:rsid w:val="00B20152"/>
    <w:rsid w:val="00B359E4"/>
    <w:rsid w:val="00B57D98"/>
    <w:rsid w:val="00B70850"/>
    <w:rsid w:val="00BB1A85"/>
    <w:rsid w:val="00C066B6"/>
    <w:rsid w:val="00C37BA1"/>
    <w:rsid w:val="00C4674C"/>
    <w:rsid w:val="00C506CF"/>
    <w:rsid w:val="00C72BED"/>
    <w:rsid w:val="00C9578B"/>
    <w:rsid w:val="00CB0055"/>
    <w:rsid w:val="00D2522B"/>
    <w:rsid w:val="00D422DE"/>
    <w:rsid w:val="00D5459D"/>
    <w:rsid w:val="00DA1F4D"/>
    <w:rsid w:val="00DD172A"/>
    <w:rsid w:val="00E25A26"/>
    <w:rsid w:val="00E3793E"/>
    <w:rsid w:val="00E4381A"/>
    <w:rsid w:val="00E55D74"/>
    <w:rsid w:val="00E709E4"/>
    <w:rsid w:val="00F60274"/>
    <w:rsid w:val="00F77FB9"/>
    <w:rsid w:val="00FA56B7"/>
    <w:rsid w:val="00FB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A1DB88"/>
  <w14:defaultImageDpi w14:val="32767"/>
  <w15:chartTrackingRefBased/>
  <w15:docId w15:val="{625C2A87-CA86-472F-B4D5-27F88CB91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/>
    <w:lsdException w:name="Smart Link" w:semiHidden="1" w:unhideWhenUsed="1"/>
  </w:latentStyles>
  <w:style w:type="paragraph" w:default="1" w:styleId="Normal">
    <w:name w:val="Normal"/>
    <w:qFormat/>
    <w:rsid w:val="00B359E4"/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3011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0A66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548AB7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359E4"/>
    <w:pPr>
      <w:outlineLvl w:val="3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B2ABD"/>
    <w:rPr>
      <w:caps/>
      <w:color w:val="000000" w:themeColor="text1"/>
      <w:sz w:val="9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1B2ABD"/>
    <w:rPr>
      <w:caps/>
      <w:color w:val="000000" w:themeColor="text1"/>
      <w:sz w:val="96"/>
      <w:szCs w:val="76"/>
    </w:rPr>
  </w:style>
  <w:style w:type="character" w:styleId="Emphasis">
    <w:name w:val="Emphasis"/>
    <w:basedOn w:val="DefaultParagraphFont"/>
    <w:uiPriority w:val="11"/>
    <w:semiHidden/>
    <w:qFormat/>
    <w:rsid w:val="00E25A2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D76E2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036450"/>
  </w:style>
  <w:style w:type="character" w:customStyle="1" w:styleId="DateChar">
    <w:name w:val="Date Char"/>
    <w:basedOn w:val="DefaultParagraphFont"/>
    <w:link w:val="Date"/>
    <w:uiPriority w:val="99"/>
    <w:rsid w:val="00036450"/>
    <w:rPr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281FD5"/>
    <w:rPr>
      <w:color w:val="B85A22" w:themeColor="accent2" w:themeShade="BF"/>
      <w:u w:val="single"/>
    </w:rPr>
  </w:style>
  <w:style w:type="character" w:styleId="UnresolvedMention">
    <w:name w:val="Unresolved Mention"/>
    <w:basedOn w:val="DefaultParagraphFont"/>
    <w:uiPriority w:val="99"/>
    <w:semiHidden/>
    <w:rsid w:val="004813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45FF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45FF"/>
    <w:rPr>
      <w:sz w:val="22"/>
      <w:szCs w:val="22"/>
    </w:rPr>
  </w:style>
  <w:style w:type="table" w:styleId="TableGrid">
    <w:name w:val="Table Grid"/>
    <w:basedOn w:val="TableNormal"/>
    <w:uiPriority w:val="39"/>
    <w:rsid w:val="001B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B2ABD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itleChar">
    <w:name w:val="Subtitle Char"/>
    <w:basedOn w:val="DefaultParagraphFont"/>
    <w:link w:val="Subtitle"/>
    <w:uiPriority w:val="11"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Heading3Char">
    <w:name w:val="Heading 3 Char"/>
    <w:basedOn w:val="DefaultParagraphFont"/>
    <w:link w:val="Heading3"/>
    <w:uiPriority w:val="9"/>
    <w:rsid w:val="00940A66"/>
    <w:rPr>
      <w:rFonts w:asciiTheme="majorHAnsi" w:eastAsiaTheme="majorEastAsia" w:hAnsiTheme="majorHAnsi" w:cstheme="majorBidi"/>
      <w:b/>
      <w:caps/>
      <w:color w:val="548AB7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359E4"/>
    <w:rPr>
      <w:b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aneishab29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nei\AppData\Roaming\Microsoft\Templates\Bold%20modern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F8EBA280134388AC37A7CD7A81F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6F08A-2FD6-41D1-A610-E56998CA96F2}"/>
      </w:docPartPr>
      <w:docPartBody>
        <w:p w:rsidR="007D4AD5" w:rsidRDefault="00000000">
          <w:pPr>
            <w:pStyle w:val="49F8EBA280134388AC37A7CD7A81F58C"/>
          </w:pPr>
          <w:r w:rsidRPr="00036450">
            <w:t>EDUCATION</w:t>
          </w:r>
        </w:p>
      </w:docPartBody>
    </w:docPart>
    <w:docPart>
      <w:docPartPr>
        <w:name w:val="0A32538D5A3841FAA92D070EB427C3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D93B5-8CCA-4BBC-A0A6-FAA793C3FBAD}"/>
      </w:docPartPr>
      <w:docPartBody>
        <w:p w:rsidR="007D4AD5" w:rsidRDefault="00000000">
          <w:pPr>
            <w:pStyle w:val="0A32538D5A3841FAA92D070EB427C311"/>
          </w:pPr>
          <w:r w:rsidRPr="00036450">
            <w:t>WORK EXPERIENCE</w:t>
          </w:r>
        </w:p>
      </w:docPartBody>
    </w:docPart>
    <w:docPart>
      <w:docPartPr>
        <w:name w:val="E4E1D86450864696929F3DB55D80D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B10B45-D3B1-4CDE-804A-4730EB5BBFEC}"/>
      </w:docPartPr>
      <w:docPartBody>
        <w:p w:rsidR="00000000" w:rsidRDefault="007D4AD5" w:rsidP="007D4AD5">
          <w:pPr>
            <w:pStyle w:val="E4E1D86450864696929F3DB55D80D3D2"/>
          </w:pPr>
          <w:r w:rsidRPr="00D5459D">
            <w:t>Profile</w:t>
          </w:r>
        </w:p>
      </w:docPartBody>
    </w:docPart>
    <w:docPart>
      <w:docPartPr>
        <w:name w:val="8D5DD432BC334F559424B6201AD7AB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61069-C879-4809-A260-7A62DE8B2536}"/>
      </w:docPartPr>
      <w:docPartBody>
        <w:p w:rsidR="00000000" w:rsidRDefault="007D4AD5" w:rsidP="007D4AD5">
          <w:pPr>
            <w:pStyle w:val="8D5DD432BC334F559424B6201AD7ABBF"/>
          </w:pPr>
          <w:r w:rsidRPr="00CB0055">
            <w:t>Contact</w:t>
          </w:r>
        </w:p>
      </w:docPartBody>
    </w:docPart>
    <w:docPart>
      <w:docPartPr>
        <w:name w:val="7779642E6C844E878274B2E88A8AA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DD466-3A46-48DF-BB79-F7F2C1DD4B93}"/>
      </w:docPartPr>
      <w:docPartBody>
        <w:p w:rsidR="00000000" w:rsidRDefault="007D4AD5" w:rsidP="007D4AD5">
          <w:pPr>
            <w:pStyle w:val="7779642E6C844E878274B2E88A8AA7B4"/>
          </w:pPr>
          <w:r w:rsidRPr="004D3011">
            <w:t>PHONE:</w:t>
          </w:r>
        </w:p>
      </w:docPartBody>
    </w:docPart>
    <w:docPart>
      <w:docPartPr>
        <w:name w:val="8462C5F32D004A8995CDD517DC19FC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7DA50-B5A4-4AE2-B675-A743DDF98568}"/>
      </w:docPartPr>
      <w:docPartBody>
        <w:p w:rsidR="00000000" w:rsidRDefault="007D4AD5" w:rsidP="007D4AD5">
          <w:pPr>
            <w:pStyle w:val="8462C5F32D004A8995CDD517DC19FC70"/>
          </w:pPr>
          <w:r w:rsidRPr="004D3011">
            <w:t>EMAIL:</w:t>
          </w:r>
        </w:p>
      </w:docPartBody>
    </w:docPart>
    <w:docPart>
      <w:docPartPr>
        <w:name w:val="6DE2D13C63654F4ABA1CF2120A22E3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D0DD0-21BE-4454-8819-6BCBCB59F4BC}"/>
      </w:docPartPr>
      <w:docPartBody>
        <w:p w:rsidR="00000000" w:rsidRDefault="007D4AD5" w:rsidP="007D4AD5">
          <w:pPr>
            <w:pStyle w:val="6DE2D13C63654F4ABA1CF2120A22E36C"/>
          </w:pPr>
          <w:r w:rsidRPr="00CB0055">
            <w:t>Hobbies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22B"/>
    <w:rsid w:val="001E63EB"/>
    <w:rsid w:val="0047222B"/>
    <w:rsid w:val="005510DD"/>
    <w:rsid w:val="00573B3E"/>
    <w:rsid w:val="007D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pBdr>
        <w:bottom w:val="single" w:sz="8" w:space="1" w:color="156082" w:themeColor="accent1"/>
      </w:pBdr>
      <w:spacing w:before="240" w:after="120" w:line="240" w:lineRule="auto"/>
      <w:outlineLvl w:val="1"/>
    </w:pPr>
    <w:rPr>
      <w:rFonts w:asciiTheme="majorHAnsi" w:eastAsiaTheme="majorEastAsia" w:hAnsiTheme="majorHAnsi" w:cstheme="majorBidi"/>
      <w:b/>
      <w:bCs/>
      <w:caps/>
      <w:kern w:val="0"/>
      <w:sz w:val="22"/>
      <w:szCs w:val="26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2B1DC00712940D5BBEDE282EABDDBB9">
    <w:name w:val="C2B1DC00712940D5BBEDE282EABDDBB9"/>
  </w:style>
  <w:style w:type="paragraph" w:customStyle="1" w:styleId="24029F9BDF3E4EBA8D09988C2FF737CC">
    <w:name w:val="24029F9BDF3E4EBA8D09988C2FF737CC"/>
  </w:style>
  <w:style w:type="paragraph" w:customStyle="1" w:styleId="483FF0A11CA6479281FC2BED1D3DD44A">
    <w:name w:val="483FF0A11CA6479281FC2BED1D3DD44A"/>
  </w:style>
  <w:style w:type="paragraph" w:customStyle="1" w:styleId="495DD2A5A56D4DDCB94B1CE86380D59A">
    <w:name w:val="495DD2A5A56D4DDCB94B1CE86380D59A"/>
  </w:style>
  <w:style w:type="paragraph" w:customStyle="1" w:styleId="FF1679A99D334E66A34287A606FDBC78">
    <w:name w:val="FF1679A99D334E66A34287A606FDBC78"/>
  </w:style>
  <w:style w:type="paragraph" w:customStyle="1" w:styleId="CA01A1EDCA90401F9B9FCC47A7AA8B46">
    <w:name w:val="CA01A1EDCA90401F9B9FCC47A7AA8B46"/>
  </w:style>
  <w:style w:type="paragraph" w:customStyle="1" w:styleId="583C748EF2DE40BEA0BD8747439429BE">
    <w:name w:val="583C748EF2DE40BEA0BD8747439429BE"/>
  </w:style>
  <w:style w:type="paragraph" w:customStyle="1" w:styleId="EFB61DB5B2174A88A56DA0DC6A25924E">
    <w:name w:val="EFB61DB5B2174A88A56DA0DC6A25924E"/>
  </w:style>
  <w:style w:type="paragraph" w:customStyle="1" w:styleId="0C15FE5A8BAC40F18BA003BFAE9D1A5B">
    <w:name w:val="0C15FE5A8BAC40F18BA003BFAE9D1A5B"/>
  </w:style>
  <w:style w:type="paragraph" w:customStyle="1" w:styleId="7343111D0A9D414BB89B69990E3D03BC">
    <w:name w:val="7343111D0A9D414BB89B69990E3D03BC"/>
  </w:style>
  <w:style w:type="character" w:styleId="Hyperlink">
    <w:name w:val="Hyperlink"/>
    <w:basedOn w:val="DefaultParagraphFont"/>
    <w:uiPriority w:val="99"/>
    <w:unhideWhenUsed/>
    <w:rPr>
      <w:color w:val="BF4E14" w:themeColor="accent2" w:themeShade="BF"/>
      <w:u w:val="single"/>
    </w:rPr>
  </w:style>
  <w:style w:type="paragraph" w:customStyle="1" w:styleId="C2E8AB49D46547A09B599036D1D45154">
    <w:name w:val="C2E8AB49D46547A09B599036D1D45154"/>
  </w:style>
  <w:style w:type="paragraph" w:customStyle="1" w:styleId="FE9DA611626A499489FBD641F2E776FA">
    <w:name w:val="FE9DA611626A499489FBD641F2E776FA"/>
  </w:style>
  <w:style w:type="paragraph" w:customStyle="1" w:styleId="732798A807534514875CF19B001E7740">
    <w:name w:val="732798A807534514875CF19B001E7740"/>
  </w:style>
  <w:style w:type="paragraph" w:customStyle="1" w:styleId="D138D2167A2F4D4B840DC052AEDF106B">
    <w:name w:val="D138D2167A2F4D4B840DC052AEDF106B"/>
  </w:style>
  <w:style w:type="paragraph" w:customStyle="1" w:styleId="11ACD8360B9341AA97A625BD0199291E">
    <w:name w:val="11ACD8360B9341AA97A625BD0199291E"/>
  </w:style>
  <w:style w:type="paragraph" w:customStyle="1" w:styleId="83F7CA7D7A99456BBE8F9585521B8D7F">
    <w:name w:val="83F7CA7D7A99456BBE8F9585521B8D7F"/>
  </w:style>
  <w:style w:type="paragraph" w:customStyle="1" w:styleId="49F8EBA280134388AC37A7CD7A81F58C">
    <w:name w:val="49F8EBA280134388AC37A7CD7A81F58C"/>
  </w:style>
  <w:style w:type="paragraph" w:customStyle="1" w:styleId="2F3957C9984B417787B32928FCBE1051">
    <w:name w:val="2F3957C9984B417787B32928FCBE1051"/>
  </w:style>
  <w:style w:type="paragraph" w:customStyle="1" w:styleId="61B9E3143C054015965134ACDE1022D3">
    <w:name w:val="61B9E3143C054015965134ACDE1022D3"/>
  </w:style>
  <w:style w:type="paragraph" w:customStyle="1" w:styleId="C39FAE99757041A0B051D08A288926DF">
    <w:name w:val="C39FAE99757041A0B051D08A288926DF"/>
  </w:style>
  <w:style w:type="paragraph" w:customStyle="1" w:styleId="405C7A3A07F84B2FAFB53ED7F7220616">
    <w:name w:val="405C7A3A07F84B2FAFB53ED7F7220616"/>
  </w:style>
  <w:style w:type="paragraph" w:customStyle="1" w:styleId="071A27746D9D49A49D169C2F761CA6F2">
    <w:name w:val="071A27746D9D49A49D169C2F761CA6F2"/>
  </w:style>
  <w:style w:type="paragraph" w:customStyle="1" w:styleId="4ED1AAAFA9CC445B827FCCDB14910CEE">
    <w:name w:val="4ED1AAAFA9CC445B827FCCDB14910CEE"/>
  </w:style>
  <w:style w:type="paragraph" w:customStyle="1" w:styleId="FB78AFE4643F4F7DAA2FFAE733D5F526">
    <w:name w:val="FB78AFE4643F4F7DAA2FFAE733D5F526"/>
  </w:style>
  <w:style w:type="paragraph" w:customStyle="1" w:styleId="0A32538D5A3841FAA92D070EB427C311">
    <w:name w:val="0A32538D5A3841FAA92D070EB427C311"/>
  </w:style>
  <w:style w:type="paragraph" w:customStyle="1" w:styleId="3FA4C707C42944B581DDA156312B1C0C">
    <w:name w:val="3FA4C707C42944B581DDA156312B1C0C"/>
  </w:style>
  <w:style w:type="paragraph" w:customStyle="1" w:styleId="8F17BE984B02436B9E932EDC8D1CA63C">
    <w:name w:val="8F17BE984B02436B9E932EDC8D1CA63C"/>
  </w:style>
  <w:style w:type="paragraph" w:customStyle="1" w:styleId="345505BEC7D74D20BD97DEAD064B1912">
    <w:name w:val="345505BEC7D74D20BD97DEAD064B1912"/>
  </w:style>
  <w:style w:type="paragraph" w:customStyle="1" w:styleId="356C234208E74BCEA9660B2D11EDCA67">
    <w:name w:val="356C234208E74BCEA9660B2D11EDCA67"/>
  </w:style>
  <w:style w:type="paragraph" w:customStyle="1" w:styleId="20E256E783E84BC1B295E8D82FF59D36">
    <w:name w:val="20E256E783E84BC1B295E8D82FF59D36"/>
  </w:style>
  <w:style w:type="paragraph" w:customStyle="1" w:styleId="21E8DEE83E874AD4AEAF60E9613A65F7">
    <w:name w:val="21E8DEE83E874AD4AEAF60E9613A65F7"/>
  </w:style>
  <w:style w:type="paragraph" w:customStyle="1" w:styleId="2F9FD39647B54FA4B0E7E1EB181136C9">
    <w:name w:val="2F9FD39647B54FA4B0E7E1EB181136C9"/>
  </w:style>
  <w:style w:type="paragraph" w:customStyle="1" w:styleId="62EC5838F8E540A2A8D1DBDE8A418D8C">
    <w:name w:val="62EC5838F8E540A2A8D1DBDE8A418D8C"/>
  </w:style>
  <w:style w:type="paragraph" w:customStyle="1" w:styleId="A28726CD4EFF401EBBE340DE0EA5DD03">
    <w:name w:val="A28726CD4EFF401EBBE340DE0EA5DD03"/>
  </w:style>
  <w:style w:type="paragraph" w:customStyle="1" w:styleId="0E80ED505DA34ABF8CB93C4A27DAD4CA">
    <w:name w:val="0E80ED505DA34ABF8CB93C4A27DAD4CA"/>
  </w:style>
  <w:style w:type="paragraph" w:customStyle="1" w:styleId="4E51A370CC6E4A368E37A97B3B98A725">
    <w:name w:val="4E51A370CC6E4A368E37A97B3B98A725"/>
  </w:style>
  <w:style w:type="paragraph" w:customStyle="1" w:styleId="1053E0264C1B476CA86B542F429AAED3">
    <w:name w:val="1053E0264C1B476CA86B542F429AAED3"/>
  </w:style>
  <w:style w:type="paragraph" w:customStyle="1" w:styleId="97A85D8EDD8B4D18B1B1F79323D74C6A">
    <w:name w:val="97A85D8EDD8B4D18B1B1F79323D74C6A"/>
  </w:style>
  <w:style w:type="paragraph" w:customStyle="1" w:styleId="35B7B94FE75A442CAD54BD183E5C86E7">
    <w:name w:val="35B7B94FE75A442CAD54BD183E5C86E7"/>
  </w:style>
  <w:style w:type="paragraph" w:customStyle="1" w:styleId="3E89BF0F1ABF4820930EF170A91FAB9A">
    <w:name w:val="3E89BF0F1ABF4820930EF170A91FAB9A"/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aps/>
      <w:kern w:val="0"/>
      <w:sz w:val="22"/>
      <w:szCs w:val="26"/>
      <w:lang w:eastAsia="ja-JP"/>
      <w14:ligatures w14:val="none"/>
    </w:rPr>
  </w:style>
  <w:style w:type="paragraph" w:customStyle="1" w:styleId="F4039968245F4B19A71790F7253C7CAF">
    <w:name w:val="F4039968245F4B19A71790F7253C7CAF"/>
  </w:style>
  <w:style w:type="paragraph" w:customStyle="1" w:styleId="E4E1D86450864696929F3DB55D80D3D2">
    <w:name w:val="E4E1D86450864696929F3DB55D80D3D2"/>
    <w:rsid w:val="007D4AD5"/>
  </w:style>
  <w:style w:type="paragraph" w:customStyle="1" w:styleId="8D5DD432BC334F559424B6201AD7ABBF">
    <w:name w:val="8D5DD432BC334F559424B6201AD7ABBF"/>
    <w:rsid w:val="007D4AD5"/>
  </w:style>
  <w:style w:type="paragraph" w:customStyle="1" w:styleId="7779642E6C844E878274B2E88A8AA7B4">
    <w:name w:val="7779642E6C844E878274B2E88A8AA7B4"/>
    <w:rsid w:val="007D4AD5"/>
  </w:style>
  <w:style w:type="paragraph" w:customStyle="1" w:styleId="8462C5F32D004A8995CDD517DC19FC70">
    <w:name w:val="8462C5F32D004A8995CDD517DC19FC70"/>
    <w:rsid w:val="007D4AD5"/>
  </w:style>
  <w:style w:type="paragraph" w:customStyle="1" w:styleId="6DE2D13C63654F4ABA1CF2120A22E36C">
    <w:name w:val="6DE2D13C63654F4ABA1CF2120A22E36C"/>
    <w:rsid w:val="007D4A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Bold modern resume</Template>
  <TotalTime>113</TotalTime>
  <Pages>2</Pages>
  <Words>358</Words>
  <Characters>2529</Characters>
  <Application>Microsoft Office Word</Application>
  <DocSecurity>0</DocSecurity>
  <Lines>92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LaNeisha Barner</dc:creator>
  <cp:keywords/>
  <dc:description/>
  <cp:lastModifiedBy>LaNeisha Barner</cp:lastModifiedBy>
  <cp:revision>5</cp:revision>
  <dcterms:created xsi:type="dcterms:W3CDTF">2025-09-28T19:47:00Z</dcterms:created>
  <dcterms:modified xsi:type="dcterms:W3CDTF">2025-09-29T05:54:00Z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371267bb-bf6f-4418-946e-967a50121bdb</vt:lpwstr>
  </property>
</Properties>
</file>