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122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437"/>
        <w:gridCol w:w="3446"/>
        <w:gridCol w:w="3446"/>
        <w:gridCol w:w="5160"/>
      </w:tblGrid>
      <w:tr w:rsidR="00A70CF5" w14:paraId="24AAE49D" w14:textId="77777777" w:rsidTr="00F9382A">
        <w:trPr>
          <w:trHeight w:val="3747"/>
          <w:jc w:val="center"/>
        </w:trPr>
        <w:tc>
          <w:tcPr>
            <w:tcW w:w="3437" w:type="dxa"/>
            <w:shd w:val="clear" w:color="auto" w:fill="7AB338" w:themeFill="accent1"/>
          </w:tcPr>
          <w:p w14:paraId="15525D44" w14:textId="608EB263" w:rsidR="00DF19EB" w:rsidRPr="009C2E85" w:rsidRDefault="002E2CEA" w:rsidP="003758E8">
            <w:pPr>
              <w:pStyle w:val="Heading1"/>
              <w:framePr w:hSpace="0" w:wrap="auto" w:vAnchor="margin" w:hAnchor="text" w:xAlign="left" w:yAlign="inline"/>
            </w:pPr>
            <w:r>
              <w:t>Beliefs</w:t>
            </w:r>
          </w:p>
          <w:p w14:paraId="5547D6DF" w14:textId="16D5682C" w:rsidR="00D2170B" w:rsidRDefault="00D2170B" w:rsidP="00D2170B">
            <w:r>
              <w:t>We believe in fostering an inclusive environment that respects and values diversity. We are committed to ensuring equitable access to counseling services for all students</w:t>
            </w:r>
            <w:r w:rsidR="006A0C15">
              <w:t>.</w:t>
            </w:r>
            <w:r>
              <w:t xml:space="preserve"> </w:t>
            </w:r>
          </w:p>
          <w:p w14:paraId="13D0BF8A" w14:textId="1BA9097A" w:rsidR="00DF19EB" w:rsidRDefault="00DF19EB" w:rsidP="006344BD"/>
          <w:p w14:paraId="44CC1A3B" w14:textId="77777777" w:rsidR="16DEC783" w:rsidRDefault="16DEC783"/>
        </w:tc>
        <w:tc>
          <w:tcPr>
            <w:tcW w:w="3446" w:type="dxa"/>
            <w:shd w:val="clear" w:color="auto" w:fill="515360" w:themeFill="text2"/>
          </w:tcPr>
          <w:p w14:paraId="4A50CFB3" w14:textId="2D247266" w:rsidR="00DF19EB" w:rsidRDefault="002E2CEA" w:rsidP="002E2CEA">
            <w:pPr>
              <w:pStyle w:val="Heading1"/>
              <w:framePr w:hSpace="0" w:wrap="auto" w:vAnchor="margin" w:hAnchor="text" w:xAlign="left" w:yAlign="inline"/>
            </w:pPr>
            <w:r>
              <w:t>Vision</w:t>
            </w:r>
          </w:p>
          <w:p w14:paraId="428FC388" w14:textId="3BDD6E18" w:rsidR="00243027" w:rsidRPr="00243027" w:rsidRDefault="00243027" w:rsidP="00243027">
            <w:r>
              <w:t xml:space="preserve">Our vision </w:t>
            </w:r>
            <w:r w:rsidR="00446633">
              <w:t xml:space="preserve">is to be an inclusive school environment </w:t>
            </w:r>
            <w:r w:rsidR="00740313">
              <w:t xml:space="preserve">where students are inspired </w:t>
            </w:r>
            <w:r w:rsidR="00180AC6">
              <w:t>to reach their full potential</w:t>
            </w:r>
            <w:r w:rsidR="00544A0E">
              <w:t xml:space="preserve">. We cultivate resilient, </w:t>
            </w:r>
            <w:r w:rsidR="005711D9">
              <w:t xml:space="preserve">empathetic, and </w:t>
            </w:r>
            <w:r w:rsidR="0028369A">
              <w:t>confident individuals</w:t>
            </w:r>
            <w:r w:rsidR="005711D9">
              <w:t xml:space="preserve"> who </w:t>
            </w:r>
            <w:r w:rsidR="001A4DC1">
              <w:t>embrace learning</w:t>
            </w:r>
            <w:r w:rsidR="009B0C82">
              <w:t xml:space="preserve">, demonstrate strong character and </w:t>
            </w:r>
            <w:r w:rsidR="0004551B">
              <w:t xml:space="preserve">are </w:t>
            </w:r>
            <w:r w:rsidR="00F82364">
              <w:t xml:space="preserve">well prepared to pursue college and career </w:t>
            </w:r>
            <w:r w:rsidR="00897DC7">
              <w:t>opportunities</w:t>
            </w:r>
            <w:r w:rsidR="0004551B">
              <w:t>.</w:t>
            </w:r>
          </w:p>
          <w:p w14:paraId="193CD335" w14:textId="798BCDAA" w:rsidR="00DF19EB" w:rsidRPr="006344BD" w:rsidRDefault="00DF19EB" w:rsidP="00243027">
            <w:pPr>
              <w:ind w:left="0"/>
            </w:pPr>
          </w:p>
          <w:p w14:paraId="739FEBD9" w14:textId="77777777" w:rsidR="16DEC783" w:rsidRDefault="16DEC783"/>
        </w:tc>
        <w:tc>
          <w:tcPr>
            <w:tcW w:w="3446" w:type="dxa"/>
          </w:tcPr>
          <w:p w14:paraId="280D50A9" w14:textId="27D55063" w:rsidR="00665627" w:rsidRDefault="00626C4B" w:rsidP="00665627">
            <w:pPr>
              <w:pStyle w:val="Heading2"/>
              <w:framePr w:hSpace="0" w:wrap="auto" w:vAnchor="margin" w:hAnchor="text" w:xAlign="left" w:yAlign="inline"/>
            </w:pPr>
            <w:r>
              <w:t>J</w:t>
            </w:r>
            <w:r w:rsidR="004A2771">
              <w:t>une</w:t>
            </w:r>
            <w:r>
              <w:t xml:space="preserve"> 2024</w:t>
            </w:r>
          </w:p>
          <w:p w14:paraId="2A9882EA" w14:textId="77777777" w:rsidR="00F9382A" w:rsidRDefault="00F9382A" w:rsidP="003758E8">
            <w:pPr>
              <w:pStyle w:val="QuoteAlt"/>
              <w:rPr>
                <w:noProof/>
              </w:rPr>
            </w:pPr>
          </w:p>
          <w:p w14:paraId="21DC18AC" w14:textId="794A1870" w:rsidR="00DF19EB" w:rsidRPr="00281E3F" w:rsidRDefault="00826ADD" w:rsidP="003758E8">
            <w:pPr>
              <w:pStyle w:val="QuoteAlt"/>
            </w:pPr>
            <w:r>
              <w:rPr>
                <w:noProof/>
              </w:rPr>
              <w:drawing>
                <wp:inline distT="0" distB="0" distL="0" distR="0" wp14:anchorId="005CCC35" wp14:editId="7F6F9173">
                  <wp:extent cx="1537090" cy="1531620"/>
                  <wp:effectExtent l="0" t="0" r="6350" b="0"/>
                  <wp:docPr id="854230873" name="Picture 854230873" descr="Student Services / What Does A School Counselor Do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udent Services / What Does A School Counselor Do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746" cy="1542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5CF1E3" w14:textId="77777777" w:rsidR="16DEC783" w:rsidRDefault="16DEC783"/>
        </w:tc>
        <w:tc>
          <w:tcPr>
            <w:tcW w:w="5160" w:type="dxa"/>
          </w:tcPr>
          <w:p w14:paraId="13AB3795" w14:textId="38D96A90" w:rsidR="00DF19EB" w:rsidRPr="00FE7BF9" w:rsidRDefault="00BC30DA" w:rsidP="00BC30DA">
            <w:pPr>
              <w:pStyle w:val="Heading2"/>
              <w:framePr w:wrap="around"/>
              <w:rPr>
                <w:rStyle w:val="TitleChar"/>
                <w:sz w:val="36"/>
                <w:szCs w:val="36"/>
              </w:rPr>
            </w:pPr>
            <w:r w:rsidRPr="00FE7BF9">
              <w:rPr>
                <w:sz w:val="36"/>
                <w:szCs w:val="36"/>
              </w:rPr>
              <w:t>WISE</w:t>
            </w:r>
            <w:r w:rsidR="00821F5E" w:rsidRPr="00FE7BF9">
              <w:rPr>
                <w:sz w:val="36"/>
                <w:szCs w:val="36"/>
              </w:rPr>
              <w:t xml:space="preserve"> OWLS</w:t>
            </w:r>
            <w:r w:rsidRPr="00FE7BF9">
              <w:rPr>
                <w:sz w:val="36"/>
                <w:szCs w:val="36"/>
              </w:rPr>
              <w:t xml:space="preserve"> SCHOOL</w:t>
            </w:r>
            <w:r w:rsidR="00C143B5" w:rsidRPr="00FE7BF9">
              <w:rPr>
                <w:sz w:val="36"/>
                <w:szCs w:val="36"/>
              </w:rPr>
              <w:t xml:space="preserve"> CO</w:t>
            </w:r>
            <w:r w:rsidR="00FE7BF9" w:rsidRPr="00FE7BF9">
              <w:rPr>
                <w:sz w:val="36"/>
                <w:szCs w:val="36"/>
              </w:rPr>
              <w:t>UNSELING</w:t>
            </w:r>
          </w:p>
          <w:p w14:paraId="2A801257" w14:textId="070676B7" w:rsidR="00DF19EB" w:rsidRPr="002575C9" w:rsidRDefault="00E17CCE" w:rsidP="003758E8">
            <w:pPr>
              <w:pStyle w:val="Subtitle"/>
              <w:framePr w:hSpace="0" w:wrap="auto" w:vAnchor="margin" w:hAnchor="text" w:xAlign="left" w:yAlign="inline"/>
              <w:rPr>
                <w:sz w:val="28"/>
                <w:szCs w:val="28"/>
              </w:rPr>
            </w:pPr>
            <w:r w:rsidRPr="002575C9">
              <w:rPr>
                <w:sz w:val="28"/>
                <w:szCs w:val="28"/>
              </w:rPr>
              <w:t xml:space="preserve">Celebrating diversity, </w:t>
            </w:r>
            <w:r w:rsidR="00D61F46">
              <w:rPr>
                <w:sz w:val="28"/>
                <w:szCs w:val="28"/>
              </w:rPr>
              <w:t>cultivating</w:t>
            </w:r>
            <w:r w:rsidRPr="002575C9">
              <w:rPr>
                <w:sz w:val="28"/>
                <w:szCs w:val="28"/>
              </w:rPr>
              <w:t xml:space="preserve"> </w:t>
            </w:r>
            <w:r w:rsidR="00463936">
              <w:rPr>
                <w:sz w:val="28"/>
                <w:szCs w:val="28"/>
              </w:rPr>
              <w:t>empathy</w:t>
            </w:r>
            <w:r w:rsidR="002575C9" w:rsidRPr="002575C9">
              <w:rPr>
                <w:sz w:val="28"/>
                <w:szCs w:val="28"/>
              </w:rPr>
              <w:t xml:space="preserve"> and resiliency</w:t>
            </w:r>
            <w:r w:rsidR="004B73BB" w:rsidRPr="002575C9">
              <w:rPr>
                <w:sz w:val="28"/>
                <w:szCs w:val="28"/>
              </w:rPr>
              <w:t xml:space="preserve"> </w:t>
            </w:r>
          </w:p>
          <w:p w14:paraId="0E4C6AD3" w14:textId="36824110" w:rsidR="003758E8" w:rsidRPr="003758E8" w:rsidRDefault="000F75BE" w:rsidP="00D84241">
            <w:pPr>
              <w:spacing w:before="2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06DA54" wp14:editId="75BF2714">
                      <wp:extent cx="1699260" cy="1104900"/>
                      <wp:effectExtent l="0" t="0" r="0" b="0"/>
                      <wp:docPr id="1126351857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99260" cy="1104900"/>
                                <a:chOff x="0" y="-145615"/>
                                <a:chExt cx="3210827" cy="2507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973270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382" y="-145615"/>
                                  <a:ext cx="3052445" cy="20110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0572203" name="Text Box 2"/>
                              <wps:cNvSpPr txBox="1"/>
                              <wps:spPr>
                                <a:xfrm>
                                  <a:off x="0" y="2011045"/>
                                  <a:ext cx="3052445" cy="35115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2F2D79" w14:textId="6151C63B" w:rsidR="000F75BE" w:rsidRPr="000F75BE" w:rsidRDefault="000F75BE" w:rsidP="00AF3487">
                                    <w:pPr>
                                      <w:ind w:left="0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0F75BE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by Unknown Author is licensed under </w:t>
                                    </w:r>
                                    <w:hyperlink r:id="rId14" w:history="1">
                                      <w:r w:rsidRPr="000F75BE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06DA54" id="Group 3" o:spid="_x0000_s1026" style="width:133.8pt;height:87pt;mso-position-horizontal-relative:char;mso-position-vertical-relative:line" coordorigin=",-1456" coordsize="32108,250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left:1583;top:-1456;width:30525;height:20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">
                        <v:imagedata r:id="rId15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20110;width:30524;height:3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" stroked="f">
                        <v:textbox>
                          <w:txbxContent>
                            <w:p w14:paraId="022F2D79" w14:textId="6151C63B" w:rsidR="000F75BE" w:rsidRPr="000F75BE" w:rsidRDefault="000F75BE" w:rsidP="00AF3487">
                              <w:pPr>
                                <w:ind w:left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F75BE">
                                <w:rPr>
                                  <w:sz w:val="18"/>
                                  <w:szCs w:val="18"/>
                                </w:rPr>
                                <w:t xml:space="preserve">by Unknown Author is licensed under </w:t>
                              </w:r>
                              <w:hyperlink r:id="rId16" w:history="1">
                                <w:r w:rsidRPr="000F75BE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C2E85" w14:paraId="53D6B173" w14:textId="77777777" w:rsidTr="00F9382A">
        <w:trPr>
          <w:trHeight w:val="3870"/>
          <w:jc w:val="center"/>
        </w:trPr>
        <w:tc>
          <w:tcPr>
            <w:tcW w:w="3437" w:type="dxa"/>
            <w:vMerge w:val="restart"/>
            <w:tcMar>
              <w:left w:w="0" w:type="dxa"/>
              <w:right w:w="0" w:type="dxa"/>
            </w:tcMar>
          </w:tcPr>
          <w:p w14:paraId="4B112B35" w14:textId="77777777" w:rsidR="009C2E85" w:rsidRPr="008232F3" w:rsidRDefault="003758E8" w:rsidP="008232F3">
            <w:pPr>
              <w:pStyle w:val="Image"/>
            </w:pPr>
            <w:r w:rsidRPr="008232F3">
              <w:drawing>
                <wp:inline distT="0" distB="0" distL="0" distR="0" wp14:anchorId="44FB57B5" wp14:editId="05255C9A">
                  <wp:extent cx="2817091" cy="4876800"/>
                  <wp:effectExtent l="0" t="0" r="2540" b="0"/>
                  <wp:docPr id="14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99" b="6510"/>
                          <a:stretch/>
                        </pic:blipFill>
                        <pic:spPr bwMode="auto">
                          <a:xfrm>
                            <a:off x="0" y="0"/>
                            <a:ext cx="2840069" cy="4916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  <w:shd w:val="clear" w:color="auto" w:fill="FFFFFF" w:themeFill="background1"/>
          </w:tcPr>
          <w:p w14:paraId="6CB377BA" w14:textId="48535DB9" w:rsidR="009C2E85" w:rsidRPr="00333638" w:rsidRDefault="002E2CEA" w:rsidP="00333638">
            <w:pPr>
              <w:pStyle w:val="Heading1Alt"/>
              <w:framePr w:wrap="around"/>
            </w:pPr>
            <w:r>
              <w:t>Mission</w:t>
            </w:r>
          </w:p>
          <w:p w14:paraId="3C0514DB" w14:textId="5589DE5D" w:rsidR="009C2E85" w:rsidRPr="00333638" w:rsidRDefault="003C17A3" w:rsidP="006344BD">
            <w:pPr>
              <w:rPr>
                <w:color w:val="4060D6" w:themeColor="accent3" w:themeTint="99"/>
              </w:rPr>
            </w:pPr>
            <w:r w:rsidRPr="004A6DB3">
              <w:rPr>
                <w:rFonts w:cs="Arial"/>
                <w:color w:val="161719"/>
                <w:sz w:val="21"/>
                <w:szCs w:val="21"/>
                <w:shd w:val="clear" w:color="auto" w:fill="FFFFFF"/>
              </w:rPr>
              <w:t>Our mission is to empower middle school students with comprehensive</w:t>
            </w:r>
            <w:r w:rsidR="007650BB" w:rsidRPr="004A6DB3">
              <w:rPr>
                <w:rFonts w:cs="Arial"/>
                <w:color w:val="161719"/>
                <w:sz w:val="21"/>
                <w:szCs w:val="21"/>
                <w:shd w:val="clear" w:color="auto" w:fill="FFFFFF"/>
              </w:rPr>
              <w:t xml:space="preserve"> and equitable</w:t>
            </w:r>
            <w:r w:rsidRPr="004A6DB3">
              <w:rPr>
                <w:rFonts w:cs="Arial"/>
                <w:color w:val="161719"/>
                <w:sz w:val="21"/>
                <w:szCs w:val="21"/>
                <w:shd w:val="clear" w:color="auto" w:fill="FFFFFF"/>
              </w:rPr>
              <w:t xml:space="preserve"> s</w:t>
            </w:r>
            <w:r w:rsidR="00A10C09" w:rsidRPr="004A6DB3">
              <w:rPr>
                <w:rFonts w:cs="Arial"/>
                <w:color w:val="161719"/>
                <w:sz w:val="21"/>
                <w:szCs w:val="21"/>
                <w:shd w:val="clear" w:color="auto" w:fill="FFFFFF"/>
              </w:rPr>
              <w:t>chool</w:t>
            </w:r>
            <w:r w:rsidRPr="004A6DB3">
              <w:rPr>
                <w:rFonts w:cs="Arial"/>
                <w:color w:val="161719"/>
                <w:sz w:val="21"/>
                <w:szCs w:val="21"/>
                <w:shd w:val="clear" w:color="auto" w:fill="FFFFFF"/>
              </w:rPr>
              <w:t xml:space="preserve"> counseling services that help them thrive academically, socially, and emotionally, preparing them for success in high school and beyond</w:t>
            </w:r>
            <w:r>
              <w:rPr>
                <w:rFonts w:ascii="Arial" w:hAnsi="Arial" w:cs="Arial"/>
                <w:color w:val="161719"/>
                <w:sz w:val="21"/>
                <w:szCs w:val="21"/>
                <w:shd w:val="clear" w:color="auto" w:fill="FFFFFF"/>
              </w:rPr>
              <w:t>.</w:t>
            </w:r>
          </w:p>
          <w:p w14:paraId="466B92CB" w14:textId="77777777" w:rsidR="16DEC783" w:rsidRDefault="16DEC783"/>
        </w:tc>
        <w:tc>
          <w:tcPr>
            <w:tcW w:w="3446" w:type="dxa"/>
            <w:tcMar>
              <w:left w:w="0" w:type="dxa"/>
              <w:right w:w="0" w:type="dxa"/>
            </w:tcMar>
            <w:vAlign w:val="center"/>
          </w:tcPr>
          <w:p w14:paraId="29FDD9D2" w14:textId="64262F3A" w:rsidR="009C2E85" w:rsidRPr="008232F3" w:rsidRDefault="008F75FF" w:rsidP="008232F3">
            <w:pPr>
              <w:pStyle w:val="Image"/>
            </w:pPr>
            <w:r>
              <w:drawing>
                <wp:inline distT="0" distB="0" distL="0" distR="0" wp14:anchorId="27EEB0DE" wp14:editId="756B1A39">
                  <wp:extent cx="2263140" cy="2429510"/>
                  <wp:effectExtent l="0" t="0" r="3810" b="8890"/>
                  <wp:docPr id="51786557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865576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67"/>
                          <a:stretch/>
                        </pic:blipFill>
                        <pic:spPr bwMode="auto">
                          <a:xfrm>
                            <a:off x="0" y="0"/>
                            <a:ext cx="2278520" cy="24460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0" w:type="dxa"/>
            <w:vMerge w:val="restart"/>
            <w:tcMar>
              <w:left w:w="0" w:type="dxa"/>
              <w:right w:w="0" w:type="dxa"/>
            </w:tcMar>
          </w:tcPr>
          <w:p w14:paraId="0A9A12FA" w14:textId="57EA7AA6" w:rsidR="009C2E85" w:rsidRPr="008232F3" w:rsidRDefault="00A60D91" w:rsidP="008232F3">
            <w:pPr>
              <w:pStyle w:val="Image"/>
            </w:pPr>
            <w:r w:rsidRPr="008232F3">
              <w:drawing>
                <wp:anchor distT="0" distB="0" distL="114300" distR="114300" simplePos="0" relativeHeight="251660288" behindDoc="0" locked="0" layoutInCell="1" allowOverlap="1" wp14:anchorId="59701D87" wp14:editId="30DB866A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1270</wp:posOffset>
                  </wp:positionV>
                  <wp:extent cx="2795905" cy="4845685"/>
                  <wp:effectExtent l="0" t="0" r="4445" b="0"/>
                  <wp:wrapSquare wrapText="bothSides"/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905" cy="484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9C2E85" w14:paraId="6868D4EC" w14:textId="77777777" w:rsidTr="00F9382A">
        <w:trPr>
          <w:trHeight w:val="3455"/>
          <w:jc w:val="center"/>
        </w:trPr>
        <w:tc>
          <w:tcPr>
            <w:tcW w:w="3437" w:type="dxa"/>
            <w:vMerge/>
          </w:tcPr>
          <w:p w14:paraId="6E625E3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tcMar>
              <w:left w:w="0" w:type="dxa"/>
              <w:right w:w="0" w:type="dxa"/>
            </w:tcMar>
          </w:tcPr>
          <w:p w14:paraId="4EC480B3" w14:textId="77D43D4D" w:rsidR="009C2E85" w:rsidRPr="008232F3" w:rsidRDefault="00461EDF" w:rsidP="008232F3">
            <w:pPr>
              <w:pStyle w:val="Image"/>
            </w:pPr>
            <w:r>
              <w:drawing>
                <wp:inline distT="0" distB="0" distL="0" distR="0" wp14:anchorId="2440A6D0" wp14:editId="22C90C1A">
                  <wp:extent cx="2466109" cy="2421890"/>
                  <wp:effectExtent l="0" t="0" r="0" b="3810"/>
                  <wp:docPr id="45811652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11652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283" cy="2493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6" w:type="dxa"/>
            <w:shd w:val="clear" w:color="auto" w:fill="AD1826" w:themeFill="accent2"/>
            <w:vAlign w:val="center"/>
          </w:tcPr>
          <w:p w14:paraId="638A3974" w14:textId="7916587E" w:rsidR="009C2E85" w:rsidRPr="002E2CEA" w:rsidRDefault="00CA6F46" w:rsidP="002E2CEA">
            <w:pPr>
              <w:pStyle w:val="ContactInfo"/>
            </w:pPr>
            <w:r>
              <w:t>Wise Owls Middle School</w:t>
            </w:r>
          </w:p>
          <w:p w14:paraId="48CAFC98" w14:textId="77777777" w:rsidR="002E2CEA" w:rsidRPr="00EC2AD1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EC2AD1">
              <w:t>•••</w:t>
            </w:r>
          </w:p>
          <w:p w14:paraId="2E492AD0" w14:textId="226D46C6" w:rsidR="009C2E85" w:rsidRPr="002E2CEA" w:rsidRDefault="00EC5F2D" w:rsidP="00CA6F46">
            <w:pPr>
              <w:pStyle w:val="ContactInfo"/>
              <w:ind w:left="0"/>
              <w:jc w:val="left"/>
            </w:pPr>
            <w:r>
              <w:t xml:space="preserve">   </w:t>
            </w:r>
            <w:r w:rsidR="00A53A02">
              <w:t xml:space="preserve"> </w:t>
            </w:r>
            <w:r>
              <w:t>0123 Darcy Rd, Ashburn, VA</w:t>
            </w:r>
          </w:p>
          <w:p w14:paraId="47FC2E00" w14:textId="77777777" w:rsidR="002E2CEA" w:rsidRPr="00EC2AD1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EC2AD1">
              <w:t>•••</w:t>
            </w:r>
          </w:p>
          <w:p w14:paraId="307D97EF" w14:textId="4D22D086" w:rsidR="009C2E85" w:rsidRPr="002E2CEA" w:rsidRDefault="00EC5F2D" w:rsidP="002E2CEA">
            <w:pPr>
              <w:pStyle w:val="ContactInfo"/>
            </w:pPr>
            <w:r>
              <w:t>571-312-6713</w:t>
            </w:r>
          </w:p>
          <w:p w14:paraId="5D3A6ECF" w14:textId="77777777" w:rsidR="002E2CEA" w:rsidRPr="002E2CEA" w:rsidRDefault="002E2CEA" w:rsidP="002E2CEA">
            <w:pPr>
              <w:pStyle w:val="ContactInfo"/>
              <w:ind w:left="0" w:right="0"/>
              <w:rPr>
                <w:b/>
              </w:rPr>
            </w:pPr>
            <w:r w:rsidRPr="002E2CEA">
              <w:rPr>
                <w:b/>
              </w:rPr>
              <w:t>•••</w:t>
            </w:r>
          </w:p>
          <w:p w14:paraId="25B9E3E0" w14:textId="584A032E" w:rsidR="002E2CEA" w:rsidRPr="002E2CEA" w:rsidRDefault="00702459" w:rsidP="002E2CEA">
            <w:pPr>
              <w:pStyle w:val="ContactInfo"/>
            </w:pPr>
            <w:r>
              <w:t>W</w:t>
            </w:r>
            <w:r w:rsidR="00EC5F2D">
              <w:t>iseowl</w:t>
            </w:r>
            <w:r>
              <w:t>ed@</w:t>
            </w:r>
            <w:r w:rsidR="00F51345">
              <w:t>wise.edu</w:t>
            </w:r>
          </w:p>
          <w:p w14:paraId="6767D8B2" w14:textId="77777777" w:rsidR="002E2CEA" w:rsidRDefault="002E2CEA" w:rsidP="002E2CEA">
            <w:pPr>
              <w:pStyle w:val="ContactInfo"/>
            </w:pPr>
            <w:r w:rsidRPr="00EC2AD1">
              <w:t>•••</w:t>
            </w:r>
          </w:p>
          <w:p w14:paraId="15F11A14" w14:textId="687032B9" w:rsidR="009C2E85" w:rsidRDefault="00F51345" w:rsidP="002E2CEA">
            <w:pPr>
              <w:pStyle w:val="ContactInfo"/>
            </w:pPr>
            <w:r>
              <w:t>Wiseowlmiddle.com</w:t>
            </w:r>
          </w:p>
        </w:tc>
        <w:tc>
          <w:tcPr>
            <w:tcW w:w="5160" w:type="dxa"/>
            <w:vMerge/>
          </w:tcPr>
          <w:p w14:paraId="5D823CF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</w:tr>
    </w:tbl>
    <w:p w14:paraId="304F94CE" w14:textId="494879F9" w:rsidR="00B864D5" w:rsidRPr="00B864D5" w:rsidRDefault="00B864D5" w:rsidP="00A60D91">
      <w:pPr>
        <w:tabs>
          <w:tab w:val="center" w:pos="7560"/>
        </w:tabs>
        <w:ind w:left="0"/>
        <w:rPr>
          <w:sz w:val="6"/>
        </w:rPr>
        <w:sectPr w:rsidR="00B864D5" w:rsidRPr="00B864D5" w:rsidSect="005E7CD3">
          <w:type w:val="continuous"/>
          <w:pgSz w:w="15840" w:h="12240" w:orient="landscape"/>
          <w:pgMar w:top="360" w:right="360" w:bottom="360" w:left="360" w:header="288" w:footer="288" w:gutter="0"/>
          <w:cols w:space="720"/>
          <w:docGrid w:linePitch="299"/>
        </w:sectPr>
      </w:pP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6"/>
        <w:gridCol w:w="1707"/>
        <w:gridCol w:w="3340"/>
        <w:gridCol w:w="3352"/>
      </w:tblGrid>
      <w:tr w:rsidR="00A70CF5" w:rsidRPr="00955CC5" w14:paraId="34E5BA22" w14:textId="77777777" w:rsidTr="268CAF5A">
        <w:trPr>
          <w:trHeight w:val="4425"/>
          <w:jc w:val="center"/>
        </w:trPr>
        <w:tc>
          <w:tcPr>
            <w:tcW w:w="3350" w:type="dxa"/>
            <w:shd w:val="clear" w:color="auto" w:fill="AD1826" w:themeFill="accent2"/>
          </w:tcPr>
          <w:p w14:paraId="780C7BFF" w14:textId="2309DECF" w:rsidR="004E4843" w:rsidRDefault="002E2CEA" w:rsidP="7A5048D1">
            <w:pPr>
              <w:pStyle w:val="BodyText"/>
              <w:spacing w:before="120" w:after="120"/>
              <w:rPr>
                <w:b/>
                <w:bCs/>
              </w:rPr>
            </w:pPr>
            <w:r w:rsidRPr="7A5048D1">
              <w:rPr>
                <w:b/>
                <w:bCs/>
              </w:rPr>
              <w:lastRenderedPageBreak/>
              <w:t>Advocacy Statement</w:t>
            </w:r>
          </w:p>
          <w:p w14:paraId="16BCCD1E" w14:textId="77777777" w:rsidR="00FD36A0" w:rsidRDefault="00D03D89" w:rsidP="7A5048D1">
            <w:pPr>
              <w:pStyle w:val="BodyText"/>
              <w:spacing w:before="120" w:after="120"/>
            </w:pPr>
            <w:r>
              <w:t>At Wise Owls Middle School</w:t>
            </w:r>
            <w:r w:rsidR="007418AC">
              <w:t xml:space="preserve">, </w:t>
            </w:r>
            <w:r w:rsidR="00E06262">
              <w:t>t</w:t>
            </w:r>
            <w:r w:rsidR="007418AC">
              <w:t xml:space="preserve">he School Counseling Department is dedicated to </w:t>
            </w:r>
            <w:r w:rsidR="00760F4B">
              <w:t xml:space="preserve">fostering an equitable and </w:t>
            </w:r>
            <w:r w:rsidR="0070651E">
              <w:t>empowering environment for all students.</w:t>
            </w:r>
            <w:r w:rsidR="00DE252A">
              <w:t xml:space="preserve"> </w:t>
            </w:r>
          </w:p>
          <w:p w14:paraId="3CE41BF0" w14:textId="20100B05" w:rsidR="00750488" w:rsidRDefault="00D50B2A" w:rsidP="7A5048D1">
            <w:pPr>
              <w:pStyle w:val="BodyText"/>
              <w:spacing w:before="120" w:after="120"/>
            </w:pPr>
            <w:r>
              <w:t xml:space="preserve">We </w:t>
            </w:r>
            <w:r w:rsidR="00DE252A">
              <w:t>advoca</w:t>
            </w:r>
            <w:r w:rsidR="0000421B">
              <w:t>te for students</w:t>
            </w:r>
            <w:r w:rsidR="00DE252A">
              <w:t>, collabora</w:t>
            </w:r>
            <w:r w:rsidR="0000421B">
              <w:t>te with all stakeholders</w:t>
            </w:r>
            <w:r w:rsidR="00DE252A">
              <w:t xml:space="preserve">, and </w:t>
            </w:r>
            <w:r w:rsidR="0000421B">
              <w:t xml:space="preserve">provide </w:t>
            </w:r>
            <w:r w:rsidR="00DE252A">
              <w:t>personalized support</w:t>
            </w:r>
            <w:r w:rsidR="0000421B">
              <w:t xml:space="preserve">. </w:t>
            </w:r>
          </w:p>
          <w:p w14:paraId="5C943BAA" w14:textId="28D09466" w:rsidR="00D03D89" w:rsidRPr="00D84241" w:rsidRDefault="00750488" w:rsidP="7A5048D1">
            <w:pPr>
              <w:pStyle w:val="BodyText"/>
              <w:spacing w:before="120" w:after="120"/>
              <w:rPr>
                <w:rStyle w:val="Heading1Char"/>
                <w:bCs/>
              </w:rPr>
            </w:pPr>
            <w:r>
              <w:t xml:space="preserve">Our </w:t>
            </w:r>
            <w:r w:rsidR="00D532D0">
              <w:t xml:space="preserve">comprehensive </w:t>
            </w:r>
            <w:r w:rsidR="004A45D3">
              <w:t>counsel</w:t>
            </w:r>
            <w:r>
              <w:t xml:space="preserve">ing program will </w:t>
            </w:r>
            <w:r w:rsidR="00A80F76">
              <w:t>equip students with the skills and resilienc</w:t>
            </w:r>
            <w:r w:rsidR="00504CF2">
              <w:t>y</w:t>
            </w:r>
            <w:r w:rsidR="00A80F76">
              <w:t xml:space="preserve"> </w:t>
            </w:r>
            <w:r w:rsidR="00F262FC">
              <w:t xml:space="preserve">needed to thrive </w:t>
            </w:r>
            <w:r w:rsidR="00962AE8">
              <w:t xml:space="preserve">as responsible and productive individuals who are ready for </w:t>
            </w:r>
            <w:r w:rsidR="007C78BA">
              <w:t>life beyond middle school</w:t>
            </w:r>
            <w:r w:rsidR="00FB61A0">
              <w:t xml:space="preserve"> (Lee et al., 2021)</w:t>
            </w:r>
            <w:r w:rsidR="00D87323">
              <w:t>.</w:t>
            </w:r>
          </w:p>
          <w:p w14:paraId="11FDEBB0" w14:textId="182FFE31" w:rsidR="002E2CEA" w:rsidRDefault="002E2CEA" w:rsidP="00D03D89">
            <w:pPr>
              <w:ind w:left="0"/>
            </w:pPr>
          </w:p>
          <w:p w14:paraId="06DD5D6F" w14:textId="77777777" w:rsidR="16DEC783" w:rsidRDefault="16DEC783"/>
        </w:tc>
        <w:tc>
          <w:tcPr>
            <w:tcW w:w="3360" w:type="dxa"/>
            <w:shd w:val="clear" w:color="auto" w:fill="FFFFFF" w:themeFill="background1"/>
          </w:tcPr>
          <w:p w14:paraId="174004EB" w14:textId="77777777" w:rsidR="006A6B45" w:rsidRPr="003C1CE8" w:rsidRDefault="002E2CEA" w:rsidP="006A6B45">
            <w:pPr>
              <w:pStyle w:val="BodyText"/>
              <w:spacing w:before="120" w:after="120"/>
              <w:ind w:left="0"/>
              <w:rPr>
                <w:b/>
                <w:bCs/>
                <w:color w:val="FF0000"/>
                <w:sz w:val="16"/>
                <w:szCs w:val="16"/>
              </w:rPr>
            </w:pPr>
            <w:r w:rsidRPr="003C1CE8">
              <w:rPr>
                <w:b/>
                <w:bCs/>
                <w:color w:val="FF0000"/>
                <w:sz w:val="16"/>
                <w:szCs w:val="16"/>
              </w:rPr>
              <w:t>C</w:t>
            </w:r>
            <w:r w:rsidR="006F0BC3" w:rsidRPr="003C1CE8">
              <w:rPr>
                <w:b/>
                <w:bCs/>
                <w:color w:val="FF0000"/>
                <w:sz w:val="16"/>
                <w:szCs w:val="16"/>
              </w:rPr>
              <w:t>AREER</w:t>
            </w:r>
            <w:r w:rsidRPr="003C1CE8">
              <w:rPr>
                <w:b/>
                <w:bCs/>
                <w:color w:val="FF0000"/>
                <w:sz w:val="16"/>
                <w:szCs w:val="16"/>
              </w:rPr>
              <w:t>, S</w:t>
            </w:r>
            <w:r w:rsidR="006F0BC3" w:rsidRPr="003C1CE8">
              <w:rPr>
                <w:b/>
                <w:bCs/>
                <w:color w:val="FF0000"/>
                <w:sz w:val="16"/>
                <w:szCs w:val="16"/>
              </w:rPr>
              <w:t>OCIAL-EMOTIONAL</w:t>
            </w:r>
            <w:r w:rsidRPr="003C1CE8">
              <w:rPr>
                <w:b/>
                <w:bCs/>
                <w:color w:val="FF0000"/>
                <w:sz w:val="16"/>
                <w:szCs w:val="16"/>
              </w:rPr>
              <w:t>, &amp; A</w:t>
            </w:r>
            <w:r w:rsidR="00895420" w:rsidRPr="003C1CE8">
              <w:rPr>
                <w:b/>
                <w:bCs/>
                <w:color w:val="FF0000"/>
                <w:sz w:val="16"/>
                <w:szCs w:val="16"/>
              </w:rPr>
              <w:t>CADEMIC PROGRAMMING</w:t>
            </w:r>
          </w:p>
          <w:p w14:paraId="0C5BE306" w14:textId="47F1F8C9" w:rsidR="006A6B45" w:rsidRDefault="006339DB" w:rsidP="006A6B45">
            <w:pPr>
              <w:pStyle w:val="BodyText"/>
              <w:spacing w:before="120" w:after="120"/>
              <w:ind w:left="0"/>
              <w:rPr>
                <w:color w:val="auto"/>
                <w:sz w:val="16"/>
                <w:szCs w:val="16"/>
              </w:rPr>
            </w:pPr>
            <w:r w:rsidRPr="00E133A3">
              <w:rPr>
                <w:b/>
                <w:bCs/>
                <w:color w:val="auto"/>
                <w:sz w:val="16"/>
                <w:szCs w:val="16"/>
                <w:u w:val="single"/>
              </w:rPr>
              <w:t>Goal Setting Workshops</w:t>
            </w:r>
            <w:r w:rsidR="00F10403" w:rsidRPr="00E133A3">
              <w:rPr>
                <w:color w:val="auto"/>
                <w:sz w:val="16"/>
                <w:szCs w:val="16"/>
              </w:rPr>
              <w:t xml:space="preserve"> </w:t>
            </w:r>
            <w:r w:rsidR="00121608">
              <w:rPr>
                <w:color w:val="auto"/>
                <w:sz w:val="16"/>
                <w:szCs w:val="16"/>
              </w:rPr>
              <w:t>–</w:t>
            </w:r>
            <w:r w:rsidRPr="00E133A3">
              <w:rPr>
                <w:color w:val="auto"/>
                <w:sz w:val="16"/>
                <w:szCs w:val="16"/>
              </w:rPr>
              <w:t xml:space="preserve"> </w:t>
            </w:r>
            <w:r w:rsidR="00121608">
              <w:rPr>
                <w:color w:val="auto"/>
                <w:sz w:val="16"/>
                <w:szCs w:val="16"/>
              </w:rPr>
              <w:t xml:space="preserve">We </w:t>
            </w:r>
            <w:r w:rsidRPr="00E133A3">
              <w:rPr>
                <w:color w:val="auto"/>
                <w:sz w:val="16"/>
                <w:szCs w:val="16"/>
              </w:rPr>
              <w:t xml:space="preserve">help </w:t>
            </w:r>
            <w:r w:rsidR="006D5597" w:rsidRPr="00E133A3">
              <w:rPr>
                <w:color w:val="auto"/>
                <w:sz w:val="16"/>
                <w:szCs w:val="16"/>
              </w:rPr>
              <w:t xml:space="preserve">students </w:t>
            </w:r>
            <w:r w:rsidR="00262A6F" w:rsidRPr="00E133A3">
              <w:rPr>
                <w:color w:val="auto"/>
                <w:sz w:val="16"/>
                <w:szCs w:val="16"/>
              </w:rPr>
              <w:t xml:space="preserve">develop a growth mindset and enhance their academic </w:t>
            </w:r>
            <w:r w:rsidR="008D22EE" w:rsidRPr="00E133A3">
              <w:rPr>
                <w:color w:val="auto"/>
                <w:sz w:val="16"/>
                <w:szCs w:val="16"/>
              </w:rPr>
              <w:t>motivation.</w:t>
            </w:r>
          </w:p>
          <w:p w14:paraId="4FE5F729" w14:textId="181B8A7D" w:rsidR="006A6B45" w:rsidRDefault="007C5842" w:rsidP="006A6B45">
            <w:pPr>
              <w:pStyle w:val="BodyText"/>
              <w:spacing w:before="120" w:after="120"/>
              <w:ind w:left="0"/>
              <w:rPr>
                <w:color w:val="auto"/>
                <w:sz w:val="16"/>
                <w:szCs w:val="16"/>
              </w:rPr>
            </w:pPr>
            <w:r w:rsidRPr="00E133A3">
              <w:rPr>
                <w:b/>
                <w:bCs/>
                <w:color w:val="auto"/>
                <w:sz w:val="16"/>
                <w:szCs w:val="16"/>
                <w:u w:val="single"/>
              </w:rPr>
              <w:t>Academic Support Groups</w:t>
            </w:r>
            <w:r w:rsidR="00F10403" w:rsidRPr="00E133A3">
              <w:rPr>
                <w:color w:val="auto"/>
                <w:sz w:val="16"/>
                <w:szCs w:val="16"/>
              </w:rPr>
              <w:t xml:space="preserve"> -</w:t>
            </w:r>
            <w:r w:rsidR="00121608">
              <w:rPr>
                <w:color w:val="auto"/>
                <w:sz w:val="16"/>
                <w:szCs w:val="16"/>
              </w:rPr>
              <w:t xml:space="preserve"> We</w:t>
            </w:r>
            <w:r w:rsidR="00F10403" w:rsidRPr="00E133A3">
              <w:rPr>
                <w:color w:val="auto"/>
                <w:sz w:val="16"/>
                <w:szCs w:val="16"/>
              </w:rPr>
              <w:t xml:space="preserve"> </w:t>
            </w:r>
            <w:r w:rsidRPr="00E133A3">
              <w:rPr>
                <w:color w:val="auto"/>
                <w:sz w:val="16"/>
                <w:szCs w:val="16"/>
              </w:rPr>
              <w:t xml:space="preserve">help address </w:t>
            </w:r>
            <w:r w:rsidR="004607D5" w:rsidRPr="00E133A3">
              <w:rPr>
                <w:color w:val="auto"/>
                <w:sz w:val="16"/>
                <w:szCs w:val="16"/>
              </w:rPr>
              <w:t>specific challenges students may face with their studies</w:t>
            </w:r>
            <w:r w:rsidR="00077DCE" w:rsidRPr="00E133A3">
              <w:rPr>
                <w:color w:val="auto"/>
                <w:sz w:val="16"/>
                <w:szCs w:val="16"/>
              </w:rPr>
              <w:t xml:space="preserve"> (B -</w:t>
            </w:r>
            <w:r w:rsidR="00AB211C" w:rsidRPr="00E133A3">
              <w:rPr>
                <w:color w:val="auto"/>
                <w:sz w:val="16"/>
                <w:szCs w:val="16"/>
              </w:rPr>
              <w:t>SMS</w:t>
            </w:r>
            <w:r w:rsidR="00434228" w:rsidRPr="00E133A3">
              <w:rPr>
                <w:color w:val="auto"/>
                <w:sz w:val="16"/>
                <w:szCs w:val="16"/>
              </w:rPr>
              <w:t xml:space="preserve"> 3,</w:t>
            </w:r>
            <w:r w:rsidR="006A6B45">
              <w:rPr>
                <w:color w:val="auto"/>
                <w:sz w:val="16"/>
                <w:szCs w:val="16"/>
              </w:rPr>
              <w:t xml:space="preserve"> 6,</w:t>
            </w:r>
            <w:r w:rsidR="00340286" w:rsidRPr="00E133A3">
              <w:rPr>
                <w:color w:val="auto"/>
                <w:sz w:val="16"/>
                <w:szCs w:val="16"/>
              </w:rPr>
              <w:t xml:space="preserve"> 7,</w:t>
            </w:r>
            <w:r w:rsidR="006A6B45">
              <w:rPr>
                <w:color w:val="auto"/>
                <w:sz w:val="16"/>
                <w:szCs w:val="16"/>
              </w:rPr>
              <w:t xml:space="preserve"> </w:t>
            </w:r>
            <w:r w:rsidR="002D0AB0">
              <w:rPr>
                <w:color w:val="auto"/>
                <w:sz w:val="16"/>
                <w:szCs w:val="16"/>
              </w:rPr>
              <w:t>B-LS 4.,</w:t>
            </w:r>
            <w:r w:rsidR="00340286" w:rsidRPr="00E133A3">
              <w:rPr>
                <w:color w:val="auto"/>
                <w:sz w:val="16"/>
                <w:szCs w:val="16"/>
              </w:rPr>
              <w:t xml:space="preserve"> ASCA, 2019). </w:t>
            </w:r>
          </w:p>
          <w:p w14:paraId="6EDD848B" w14:textId="77777777" w:rsidR="006A6B45" w:rsidRDefault="0092755B" w:rsidP="006A6B45">
            <w:pPr>
              <w:pStyle w:val="BodyText"/>
              <w:spacing w:before="120" w:after="120"/>
              <w:ind w:left="0"/>
              <w:rPr>
                <w:color w:val="auto"/>
                <w:sz w:val="16"/>
                <w:szCs w:val="16"/>
              </w:rPr>
            </w:pPr>
            <w:r w:rsidRPr="00E133A3">
              <w:rPr>
                <w:b/>
                <w:bCs/>
                <w:color w:val="auto"/>
                <w:sz w:val="16"/>
                <w:szCs w:val="16"/>
                <w:u w:val="single"/>
              </w:rPr>
              <w:t>Social Emotional Curriculum for all</w:t>
            </w:r>
            <w:r w:rsidRPr="00E133A3">
              <w:rPr>
                <w:color w:val="auto"/>
                <w:sz w:val="16"/>
                <w:szCs w:val="16"/>
              </w:rPr>
              <w:t xml:space="preserve"> </w:t>
            </w:r>
            <w:r w:rsidR="00121608">
              <w:rPr>
                <w:color w:val="auto"/>
                <w:sz w:val="16"/>
                <w:szCs w:val="16"/>
              </w:rPr>
              <w:t>We d</w:t>
            </w:r>
            <w:r w:rsidR="009E4D47" w:rsidRPr="00E133A3">
              <w:rPr>
                <w:color w:val="auto"/>
                <w:sz w:val="16"/>
                <w:szCs w:val="16"/>
              </w:rPr>
              <w:t xml:space="preserve">evelop personal and social skills with an emphasis on </w:t>
            </w:r>
            <w:r w:rsidR="005B645E" w:rsidRPr="00E133A3">
              <w:rPr>
                <w:color w:val="auto"/>
                <w:sz w:val="16"/>
                <w:szCs w:val="16"/>
              </w:rPr>
              <w:t>effective communication and social interaction skill</w:t>
            </w:r>
            <w:r w:rsidR="00E20816">
              <w:rPr>
                <w:color w:val="auto"/>
                <w:sz w:val="16"/>
                <w:szCs w:val="16"/>
              </w:rPr>
              <w:t>s.</w:t>
            </w:r>
          </w:p>
          <w:p w14:paraId="2C79D137" w14:textId="6AD45569" w:rsidR="00D547BA" w:rsidRPr="00E133A3" w:rsidRDefault="009956A3" w:rsidP="006A6B45">
            <w:pPr>
              <w:pStyle w:val="BodyText"/>
              <w:spacing w:before="120" w:after="120"/>
              <w:ind w:left="0"/>
              <w:rPr>
                <w:color w:val="auto"/>
                <w:sz w:val="16"/>
                <w:szCs w:val="16"/>
              </w:rPr>
            </w:pPr>
            <w:r w:rsidRPr="00E133A3">
              <w:rPr>
                <w:b/>
                <w:bCs/>
                <w:color w:val="auto"/>
                <w:sz w:val="16"/>
                <w:szCs w:val="16"/>
                <w:u w:val="single"/>
              </w:rPr>
              <w:t>Peer Mentorship Program</w:t>
            </w:r>
            <w:r w:rsidRPr="00E133A3">
              <w:rPr>
                <w:color w:val="auto"/>
                <w:sz w:val="16"/>
                <w:szCs w:val="16"/>
              </w:rPr>
              <w:t xml:space="preserve"> </w:t>
            </w:r>
            <w:r w:rsidR="00B16643" w:rsidRPr="00E133A3">
              <w:rPr>
                <w:color w:val="auto"/>
                <w:sz w:val="16"/>
                <w:szCs w:val="16"/>
              </w:rPr>
              <w:t>–</w:t>
            </w:r>
            <w:r w:rsidRPr="00E133A3">
              <w:rPr>
                <w:color w:val="auto"/>
                <w:sz w:val="16"/>
                <w:szCs w:val="16"/>
              </w:rPr>
              <w:t xml:space="preserve"> </w:t>
            </w:r>
            <w:r w:rsidR="00B16643" w:rsidRPr="00E133A3">
              <w:rPr>
                <w:color w:val="auto"/>
                <w:sz w:val="16"/>
                <w:szCs w:val="16"/>
              </w:rPr>
              <w:t xml:space="preserve">encourages relationship building and </w:t>
            </w:r>
            <w:r w:rsidR="00303296" w:rsidRPr="00E133A3">
              <w:rPr>
                <w:color w:val="auto"/>
                <w:sz w:val="16"/>
                <w:szCs w:val="16"/>
              </w:rPr>
              <w:t xml:space="preserve">working with diverse teams </w:t>
            </w:r>
            <w:r w:rsidR="00E20816">
              <w:rPr>
                <w:color w:val="auto"/>
                <w:sz w:val="16"/>
                <w:szCs w:val="16"/>
              </w:rPr>
              <w:t>(</w:t>
            </w:r>
            <w:r w:rsidR="00374C91" w:rsidRPr="00E133A3">
              <w:rPr>
                <w:color w:val="auto"/>
                <w:sz w:val="16"/>
                <w:szCs w:val="16"/>
              </w:rPr>
              <w:t xml:space="preserve">B-SS </w:t>
            </w:r>
            <w:r w:rsidR="00E20816">
              <w:rPr>
                <w:color w:val="auto"/>
                <w:sz w:val="16"/>
                <w:szCs w:val="16"/>
              </w:rPr>
              <w:t>2, 7, 9</w:t>
            </w:r>
            <w:r w:rsidR="00374C91" w:rsidRPr="00E133A3">
              <w:rPr>
                <w:color w:val="auto"/>
                <w:sz w:val="16"/>
                <w:szCs w:val="16"/>
              </w:rPr>
              <w:t xml:space="preserve">., ASCA, 2019). </w:t>
            </w:r>
          </w:p>
          <w:p w14:paraId="7E3CADF5" w14:textId="230DB61E" w:rsidR="009156DB" w:rsidRDefault="009156DB" w:rsidP="008C327E">
            <w:pPr>
              <w:ind w:left="0"/>
              <w:rPr>
                <w:color w:val="auto"/>
                <w:sz w:val="16"/>
                <w:szCs w:val="16"/>
              </w:rPr>
            </w:pPr>
            <w:r w:rsidRPr="00E133A3">
              <w:rPr>
                <w:b/>
                <w:bCs/>
                <w:color w:val="auto"/>
                <w:sz w:val="16"/>
                <w:szCs w:val="16"/>
                <w:u w:val="single"/>
              </w:rPr>
              <w:t>Career Exploration Workshops</w:t>
            </w:r>
            <w:r w:rsidRPr="00E133A3">
              <w:rPr>
                <w:color w:val="auto"/>
                <w:sz w:val="16"/>
                <w:szCs w:val="16"/>
              </w:rPr>
              <w:t xml:space="preserve"> – </w:t>
            </w:r>
            <w:r w:rsidR="00264425" w:rsidRPr="00E133A3">
              <w:rPr>
                <w:color w:val="auto"/>
                <w:sz w:val="16"/>
                <w:szCs w:val="16"/>
              </w:rPr>
              <w:t xml:space="preserve">Facilitate career exploration and </w:t>
            </w:r>
            <w:r w:rsidR="009D0AAB" w:rsidRPr="00E133A3">
              <w:rPr>
                <w:color w:val="auto"/>
                <w:sz w:val="16"/>
                <w:szCs w:val="16"/>
              </w:rPr>
              <w:t>awareness</w:t>
            </w:r>
            <w:r w:rsidR="0041255F">
              <w:rPr>
                <w:color w:val="auto"/>
                <w:sz w:val="16"/>
                <w:szCs w:val="16"/>
              </w:rPr>
              <w:t>.</w:t>
            </w:r>
          </w:p>
          <w:p w14:paraId="5980861C" w14:textId="77777777" w:rsidR="006A6B45" w:rsidRPr="00E133A3" w:rsidRDefault="006A6B45" w:rsidP="008C327E">
            <w:pPr>
              <w:ind w:left="0"/>
              <w:rPr>
                <w:color w:val="auto"/>
                <w:sz w:val="16"/>
                <w:szCs w:val="16"/>
              </w:rPr>
            </w:pPr>
          </w:p>
          <w:p w14:paraId="4B7D9B61" w14:textId="3149A391" w:rsidR="008C327E" w:rsidRPr="002A6075" w:rsidRDefault="00730F91" w:rsidP="008C327E">
            <w:pPr>
              <w:ind w:left="0"/>
              <w:rPr>
                <w:color w:val="AD1826" w:themeColor="accent2"/>
                <w:sz w:val="16"/>
                <w:szCs w:val="16"/>
              </w:rPr>
            </w:pPr>
            <w:r w:rsidRPr="00E133A3">
              <w:rPr>
                <w:b/>
                <w:bCs/>
                <w:color w:val="auto"/>
                <w:sz w:val="16"/>
                <w:szCs w:val="16"/>
                <w:u w:val="single"/>
              </w:rPr>
              <w:t>Individual career counseling sessions</w:t>
            </w:r>
            <w:r w:rsidRPr="00E133A3">
              <w:rPr>
                <w:color w:val="auto"/>
                <w:sz w:val="16"/>
                <w:szCs w:val="16"/>
              </w:rPr>
              <w:t xml:space="preserve"> </w:t>
            </w:r>
            <w:r w:rsidR="009D0AAB" w:rsidRPr="00E133A3">
              <w:rPr>
                <w:color w:val="auto"/>
                <w:sz w:val="16"/>
                <w:szCs w:val="16"/>
              </w:rPr>
              <w:t>–</w:t>
            </w:r>
            <w:r w:rsidRPr="00E133A3">
              <w:rPr>
                <w:color w:val="auto"/>
                <w:sz w:val="16"/>
                <w:szCs w:val="16"/>
              </w:rPr>
              <w:t xml:space="preserve"> </w:t>
            </w:r>
            <w:r w:rsidR="009D0AAB" w:rsidRPr="00E133A3">
              <w:rPr>
                <w:color w:val="auto"/>
                <w:sz w:val="16"/>
                <w:szCs w:val="16"/>
              </w:rPr>
              <w:t>personalized guidance to help student set goals and plan for their future</w:t>
            </w:r>
            <w:r w:rsidR="00B7344A" w:rsidRPr="00E133A3">
              <w:rPr>
                <w:color w:val="auto"/>
                <w:sz w:val="16"/>
                <w:szCs w:val="16"/>
              </w:rPr>
              <w:t xml:space="preserve"> </w:t>
            </w:r>
            <w:r w:rsidR="00E9059F" w:rsidRPr="00E133A3">
              <w:rPr>
                <w:color w:val="auto"/>
                <w:sz w:val="16"/>
                <w:szCs w:val="16"/>
              </w:rPr>
              <w:t>(B-SMS 5.,</w:t>
            </w:r>
            <w:r w:rsidR="0041255F">
              <w:rPr>
                <w:color w:val="auto"/>
                <w:sz w:val="16"/>
                <w:szCs w:val="16"/>
              </w:rPr>
              <w:t xml:space="preserve"> M.4.,</w:t>
            </w:r>
            <w:r w:rsidR="00E9059F" w:rsidRPr="00E133A3">
              <w:rPr>
                <w:color w:val="auto"/>
                <w:sz w:val="16"/>
                <w:szCs w:val="16"/>
              </w:rPr>
              <w:t xml:space="preserve"> ASCA, 2019). </w:t>
            </w:r>
          </w:p>
        </w:tc>
        <w:tc>
          <w:tcPr>
            <w:tcW w:w="5038" w:type="dxa"/>
            <w:gridSpan w:val="2"/>
            <w:vAlign w:val="center"/>
          </w:tcPr>
          <w:p w14:paraId="721B56C3" w14:textId="29F2CAAB" w:rsidR="00CD22F4" w:rsidRDefault="00E32393" w:rsidP="00CD22F4">
            <w:pPr>
              <w:pStyle w:val="NormalAlt"/>
              <w:numPr>
                <w:ilvl w:val="0"/>
                <w:numId w:val="18"/>
              </w:numPr>
            </w:pPr>
            <w:r>
              <w:t xml:space="preserve">We create a culturally </w:t>
            </w:r>
            <w:r w:rsidR="00C77BC1">
              <w:t xml:space="preserve">inclusive school climate </w:t>
            </w:r>
            <w:r w:rsidR="00E07F17">
              <w:t>valuing the diverse backgrounds of our students and families</w:t>
            </w:r>
            <w:r w:rsidR="00592535">
              <w:t xml:space="preserve"> </w:t>
            </w:r>
            <w:r w:rsidR="00AE2774">
              <w:t>(M.5, M</w:t>
            </w:r>
            <w:r w:rsidR="00B02C9D">
              <w:t xml:space="preserve">.7., ASCA, 2019). </w:t>
            </w:r>
          </w:p>
          <w:p w14:paraId="6EAF7273" w14:textId="77777777" w:rsidR="00E439D8" w:rsidRDefault="0028494E" w:rsidP="00CD22F4">
            <w:pPr>
              <w:pStyle w:val="NormalAlt"/>
              <w:numPr>
                <w:ilvl w:val="0"/>
                <w:numId w:val="18"/>
              </w:numPr>
            </w:pPr>
            <w:r>
              <w:t xml:space="preserve">We have a comprehensive School Counseling Program </w:t>
            </w:r>
            <w:r w:rsidR="00535F2F">
              <w:t xml:space="preserve">as we believe </w:t>
            </w:r>
            <w:r w:rsidR="004314DB">
              <w:t xml:space="preserve">all students can achieve and deserve equitable access </w:t>
            </w:r>
            <w:r w:rsidR="00435644">
              <w:t xml:space="preserve">to all opportunities </w:t>
            </w:r>
          </w:p>
          <w:p w14:paraId="7CD83C17" w14:textId="3C323F34" w:rsidR="00C77BC1" w:rsidRDefault="005D2CE4" w:rsidP="00E439D8">
            <w:pPr>
              <w:pStyle w:val="NormalAlt"/>
              <w:ind w:left="864"/>
            </w:pPr>
            <w:r>
              <w:t>(</w:t>
            </w:r>
            <w:r w:rsidR="00E439D8">
              <w:t xml:space="preserve">M 2., ASCA, 2019). </w:t>
            </w:r>
          </w:p>
          <w:p w14:paraId="0DEE778A" w14:textId="02C29E19" w:rsidR="0028494E" w:rsidRPr="006344BD" w:rsidRDefault="006E3776" w:rsidP="00CD22F4">
            <w:pPr>
              <w:pStyle w:val="NormalAlt"/>
              <w:numPr>
                <w:ilvl w:val="0"/>
                <w:numId w:val="18"/>
              </w:numPr>
            </w:pPr>
            <w:r>
              <w:t xml:space="preserve">We implement College and Career Readiness Programs </w:t>
            </w:r>
            <w:r w:rsidR="00612A99">
              <w:t xml:space="preserve">recognizing the importance of </w:t>
            </w:r>
            <w:r w:rsidR="00A157EC">
              <w:t>preparing all students for post-secondary and career success</w:t>
            </w:r>
            <w:r w:rsidR="00592535">
              <w:t xml:space="preserve"> (M.</w:t>
            </w:r>
            <w:r w:rsidR="005C54E7">
              <w:t>3</w:t>
            </w:r>
            <w:r w:rsidR="00592535">
              <w:t xml:space="preserve">., ASCA, 2019), </w:t>
            </w: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106CB197" w14:textId="0E85694E" w:rsidR="004E4843" w:rsidRPr="00EB56F5" w:rsidRDefault="003758E8" w:rsidP="00EB56F5">
            <w:pPr>
              <w:pStyle w:val="Image"/>
            </w:pPr>
            <w:r>
              <w:drawing>
                <wp:inline distT="0" distB="0" distL="0" distR="0" wp14:anchorId="26BDB314" wp14:editId="60DAF6E7">
                  <wp:extent cx="2448944" cy="3084946"/>
                  <wp:effectExtent l="0" t="0" r="2540" b="127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e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934" cy="312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843" w14:paraId="1DC7A4D7" w14:textId="77777777" w:rsidTr="268CAF5A">
        <w:trPr>
          <w:trHeight w:val="3357"/>
          <w:jc w:val="center"/>
        </w:trPr>
        <w:tc>
          <w:tcPr>
            <w:tcW w:w="3350" w:type="dxa"/>
            <w:vMerge w:val="restart"/>
            <w:tcMar>
              <w:left w:w="0" w:type="dxa"/>
              <w:right w:w="0" w:type="dxa"/>
            </w:tcMar>
          </w:tcPr>
          <w:p w14:paraId="6C2280BE" w14:textId="77777777" w:rsidR="004E4843" w:rsidRDefault="003758E8" w:rsidP="7A5048D1">
            <w:pPr>
              <w:pStyle w:val="Image"/>
              <w:rPr>
                <w:color w:val="FF0000"/>
              </w:rPr>
            </w:pPr>
            <w:r>
              <w:drawing>
                <wp:inline distT="0" distB="0" distL="0" distR="0" wp14:anchorId="4E9D036E" wp14:editId="03378CE8">
                  <wp:extent cx="1957705" cy="4800600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976" cy="4847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shd w:val="clear" w:color="auto" w:fill="515360" w:themeFill="text2"/>
          </w:tcPr>
          <w:p w14:paraId="7158F87F" w14:textId="15FA6159" w:rsidR="7A5048D1" w:rsidRPr="003C1CE8" w:rsidRDefault="00121608" w:rsidP="7A5048D1">
            <w:pPr>
              <w:pStyle w:val="BodyText"/>
              <w:spacing w:before="120" w:after="120" w:line="259" w:lineRule="auto"/>
              <w:rPr>
                <w:b/>
                <w:bCs/>
                <w:sz w:val="18"/>
                <w:szCs w:val="18"/>
              </w:rPr>
            </w:pPr>
            <w:r w:rsidRPr="003C1CE8">
              <w:rPr>
                <w:b/>
                <w:bCs/>
                <w:sz w:val="18"/>
                <w:szCs w:val="18"/>
              </w:rPr>
              <w:t>STRATIGIES TO PROMOTE GRADUATION RATES</w:t>
            </w:r>
          </w:p>
          <w:p w14:paraId="65CDB790" w14:textId="5D1A0983" w:rsidR="003A5E0B" w:rsidRPr="003C1CE8" w:rsidRDefault="001C5F71" w:rsidP="00D534E1">
            <w:pPr>
              <w:pStyle w:val="BodyText"/>
              <w:spacing w:before="120" w:after="120" w:line="259" w:lineRule="auto"/>
              <w:rPr>
                <w:b/>
                <w:bCs/>
                <w:sz w:val="18"/>
                <w:szCs w:val="18"/>
              </w:rPr>
            </w:pPr>
            <w:r w:rsidRPr="003C1CE8">
              <w:rPr>
                <w:b/>
                <w:bCs/>
                <w:sz w:val="18"/>
                <w:szCs w:val="18"/>
              </w:rPr>
              <w:t xml:space="preserve">- Parental Involvement. </w:t>
            </w:r>
            <w:r w:rsidRPr="003C1CE8">
              <w:rPr>
                <w:sz w:val="18"/>
                <w:szCs w:val="18"/>
              </w:rPr>
              <w:t xml:space="preserve">We </w:t>
            </w:r>
            <w:r w:rsidR="00D534E1" w:rsidRPr="003C1CE8">
              <w:rPr>
                <w:sz w:val="18"/>
                <w:szCs w:val="18"/>
              </w:rPr>
              <w:t xml:space="preserve">strive to establish strong communication to keep you informed about your child’s progress and behavior. </w:t>
            </w:r>
          </w:p>
          <w:p w14:paraId="31C06C31" w14:textId="46D1497E" w:rsidR="00486335" w:rsidRPr="003C1CE8" w:rsidRDefault="00486335" w:rsidP="004D5169">
            <w:pPr>
              <w:pStyle w:val="BodyText"/>
              <w:spacing w:before="120" w:after="120" w:line="259" w:lineRule="auto"/>
              <w:rPr>
                <w:sz w:val="18"/>
                <w:szCs w:val="18"/>
              </w:rPr>
            </w:pPr>
            <w:r w:rsidRPr="003C1CE8">
              <w:rPr>
                <w:b/>
                <w:bCs/>
                <w:sz w:val="18"/>
                <w:szCs w:val="18"/>
              </w:rPr>
              <w:t xml:space="preserve">- </w:t>
            </w:r>
            <w:r w:rsidR="00CD2533" w:rsidRPr="003C1CE8">
              <w:rPr>
                <w:b/>
                <w:bCs/>
                <w:sz w:val="18"/>
                <w:szCs w:val="18"/>
              </w:rPr>
              <w:t xml:space="preserve">Early </w:t>
            </w:r>
            <w:r w:rsidR="00B8506B" w:rsidRPr="003C1CE8">
              <w:rPr>
                <w:b/>
                <w:bCs/>
                <w:sz w:val="18"/>
                <w:szCs w:val="18"/>
              </w:rPr>
              <w:t>I</w:t>
            </w:r>
            <w:r w:rsidR="00CD2533" w:rsidRPr="003C1CE8">
              <w:rPr>
                <w:b/>
                <w:bCs/>
                <w:sz w:val="18"/>
                <w:szCs w:val="18"/>
              </w:rPr>
              <w:t xml:space="preserve">ntervention and </w:t>
            </w:r>
            <w:r w:rsidR="00B8506B" w:rsidRPr="003C1CE8">
              <w:rPr>
                <w:b/>
                <w:bCs/>
                <w:sz w:val="18"/>
                <w:szCs w:val="18"/>
              </w:rPr>
              <w:t>S</w:t>
            </w:r>
            <w:r w:rsidR="00CD2533" w:rsidRPr="003C1CE8">
              <w:rPr>
                <w:b/>
                <w:bCs/>
                <w:sz w:val="18"/>
                <w:szCs w:val="18"/>
              </w:rPr>
              <w:t xml:space="preserve">upport </w:t>
            </w:r>
            <w:r w:rsidR="00B8506B" w:rsidRPr="003C1CE8">
              <w:rPr>
                <w:b/>
                <w:bCs/>
                <w:sz w:val="18"/>
                <w:szCs w:val="18"/>
              </w:rPr>
              <w:t>Programs.</w:t>
            </w:r>
            <w:r w:rsidR="009C0C62" w:rsidRPr="003C1CE8">
              <w:rPr>
                <w:b/>
                <w:bCs/>
                <w:sz w:val="18"/>
                <w:szCs w:val="18"/>
              </w:rPr>
              <w:t xml:space="preserve"> </w:t>
            </w:r>
            <w:r w:rsidR="009C0C62" w:rsidRPr="003C1CE8">
              <w:rPr>
                <w:sz w:val="18"/>
                <w:szCs w:val="18"/>
              </w:rPr>
              <w:t xml:space="preserve">We help to identify at-risk </w:t>
            </w:r>
            <w:r w:rsidR="00AD58A4" w:rsidRPr="003C1CE8">
              <w:rPr>
                <w:sz w:val="18"/>
                <w:szCs w:val="18"/>
              </w:rPr>
              <w:t xml:space="preserve">students early on through academic assessments, </w:t>
            </w:r>
            <w:r w:rsidR="003C5A05" w:rsidRPr="003C1CE8">
              <w:rPr>
                <w:sz w:val="18"/>
                <w:szCs w:val="18"/>
              </w:rPr>
              <w:t>behavioral</w:t>
            </w:r>
            <w:r w:rsidR="00AD58A4" w:rsidRPr="003C1CE8">
              <w:rPr>
                <w:sz w:val="18"/>
                <w:szCs w:val="18"/>
              </w:rPr>
              <w:t xml:space="preserve"> observations, and teacher input. </w:t>
            </w:r>
            <w:r w:rsidR="00B8506B" w:rsidRPr="003C1CE8">
              <w:rPr>
                <w:sz w:val="18"/>
                <w:szCs w:val="18"/>
              </w:rPr>
              <w:t xml:space="preserve"> </w:t>
            </w:r>
          </w:p>
          <w:p w14:paraId="35B38548" w14:textId="78CFC7D2" w:rsidR="001C5F71" w:rsidRPr="003C1CE8" w:rsidRDefault="00D534E1" w:rsidP="004D5169">
            <w:pPr>
              <w:pStyle w:val="BodyText"/>
              <w:spacing w:before="120" w:after="120" w:line="259" w:lineRule="auto"/>
              <w:rPr>
                <w:sz w:val="18"/>
                <w:szCs w:val="18"/>
              </w:rPr>
            </w:pPr>
            <w:r w:rsidRPr="003C1CE8">
              <w:rPr>
                <w:b/>
                <w:bCs/>
                <w:sz w:val="18"/>
                <w:szCs w:val="18"/>
              </w:rPr>
              <w:t xml:space="preserve">- </w:t>
            </w:r>
            <w:r w:rsidR="00D0213A" w:rsidRPr="003C1CE8">
              <w:rPr>
                <w:b/>
                <w:bCs/>
                <w:sz w:val="18"/>
                <w:szCs w:val="18"/>
              </w:rPr>
              <w:t xml:space="preserve">Individualized Education Plans (IEPs) and Personalized Learning. </w:t>
            </w:r>
            <w:r w:rsidR="00EE0675" w:rsidRPr="003C1CE8">
              <w:rPr>
                <w:sz w:val="18"/>
                <w:szCs w:val="18"/>
              </w:rPr>
              <w:t>At Wise Owls we</w:t>
            </w:r>
            <w:r w:rsidR="00DF24F7" w:rsidRPr="003C1CE8">
              <w:rPr>
                <w:sz w:val="18"/>
                <w:szCs w:val="18"/>
              </w:rPr>
              <w:t xml:space="preserve"> work together to</w:t>
            </w:r>
            <w:r w:rsidR="00EE0675" w:rsidRPr="003C1CE8">
              <w:rPr>
                <w:sz w:val="18"/>
                <w:szCs w:val="18"/>
              </w:rPr>
              <w:t xml:space="preserve"> implement </w:t>
            </w:r>
            <w:r w:rsidR="00DF24F7" w:rsidRPr="003C1CE8">
              <w:rPr>
                <w:sz w:val="18"/>
                <w:szCs w:val="18"/>
              </w:rPr>
              <w:t xml:space="preserve">an individual plan that tailors to your child’s </w:t>
            </w:r>
            <w:r w:rsidR="00FC2599" w:rsidRPr="003C1CE8">
              <w:rPr>
                <w:sz w:val="18"/>
                <w:szCs w:val="18"/>
              </w:rPr>
              <w:t xml:space="preserve">specific </w:t>
            </w:r>
            <w:r w:rsidR="00DF24F7" w:rsidRPr="003C1CE8">
              <w:rPr>
                <w:sz w:val="18"/>
                <w:szCs w:val="18"/>
              </w:rPr>
              <w:t xml:space="preserve">needs. </w:t>
            </w:r>
          </w:p>
          <w:p w14:paraId="3FF34A0B" w14:textId="11912DB4" w:rsidR="004D3A2C" w:rsidRPr="003C1CE8" w:rsidRDefault="00915698" w:rsidP="004D5169">
            <w:pPr>
              <w:pStyle w:val="BodyText"/>
              <w:spacing w:before="120" w:after="120" w:line="259" w:lineRule="auto"/>
              <w:rPr>
                <w:b/>
                <w:bCs/>
                <w:sz w:val="18"/>
                <w:szCs w:val="18"/>
              </w:rPr>
            </w:pPr>
            <w:r w:rsidRPr="003C1CE8">
              <w:rPr>
                <w:b/>
                <w:bCs/>
                <w:sz w:val="18"/>
                <w:szCs w:val="18"/>
              </w:rPr>
              <w:t xml:space="preserve">(M 5., ASCA, 2019), </w:t>
            </w:r>
          </w:p>
          <w:p w14:paraId="7D6E7D5F" w14:textId="7325C06D" w:rsidR="002E2CEA" w:rsidRPr="003C1CE8" w:rsidRDefault="002E2CEA" w:rsidP="7A5048D1">
            <w:pPr>
              <w:rPr>
                <w:sz w:val="18"/>
                <w:szCs w:val="18"/>
              </w:rPr>
            </w:pPr>
          </w:p>
          <w:p w14:paraId="64B7C666" w14:textId="77777777" w:rsidR="16DEC783" w:rsidRPr="003C1CE8" w:rsidRDefault="16DEC783" w:rsidP="7A5048D1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5038" w:type="dxa"/>
            <w:gridSpan w:val="2"/>
            <w:tcMar>
              <w:left w:w="0" w:type="dxa"/>
              <w:right w:w="0" w:type="dxa"/>
            </w:tcMar>
          </w:tcPr>
          <w:p w14:paraId="12CCAF3C" w14:textId="77777777" w:rsidR="004E4843" w:rsidRDefault="003758E8" w:rsidP="008232F3">
            <w:pPr>
              <w:pStyle w:val="Image"/>
              <w:rPr>
                <w:rFonts w:ascii="Times New Roman"/>
              </w:rPr>
            </w:pPr>
            <w:r>
              <w:drawing>
                <wp:inline distT="0" distB="0" distL="0" distR="0" wp14:anchorId="30884ACD" wp14:editId="2B2D00E1">
                  <wp:extent cx="3228565" cy="2152376"/>
                  <wp:effectExtent l="0" t="0" r="0" b="0"/>
                  <wp:docPr id="1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565" cy="215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  <w:shd w:val="clear" w:color="auto" w:fill="AD1826" w:themeFill="accent2"/>
            <w:vAlign w:val="center"/>
          </w:tcPr>
          <w:p w14:paraId="516B55CE" w14:textId="477905AF" w:rsidR="004E4843" w:rsidRPr="00281E3F" w:rsidRDefault="00AA1A40" w:rsidP="002E2CEA">
            <w:pPr>
              <w:pStyle w:val="Quote"/>
            </w:pPr>
            <w:r>
              <w:t xml:space="preserve">“Intelligence plus character </w:t>
            </w:r>
            <w:r w:rsidR="00C43B7E">
              <w:t xml:space="preserve">that is the goal of true education” – Martin Luther King Jr. </w:t>
            </w:r>
          </w:p>
        </w:tc>
      </w:tr>
      <w:tr w:rsidR="004E4843" w14:paraId="17227128" w14:textId="77777777" w:rsidTr="268CAF5A">
        <w:trPr>
          <w:trHeight w:val="3096"/>
          <w:jc w:val="center"/>
        </w:trPr>
        <w:tc>
          <w:tcPr>
            <w:tcW w:w="3350" w:type="dxa"/>
            <w:vMerge/>
          </w:tcPr>
          <w:p w14:paraId="0F0BA041" w14:textId="77777777" w:rsidR="004E4843" w:rsidRDefault="004E4843" w:rsidP="00DA43D1">
            <w:pPr>
              <w:rPr>
                <w:sz w:val="2"/>
                <w:szCs w:val="2"/>
              </w:rPr>
            </w:pPr>
            <w:bookmarkStart w:id="0" w:name="_Hlk158623820"/>
          </w:p>
        </w:tc>
        <w:tc>
          <w:tcPr>
            <w:tcW w:w="5064" w:type="dxa"/>
            <w:gridSpan w:val="2"/>
            <w:tcMar>
              <w:left w:w="0" w:type="dxa"/>
              <w:right w:w="0" w:type="dxa"/>
            </w:tcMar>
          </w:tcPr>
          <w:p w14:paraId="4C0F906A" w14:textId="0DD00088" w:rsidR="004E4843" w:rsidRPr="00CD22F4" w:rsidRDefault="00CD22F4" w:rsidP="008232F3">
            <w:pPr>
              <w:pStyle w:val="Image"/>
              <w:rPr>
                <w:color w:val="4060D6" w:themeColor="accent3" w:themeTint="99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B12A88" wp14:editId="1BDC92FF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0</wp:posOffset>
                      </wp:positionV>
                      <wp:extent cx="3057525" cy="4808220"/>
                      <wp:effectExtent l="0" t="0" r="28575" b="1143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57525" cy="4808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66D4BC" w14:textId="0594612F" w:rsidR="00CD22F4" w:rsidRPr="00A53A02" w:rsidRDefault="00A53A02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</w:pPr>
                                  <w:r w:rsidRPr="00A53A02">
                                    <w:rPr>
                                      <w:b/>
                                      <w:bCs/>
                                      <w:color w:val="auto"/>
                                      <w:sz w:val="20"/>
                                      <w:szCs w:val="20"/>
                                    </w:rPr>
                                    <w:t>PEER INTERVENTION PROGRAMS:</w:t>
                                  </w:r>
                                </w:p>
                                <w:p w14:paraId="0671C37A" w14:textId="77777777" w:rsidR="00E86FBF" w:rsidRDefault="00E86FBF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15CA06E0" w14:textId="59FE9D90" w:rsidR="00E86FBF" w:rsidRDefault="00E86FBF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 w:rsidRPr="000978C4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>Peer Leadership</w:t>
                                  </w:r>
                                  <w:r w:rsidR="00637741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="009814CB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>Program</w:t>
                                  </w:r>
                                  <w:r w:rsidRPr="000978C4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: </w:t>
                                  </w:r>
                                </w:p>
                                <w:p w14:paraId="432F47AC" w14:textId="61F83206" w:rsidR="00372C20" w:rsidRPr="00051464" w:rsidRDefault="00374199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● </w:t>
                                  </w:r>
                                  <w:r w:rsidR="00C30F14" w:rsidRPr="00051464">
                                    <w:rPr>
                                      <w:color w:val="auto"/>
                                    </w:rPr>
                                    <w:t>We train a group of peer leaders who can serve as positive role models and intervention agents.</w:t>
                                  </w:r>
                                </w:p>
                                <w:p w14:paraId="52B3549C" w14:textId="39A3B0C0" w:rsidR="00372C20" w:rsidRPr="00051464" w:rsidRDefault="00C30F14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  <w:r w:rsidRPr="00051464">
                                    <w:rPr>
                                      <w:color w:val="auto"/>
                                    </w:rPr>
                                    <w:t xml:space="preserve">● We provide training </w:t>
                                  </w:r>
                                  <w:r w:rsidR="00577FC6" w:rsidRPr="00051464">
                                    <w:rPr>
                                      <w:color w:val="auto"/>
                                    </w:rPr>
                                    <w:t xml:space="preserve">on active </w:t>
                                  </w:r>
                                  <w:r w:rsidR="00C51E64" w:rsidRPr="00051464">
                                    <w:rPr>
                                      <w:color w:val="auto"/>
                                    </w:rPr>
                                    <w:t xml:space="preserve">listening,  </w:t>
                                  </w:r>
                                  <w:r w:rsidR="00577FC6" w:rsidRPr="00051464">
                                    <w:rPr>
                                      <w:color w:val="auto"/>
                                    </w:rPr>
                                    <w:t xml:space="preserve">empathy, conflict. resolution, and </w:t>
                                  </w:r>
                                  <w:r w:rsidR="0042383B" w:rsidRPr="00051464">
                                    <w:rPr>
                                      <w:color w:val="auto"/>
                                    </w:rPr>
                                    <w:t xml:space="preserve">culturally </w:t>
                                  </w:r>
                                  <w:r w:rsidR="004004A0" w:rsidRPr="00051464">
                                    <w:rPr>
                                      <w:color w:val="auto"/>
                                    </w:rPr>
                                    <w:t xml:space="preserve">aware </w:t>
                                  </w:r>
                                  <w:r w:rsidR="00577FC6" w:rsidRPr="00051464">
                                    <w:rPr>
                                      <w:color w:val="auto"/>
                                    </w:rPr>
                                    <w:t>communication skills</w:t>
                                  </w:r>
                                  <w:r w:rsidR="00D314C7">
                                    <w:rPr>
                                      <w:color w:val="auto"/>
                                    </w:rPr>
                                    <w:t xml:space="preserve"> (B</w:t>
                                  </w:r>
                                  <w:r w:rsidR="00505A23">
                                    <w:rPr>
                                      <w:color w:val="auto"/>
                                    </w:rPr>
                                    <w:t xml:space="preserve">-SS 7., ASCA, 2019). </w:t>
                                  </w:r>
                                </w:p>
                                <w:p w14:paraId="5A263D32" w14:textId="77777777" w:rsidR="00372C20" w:rsidRPr="00051464" w:rsidRDefault="00372C20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340186FD" w14:textId="6E330DF8" w:rsidR="001A7352" w:rsidRPr="00051464" w:rsidRDefault="001A7352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 w:rsidRPr="00051464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Peer Support Groups: </w:t>
                                  </w:r>
                                </w:p>
                                <w:p w14:paraId="5BE8A8F6" w14:textId="64D82F4A" w:rsidR="00374199" w:rsidRPr="00051464" w:rsidRDefault="00374199" w:rsidP="00374199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 w:rsidRPr="00051464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● </w:t>
                                  </w:r>
                                  <w:r w:rsidR="00B56876" w:rsidRPr="00051464">
                                    <w:rPr>
                                      <w:color w:val="auto"/>
                                    </w:rPr>
                                    <w:t>We facilitate peer support groups focused on specific topics such as friendship</w:t>
                                  </w:r>
                                  <w:r w:rsidR="00A13F87" w:rsidRPr="00051464">
                                    <w:rPr>
                                      <w:color w:val="auto"/>
                                    </w:rPr>
                                    <w:t xml:space="preserve"> building,</w:t>
                                  </w:r>
                                  <w:r w:rsidR="001359BB">
                                    <w:rPr>
                                      <w:color w:val="auto"/>
                                    </w:rPr>
                                    <w:t xml:space="preserve"> </w:t>
                                  </w:r>
                                  <w:r w:rsidR="00A53F06">
                                    <w:rPr>
                                      <w:color w:val="auto"/>
                                    </w:rPr>
                                    <w:t>mental wellness</w:t>
                                  </w:r>
                                  <w:r w:rsidR="00A13F87" w:rsidRPr="00051464">
                                    <w:rPr>
                                      <w:color w:val="auto"/>
                                    </w:rPr>
                                    <w:t>, and emotion regulation</w:t>
                                  </w:r>
                                  <w:r w:rsidR="00D738F6">
                                    <w:rPr>
                                      <w:color w:val="auto"/>
                                    </w:rPr>
                                    <w:t xml:space="preserve"> (M</w:t>
                                  </w:r>
                                  <w:r w:rsidR="00217F0D">
                                    <w:rPr>
                                      <w:color w:val="auto"/>
                                    </w:rPr>
                                    <w:t xml:space="preserve"> 3., ASCA, 2019). </w:t>
                                  </w:r>
                                  <w:r w:rsidR="00DF7713">
                                    <w:rPr>
                                      <w:color w:val="auto"/>
                                    </w:rPr>
                                    <w:t>“</w:t>
                                  </w:r>
                                  <w:r w:rsidR="00F2057F">
                                    <w:rPr>
                                      <w:color w:val="auto"/>
                                    </w:rPr>
                                    <w:t>Peer support</w:t>
                                  </w:r>
                                  <w:r w:rsidR="00DF7713">
                                    <w:rPr>
                                      <w:color w:val="auto"/>
                                    </w:rPr>
                                    <w:t xml:space="preserve"> is an underused resource in global mental health” </w:t>
                                  </w:r>
                                  <w:r w:rsidR="006B5E82">
                                    <w:rPr>
                                      <w:color w:val="auto"/>
                                    </w:rPr>
                                    <w:t xml:space="preserve">(Moran </w:t>
                                  </w:r>
                                  <w:r w:rsidR="00561E81">
                                    <w:rPr>
                                      <w:color w:val="auto"/>
                                    </w:rPr>
                                    <w:t xml:space="preserve">et al., 2020). </w:t>
                                  </w:r>
                                </w:p>
                                <w:p w14:paraId="5023D2C3" w14:textId="77777777" w:rsidR="001A7352" w:rsidRPr="00051464" w:rsidRDefault="001A7352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3912E354" w14:textId="6A9D5FC1" w:rsidR="001A7352" w:rsidRPr="00051464" w:rsidRDefault="001A7352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 w:rsidRPr="00051464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Conflict Resolution Programs: </w:t>
                                  </w:r>
                                </w:p>
                                <w:p w14:paraId="19FB119C" w14:textId="5818B4AD" w:rsidR="00374199" w:rsidRPr="00051464" w:rsidRDefault="00374199" w:rsidP="00374199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 w:rsidRPr="00051464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 xml:space="preserve">● </w:t>
                                  </w:r>
                                  <w:r w:rsidR="00051464" w:rsidRPr="00051464">
                                    <w:rPr>
                                      <w:color w:val="auto"/>
                                    </w:rPr>
                                    <w:t xml:space="preserve">We </w:t>
                                  </w:r>
                                  <w:r w:rsidR="00973BE6">
                                    <w:rPr>
                                      <w:color w:val="auto"/>
                                    </w:rPr>
                                    <w:t xml:space="preserve">coordinate </w:t>
                                  </w:r>
                                  <w:r w:rsidR="00051464" w:rsidRPr="00051464">
                                    <w:rPr>
                                      <w:color w:val="auto"/>
                                    </w:rPr>
                                    <w:t>conflict resolution programs that empower students to resolve issues and teach them effective communication skills</w:t>
                                  </w:r>
                                  <w:r w:rsidR="008810BE">
                                    <w:rPr>
                                      <w:color w:val="auto"/>
                                    </w:rPr>
                                    <w:t xml:space="preserve"> (B-SS 1, </w:t>
                                  </w:r>
                                  <w:r w:rsidR="00587F09">
                                    <w:rPr>
                                      <w:color w:val="auto"/>
                                    </w:rPr>
                                    <w:t xml:space="preserve">B-SS 9., ASCA, 2019). </w:t>
                                  </w:r>
                                </w:p>
                                <w:p w14:paraId="6D3FE8EB" w14:textId="06D6CF2A" w:rsidR="00374199" w:rsidRPr="000978C4" w:rsidRDefault="00374199" w:rsidP="00374199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36750B9F" w14:textId="4C55D8FC" w:rsidR="00E86FBF" w:rsidRPr="00E86FBF" w:rsidRDefault="00E86FBF" w:rsidP="00372C20">
                                  <w:pPr>
                                    <w:pStyle w:val="ListParagraph"/>
                                    <w:numPr>
                                      <w:ilvl w:val="0"/>
                                      <w:numId w:val="0"/>
                                    </w:numPr>
                                    <w:ind w:left="720"/>
                                    <w:jc w:val="left"/>
                                    <w:rPr>
                                      <w:color w:val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12A88" id="Text Box 1" o:spid="_x0000_s1029" type="#_x0000_t202" style="position:absolute;margin-left:10pt;margin-top:0;width:240.75pt;height:378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" fillcolor="white [3201]" strokeweight=".5pt">
                      <v:textbox>
                        <w:txbxContent>
                          <w:p w14:paraId="4666D4BC" w14:textId="0594612F" w:rsidR="00CD22F4" w:rsidRPr="00A53A02" w:rsidRDefault="00A53A02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53A02">
                              <w:rPr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PEER INTERVENTION PROGRAMS:</w:t>
                            </w:r>
                          </w:p>
                          <w:p w14:paraId="0671C37A" w14:textId="77777777" w:rsidR="00E86FBF" w:rsidRDefault="00E86FBF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15CA06E0" w14:textId="59FE9D90" w:rsidR="00E86FBF" w:rsidRDefault="00E86FBF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0978C4">
                              <w:rPr>
                                <w:b/>
                                <w:bCs/>
                                <w:color w:val="auto"/>
                              </w:rPr>
                              <w:t>Peer Leadership</w:t>
                            </w:r>
                            <w:r w:rsidR="00637741">
                              <w:rPr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  <w:r w:rsidR="009814CB">
                              <w:rPr>
                                <w:b/>
                                <w:bCs/>
                                <w:color w:val="auto"/>
                              </w:rPr>
                              <w:t>Program</w:t>
                            </w:r>
                            <w:r w:rsidRPr="000978C4">
                              <w:rPr>
                                <w:b/>
                                <w:bCs/>
                                <w:color w:val="auto"/>
                              </w:rPr>
                              <w:t xml:space="preserve">: </w:t>
                            </w:r>
                          </w:p>
                          <w:p w14:paraId="432F47AC" w14:textId="61F83206" w:rsidR="00372C20" w:rsidRPr="00051464" w:rsidRDefault="00374199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 xml:space="preserve">● </w:t>
                            </w:r>
                            <w:r w:rsidR="00C30F14" w:rsidRPr="00051464">
                              <w:rPr>
                                <w:color w:val="auto"/>
                              </w:rPr>
                              <w:t>We train a group of peer leaders who can serve as positive role models and intervention agents.</w:t>
                            </w:r>
                          </w:p>
                          <w:p w14:paraId="52B3549C" w14:textId="39A3B0C0" w:rsidR="00372C20" w:rsidRPr="00051464" w:rsidRDefault="00C30F14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  <w:r w:rsidRPr="00051464">
                              <w:rPr>
                                <w:color w:val="auto"/>
                              </w:rPr>
                              <w:t xml:space="preserve">● We provide training </w:t>
                            </w:r>
                            <w:r w:rsidR="00577FC6" w:rsidRPr="00051464">
                              <w:rPr>
                                <w:color w:val="auto"/>
                              </w:rPr>
                              <w:t xml:space="preserve">on active </w:t>
                            </w:r>
                            <w:r w:rsidR="00C51E64" w:rsidRPr="00051464">
                              <w:rPr>
                                <w:color w:val="auto"/>
                              </w:rPr>
                              <w:t xml:space="preserve">listening,  </w:t>
                            </w:r>
                            <w:r w:rsidR="00577FC6" w:rsidRPr="00051464">
                              <w:rPr>
                                <w:color w:val="auto"/>
                              </w:rPr>
                              <w:t xml:space="preserve">empathy, conflict. resolution, and </w:t>
                            </w:r>
                            <w:r w:rsidR="0042383B" w:rsidRPr="00051464">
                              <w:rPr>
                                <w:color w:val="auto"/>
                              </w:rPr>
                              <w:t xml:space="preserve">culturally </w:t>
                            </w:r>
                            <w:r w:rsidR="004004A0" w:rsidRPr="00051464">
                              <w:rPr>
                                <w:color w:val="auto"/>
                              </w:rPr>
                              <w:t xml:space="preserve">aware </w:t>
                            </w:r>
                            <w:r w:rsidR="00577FC6" w:rsidRPr="00051464">
                              <w:rPr>
                                <w:color w:val="auto"/>
                              </w:rPr>
                              <w:t>communication skills</w:t>
                            </w:r>
                            <w:r w:rsidR="00D314C7">
                              <w:rPr>
                                <w:color w:val="auto"/>
                              </w:rPr>
                              <w:t xml:space="preserve"> (B</w:t>
                            </w:r>
                            <w:r w:rsidR="00505A23">
                              <w:rPr>
                                <w:color w:val="auto"/>
                              </w:rPr>
                              <w:t xml:space="preserve">-SS 7., ASCA, 2019). </w:t>
                            </w:r>
                          </w:p>
                          <w:p w14:paraId="5A263D32" w14:textId="77777777" w:rsidR="00372C20" w:rsidRPr="00051464" w:rsidRDefault="00372C20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</w:p>
                          <w:p w14:paraId="340186FD" w14:textId="6E330DF8" w:rsidR="001A7352" w:rsidRPr="00051464" w:rsidRDefault="001A7352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051464">
                              <w:rPr>
                                <w:b/>
                                <w:bCs/>
                                <w:color w:val="auto"/>
                              </w:rPr>
                              <w:t xml:space="preserve">Peer Support Groups: </w:t>
                            </w:r>
                          </w:p>
                          <w:p w14:paraId="5BE8A8F6" w14:textId="64D82F4A" w:rsidR="00374199" w:rsidRPr="00051464" w:rsidRDefault="00374199" w:rsidP="00374199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051464">
                              <w:rPr>
                                <w:b/>
                                <w:bCs/>
                                <w:color w:val="auto"/>
                              </w:rPr>
                              <w:t xml:space="preserve">● </w:t>
                            </w:r>
                            <w:r w:rsidR="00B56876" w:rsidRPr="00051464">
                              <w:rPr>
                                <w:color w:val="auto"/>
                              </w:rPr>
                              <w:t>We facilitate peer support groups focused on specific topics such as friendship</w:t>
                            </w:r>
                            <w:r w:rsidR="00A13F87" w:rsidRPr="00051464">
                              <w:rPr>
                                <w:color w:val="auto"/>
                              </w:rPr>
                              <w:t xml:space="preserve"> building,</w:t>
                            </w:r>
                            <w:r w:rsidR="001359BB">
                              <w:rPr>
                                <w:color w:val="auto"/>
                              </w:rPr>
                              <w:t xml:space="preserve"> </w:t>
                            </w:r>
                            <w:r w:rsidR="00A53F06">
                              <w:rPr>
                                <w:color w:val="auto"/>
                              </w:rPr>
                              <w:t>mental wellness</w:t>
                            </w:r>
                            <w:r w:rsidR="00A13F87" w:rsidRPr="00051464">
                              <w:rPr>
                                <w:color w:val="auto"/>
                              </w:rPr>
                              <w:t>, and emotion regulation</w:t>
                            </w:r>
                            <w:r w:rsidR="00D738F6">
                              <w:rPr>
                                <w:color w:val="auto"/>
                              </w:rPr>
                              <w:t xml:space="preserve"> (M</w:t>
                            </w:r>
                            <w:r w:rsidR="00217F0D">
                              <w:rPr>
                                <w:color w:val="auto"/>
                              </w:rPr>
                              <w:t xml:space="preserve"> 3., ASCA, 2019). </w:t>
                            </w:r>
                            <w:r w:rsidR="00DF7713">
                              <w:rPr>
                                <w:color w:val="auto"/>
                              </w:rPr>
                              <w:t>“</w:t>
                            </w:r>
                            <w:r w:rsidR="00F2057F">
                              <w:rPr>
                                <w:color w:val="auto"/>
                              </w:rPr>
                              <w:t>Peer support</w:t>
                            </w:r>
                            <w:r w:rsidR="00DF7713">
                              <w:rPr>
                                <w:color w:val="auto"/>
                              </w:rPr>
                              <w:t xml:space="preserve"> is an underused resource in global mental health” </w:t>
                            </w:r>
                            <w:r w:rsidR="006B5E82">
                              <w:rPr>
                                <w:color w:val="auto"/>
                              </w:rPr>
                              <w:t xml:space="preserve">(Moran </w:t>
                            </w:r>
                            <w:r w:rsidR="00561E81">
                              <w:rPr>
                                <w:color w:val="auto"/>
                              </w:rPr>
                              <w:t xml:space="preserve">et al., 2020). </w:t>
                            </w:r>
                          </w:p>
                          <w:p w14:paraId="5023D2C3" w14:textId="77777777" w:rsidR="001A7352" w:rsidRPr="00051464" w:rsidRDefault="001A7352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</w:p>
                          <w:p w14:paraId="3912E354" w14:textId="6A9D5FC1" w:rsidR="001A7352" w:rsidRPr="00051464" w:rsidRDefault="001A7352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051464">
                              <w:rPr>
                                <w:b/>
                                <w:bCs/>
                                <w:color w:val="auto"/>
                              </w:rPr>
                              <w:t xml:space="preserve">Conflict Resolution Programs: </w:t>
                            </w:r>
                          </w:p>
                          <w:p w14:paraId="19FB119C" w14:textId="5818B4AD" w:rsidR="00374199" w:rsidRPr="00051464" w:rsidRDefault="00374199" w:rsidP="00374199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051464">
                              <w:rPr>
                                <w:b/>
                                <w:bCs/>
                                <w:color w:val="auto"/>
                              </w:rPr>
                              <w:t xml:space="preserve">● </w:t>
                            </w:r>
                            <w:r w:rsidR="00051464" w:rsidRPr="00051464">
                              <w:rPr>
                                <w:color w:val="auto"/>
                              </w:rPr>
                              <w:t xml:space="preserve">We </w:t>
                            </w:r>
                            <w:r w:rsidR="00973BE6">
                              <w:rPr>
                                <w:color w:val="auto"/>
                              </w:rPr>
                              <w:t xml:space="preserve">coordinate </w:t>
                            </w:r>
                            <w:r w:rsidR="00051464" w:rsidRPr="00051464">
                              <w:rPr>
                                <w:color w:val="auto"/>
                              </w:rPr>
                              <w:t>conflict resolution programs that empower students to resolve issues and teach them effective communication skills</w:t>
                            </w:r>
                            <w:r w:rsidR="008810BE">
                              <w:rPr>
                                <w:color w:val="auto"/>
                              </w:rPr>
                              <w:t xml:space="preserve"> (B-SS 1, </w:t>
                            </w:r>
                            <w:r w:rsidR="00587F09">
                              <w:rPr>
                                <w:color w:val="auto"/>
                              </w:rPr>
                              <w:t xml:space="preserve">B-SS 9., ASCA, 2019). </w:t>
                            </w:r>
                          </w:p>
                          <w:p w14:paraId="6D3FE8EB" w14:textId="06D6CF2A" w:rsidR="00374199" w:rsidRPr="000978C4" w:rsidRDefault="00374199" w:rsidP="00374199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</w:p>
                          <w:p w14:paraId="36750B9F" w14:textId="4C55D8FC" w:rsidR="00E86FBF" w:rsidRPr="00E86FBF" w:rsidRDefault="00E86FBF" w:rsidP="00372C20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ind w:left="720"/>
                              <w:jc w:val="left"/>
                              <w:rPr>
                                <w:color w:val="auto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A </w:t>
            </w:r>
          </w:p>
        </w:tc>
        <w:tc>
          <w:tcPr>
            <w:tcW w:w="3334" w:type="dxa"/>
            <w:shd w:val="clear" w:color="auto" w:fill="7AB338" w:themeFill="accent1"/>
          </w:tcPr>
          <w:p w14:paraId="5EDAB9EA" w14:textId="4A550B3F" w:rsidR="002E2CEA" w:rsidRPr="00047374" w:rsidRDefault="00047374" w:rsidP="006344BD">
            <w:pPr>
              <w:rPr>
                <w:b/>
                <w:bCs/>
                <w:color w:val="auto"/>
                <w:sz w:val="20"/>
                <w:szCs w:val="20"/>
              </w:rPr>
            </w:pPr>
            <w:r w:rsidRPr="00047374">
              <w:rPr>
                <w:b/>
                <w:bCs/>
                <w:color w:val="auto"/>
                <w:sz w:val="20"/>
                <w:szCs w:val="20"/>
              </w:rPr>
              <w:t>PREPERATION FOR COLLEGE AND CAREER READINESS</w:t>
            </w:r>
          </w:p>
          <w:p w14:paraId="61A76C2F" w14:textId="77777777" w:rsidR="000978C4" w:rsidRPr="003E0DDF" w:rsidRDefault="000978C4" w:rsidP="006344BD">
            <w:pPr>
              <w:rPr>
                <w:color w:val="auto"/>
              </w:rPr>
            </w:pPr>
          </w:p>
          <w:p w14:paraId="01AD3769" w14:textId="04307EB7" w:rsidR="003E0DDF" w:rsidRDefault="000978C4" w:rsidP="000978C4">
            <w:pPr>
              <w:ind w:left="0"/>
              <w:rPr>
                <w:b/>
                <w:bCs/>
                <w:color w:val="auto"/>
              </w:rPr>
            </w:pPr>
            <w:r w:rsidRPr="003E0DDF">
              <w:rPr>
                <w:b/>
                <w:bCs/>
                <w:color w:val="auto"/>
              </w:rPr>
              <w:t>Career</w:t>
            </w:r>
            <w:r w:rsidR="003E0DDF">
              <w:rPr>
                <w:b/>
                <w:bCs/>
                <w:color w:val="auto"/>
              </w:rPr>
              <w:t xml:space="preserve"> </w:t>
            </w:r>
            <w:r w:rsidRPr="003E0DDF">
              <w:rPr>
                <w:b/>
                <w:bCs/>
                <w:color w:val="auto"/>
              </w:rPr>
              <w:t>Assessment</w:t>
            </w:r>
            <w:r w:rsidR="002837D0" w:rsidRPr="003E0DDF">
              <w:rPr>
                <w:b/>
                <w:bCs/>
                <w:color w:val="auto"/>
              </w:rPr>
              <w:t xml:space="preserve"> Tools</w:t>
            </w:r>
            <w:r w:rsidR="000D725A" w:rsidRPr="003E0DDF">
              <w:rPr>
                <w:b/>
                <w:bCs/>
                <w:color w:val="auto"/>
              </w:rPr>
              <w:t xml:space="preserve"> and Interest Inventories</w:t>
            </w:r>
            <w:r w:rsidR="002837D0" w:rsidRPr="003E0DDF">
              <w:rPr>
                <w:b/>
                <w:bCs/>
                <w:color w:val="auto"/>
              </w:rPr>
              <w:t xml:space="preserve">: </w:t>
            </w:r>
          </w:p>
          <w:p w14:paraId="329ABC11" w14:textId="77777777" w:rsidR="00EA36FA" w:rsidRDefault="00EA36FA" w:rsidP="000978C4">
            <w:pPr>
              <w:ind w:left="0"/>
              <w:rPr>
                <w:b/>
                <w:bCs/>
                <w:color w:val="auto"/>
              </w:rPr>
            </w:pPr>
          </w:p>
          <w:p w14:paraId="2520FF1A" w14:textId="2280AB6A" w:rsidR="000978C4" w:rsidRDefault="002837D0" w:rsidP="000978C4">
            <w:pPr>
              <w:ind w:left="0"/>
              <w:rPr>
                <w:color w:val="auto"/>
              </w:rPr>
            </w:pPr>
            <w:r w:rsidRPr="003E0DDF">
              <w:rPr>
                <w:color w:val="auto"/>
              </w:rPr>
              <w:t>This helps students identify their strengths, interests, and values</w:t>
            </w:r>
            <w:r w:rsidR="001654C9">
              <w:rPr>
                <w:color w:val="auto"/>
              </w:rPr>
              <w:t xml:space="preserve"> and what occupations might fit them best. </w:t>
            </w:r>
          </w:p>
          <w:p w14:paraId="51893D8A" w14:textId="77777777" w:rsidR="003E0DDF" w:rsidRDefault="003E0DDF" w:rsidP="000978C4">
            <w:pPr>
              <w:ind w:left="0"/>
              <w:rPr>
                <w:color w:val="auto"/>
              </w:rPr>
            </w:pPr>
          </w:p>
          <w:p w14:paraId="48B8A333" w14:textId="7F5A1982" w:rsidR="003E0DDF" w:rsidRDefault="00EA36FA" w:rsidP="000978C4">
            <w:pPr>
              <w:ind w:left="0"/>
              <w:rPr>
                <w:b/>
                <w:bCs/>
                <w:color w:val="auto"/>
              </w:rPr>
            </w:pPr>
            <w:r w:rsidRPr="00EA36FA">
              <w:rPr>
                <w:b/>
                <w:bCs/>
                <w:color w:val="auto"/>
              </w:rPr>
              <w:t xml:space="preserve">Academic Planning and Goal Setting: </w:t>
            </w:r>
          </w:p>
          <w:p w14:paraId="741340A2" w14:textId="77777777" w:rsidR="00EA36FA" w:rsidRDefault="00EA36FA" w:rsidP="000978C4">
            <w:pPr>
              <w:ind w:left="0"/>
              <w:rPr>
                <w:b/>
                <w:bCs/>
                <w:color w:val="auto"/>
              </w:rPr>
            </w:pPr>
          </w:p>
          <w:p w14:paraId="16EBD395" w14:textId="06059DDA" w:rsidR="00EA36FA" w:rsidRDefault="001F5671" w:rsidP="000978C4">
            <w:pPr>
              <w:ind w:left="0"/>
              <w:rPr>
                <w:color w:val="auto"/>
              </w:rPr>
            </w:pPr>
            <w:r w:rsidRPr="001F5671">
              <w:rPr>
                <w:color w:val="auto"/>
              </w:rPr>
              <w:t xml:space="preserve">We can help your child set academic goals and create a plan for achieving those goals. </w:t>
            </w:r>
          </w:p>
          <w:p w14:paraId="39AD689B" w14:textId="77777777" w:rsidR="001F5671" w:rsidRDefault="001F5671" w:rsidP="000978C4">
            <w:pPr>
              <w:ind w:left="0"/>
              <w:rPr>
                <w:color w:val="auto"/>
              </w:rPr>
            </w:pPr>
          </w:p>
          <w:p w14:paraId="383E4926" w14:textId="4BD41AFF" w:rsidR="001F5671" w:rsidRPr="0081439D" w:rsidRDefault="009E2C2F" w:rsidP="000978C4">
            <w:pPr>
              <w:ind w:left="0"/>
              <w:rPr>
                <w:b/>
                <w:bCs/>
                <w:color w:val="auto"/>
              </w:rPr>
            </w:pPr>
            <w:r w:rsidRPr="0081439D">
              <w:rPr>
                <w:b/>
                <w:bCs/>
                <w:color w:val="auto"/>
              </w:rPr>
              <w:t xml:space="preserve">Career Exploration Programs: </w:t>
            </w:r>
          </w:p>
          <w:p w14:paraId="191984BC" w14:textId="77777777" w:rsidR="009E2C2F" w:rsidRDefault="009E2C2F" w:rsidP="000978C4">
            <w:pPr>
              <w:ind w:left="0"/>
              <w:rPr>
                <w:color w:val="auto"/>
              </w:rPr>
            </w:pPr>
          </w:p>
          <w:p w14:paraId="13660FEA" w14:textId="2B957EB4" w:rsidR="009E2C2F" w:rsidRDefault="009E2C2F" w:rsidP="000978C4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We expose our students to a variety of industries </w:t>
            </w:r>
            <w:r w:rsidR="003E1699">
              <w:rPr>
                <w:color w:val="auto"/>
              </w:rPr>
              <w:t>and professions</w:t>
            </w:r>
            <w:r w:rsidR="00A3279C">
              <w:rPr>
                <w:color w:val="auto"/>
              </w:rPr>
              <w:t xml:space="preserve"> by inviting </w:t>
            </w:r>
            <w:r w:rsidR="0081439D">
              <w:rPr>
                <w:color w:val="auto"/>
              </w:rPr>
              <w:t>guest</w:t>
            </w:r>
            <w:r w:rsidR="00A3279C">
              <w:rPr>
                <w:color w:val="auto"/>
              </w:rPr>
              <w:t xml:space="preserve"> speakers, arranging field trips, and </w:t>
            </w:r>
            <w:r w:rsidR="0081439D">
              <w:rPr>
                <w:color w:val="auto"/>
              </w:rPr>
              <w:t>attending college and career fairs.</w:t>
            </w:r>
          </w:p>
          <w:p w14:paraId="53821EBF" w14:textId="5A1A82DA" w:rsidR="16DEC783" w:rsidRPr="00BC725D" w:rsidRDefault="00F0144F" w:rsidP="00BC725D">
            <w:pPr>
              <w:ind w:left="0"/>
              <w:rPr>
                <w:color w:val="auto"/>
              </w:rPr>
            </w:pPr>
            <w:r>
              <w:rPr>
                <w:color w:val="auto"/>
              </w:rPr>
              <w:t>(M3., ASCA, 2019).</w:t>
            </w: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081B373A" w14:textId="77777777" w:rsidR="004E4843" w:rsidRDefault="003758E8" w:rsidP="008232F3">
            <w:pPr>
              <w:pStyle w:val="Image"/>
            </w:pPr>
            <w:r>
              <w:drawing>
                <wp:inline distT="0" distB="0" distL="0" distR="0" wp14:anchorId="07DF324F" wp14:editId="7581C6F6">
                  <wp:extent cx="2131955" cy="1668486"/>
                  <wp:effectExtent l="0" t="0" r="1905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955" cy="1668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F5BD124" w14:textId="77777777" w:rsidR="0084589A" w:rsidRDefault="0084589A" w:rsidP="003758E8">
      <w:pPr>
        <w:pStyle w:val="NoSpacing"/>
        <w:rPr>
          <w:sz w:val="4"/>
        </w:rPr>
      </w:pPr>
    </w:p>
    <w:p w14:paraId="3734E5B9" w14:textId="77777777" w:rsidR="00587F09" w:rsidRDefault="00587F09" w:rsidP="003758E8">
      <w:pPr>
        <w:pStyle w:val="NoSpacing"/>
        <w:rPr>
          <w:sz w:val="4"/>
        </w:rPr>
      </w:pPr>
    </w:p>
    <w:p w14:paraId="3D5F673E" w14:textId="77777777" w:rsidR="00587F09" w:rsidRDefault="00587F09" w:rsidP="003758E8">
      <w:pPr>
        <w:pStyle w:val="NoSpacing"/>
        <w:rPr>
          <w:sz w:val="4"/>
        </w:rPr>
      </w:pPr>
    </w:p>
    <w:p w14:paraId="312C0E95" w14:textId="77777777" w:rsidR="00587F09" w:rsidRDefault="00587F09" w:rsidP="003758E8">
      <w:pPr>
        <w:pStyle w:val="NoSpacing"/>
        <w:rPr>
          <w:sz w:val="4"/>
        </w:rPr>
      </w:pPr>
    </w:p>
    <w:p w14:paraId="41C86775" w14:textId="77777777" w:rsidR="00587F09" w:rsidRDefault="00587F09" w:rsidP="003758E8">
      <w:pPr>
        <w:pStyle w:val="NoSpacing"/>
        <w:rPr>
          <w:sz w:val="4"/>
        </w:rPr>
      </w:pPr>
    </w:p>
    <w:p w14:paraId="2283AB20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6E16CF68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6823D7AD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5CFE68EB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0E19ECF6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248EA4D4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7512B975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41252C9B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3F04E5A4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75E3C209" w14:textId="77777777" w:rsidR="00D7178C" w:rsidRDefault="00D7178C" w:rsidP="00D067AE">
      <w:pPr>
        <w:pStyle w:val="NoSpacing"/>
        <w:jc w:val="center"/>
        <w:rPr>
          <w:b/>
          <w:bCs/>
        </w:rPr>
      </w:pPr>
    </w:p>
    <w:p w14:paraId="2674271D" w14:textId="77777777" w:rsidR="002F69B5" w:rsidRDefault="002F69B5" w:rsidP="00D067AE">
      <w:pPr>
        <w:pStyle w:val="NoSpacing"/>
        <w:jc w:val="center"/>
        <w:rPr>
          <w:b/>
          <w:bCs/>
        </w:rPr>
      </w:pPr>
    </w:p>
    <w:p w14:paraId="1DD8C5A9" w14:textId="77777777" w:rsidR="002F69B5" w:rsidRDefault="002F69B5" w:rsidP="00D067AE">
      <w:pPr>
        <w:pStyle w:val="NoSpacing"/>
        <w:jc w:val="center"/>
        <w:rPr>
          <w:b/>
          <w:bCs/>
        </w:rPr>
      </w:pPr>
    </w:p>
    <w:p w14:paraId="10B6F57D" w14:textId="77777777" w:rsidR="002F69B5" w:rsidRDefault="002F69B5" w:rsidP="00D067AE">
      <w:pPr>
        <w:pStyle w:val="NoSpacing"/>
        <w:jc w:val="center"/>
        <w:rPr>
          <w:b/>
          <w:bCs/>
        </w:rPr>
      </w:pPr>
    </w:p>
    <w:p w14:paraId="1E63BE68" w14:textId="77777777" w:rsidR="002F69B5" w:rsidRDefault="002F69B5" w:rsidP="00D067AE">
      <w:pPr>
        <w:pStyle w:val="NoSpacing"/>
        <w:jc w:val="center"/>
        <w:rPr>
          <w:b/>
          <w:bCs/>
        </w:rPr>
      </w:pPr>
    </w:p>
    <w:p w14:paraId="6933C3DC" w14:textId="77777777" w:rsidR="002F69B5" w:rsidRDefault="002F69B5" w:rsidP="00D067AE">
      <w:pPr>
        <w:pStyle w:val="NoSpacing"/>
        <w:jc w:val="center"/>
        <w:rPr>
          <w:b/>
          <w:bCs/>
        </w:rPr>
      </w:pPr>
    </w:p>
    <w:p w14:paraId="1B46CF44" w14:textId="77777777" w:rsidR="002F69B5" w:rsidRDefault="002F69B5" w:rsidP="00D067AE">
      <w:pPr>
        <w:pStyle w:val="NoSpacing"/>
        <w:jc w:val="center"/>
        <w:rPr>
          <w:b/>
          <w:bCs/>
        </w:rPr>
      </w:pP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6"/>
        <w:gridCol w:w="5047"/>
        <w:gridCol w:w="3352"/>
      </w:tblGrid>
      <w:tr w:rsidR="00E521CE" w14:paraId="4631EF6C" w14:textId="77777777" w:rsidTr="00E521CE">
        <w:trPr>
          <w:trHeight w:val="3357"/>
          <w:jc w:val="center"/>
        </w:trPr>
        <w:tc>
          <w:tcPr>
            <w:tcW w:w="3355" w:type="dxa"/>
            <w:tcMar>
              <w:left w:w="0" w:type="dxa"/>
              <w:right w:w="0" w:type="dxa"/>
            </w:tcMar>
          </w:tcPr>
          <w:p w14:paraId="047B6F9A" w14:textId="77777777" w:rsidR="00E521CE" w:rsidRDefault="00E521CE" w:rsidP="00D17969">
            <w:pPr>
              <w:pStyle w:val="Image"/>
              <w:rPr>
                <w:color w:val="FF0000"/>
              </w:rPr>
            </w:pPr>
            <w:r>
              <w:drawing>
                <wp:inline distT="0" distB="0" distL="0" distR="0" wp14:anchorId="2EDECEC5" wp14:editId="34AF14AA">
                  <wp:extent cx="2133600" cy="4668003"/>
                  <wp:effectExtent l="0" t="0" r="0" b="0"/>
                  <wp:docPr id="1997388991" name="image6.jpeg" descr="Boy going to school. Schoolba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4668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6" w:type="dxa"/>
          </w:tcPr>
          <w:p w14:paraId="43B54683" w14:textId="39C24C3E" w:rsidR="00E521CE" w:rsidRDefault="00E521CE" w:rsidP="00D17969">
            <w:pPr>
              <w:rPr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DF3C8FA" wp14:editId="214F6157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10160</wp:posOffset>
                      </wp:positionV>
                      <wp:extent cx="1836420" cy="4712970"/>
                      <wp:effectExtent l="0" t="0" r="11430" b="11430"/>
                      <wp:wrapNone/>
                      <wp:docPr id="1454351283" name="Text Box 1454351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6420" cy="47129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554E22" w14:textId="33613253" w:rsidR="00E521CE" w:rsidRPr="00427820" w:rsidRDefault="00427820" w:rsidP="00427820">
                                  <w:pPr>
                                    <w:ind w:left="0"/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42782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>PHILSOPHY AND METHODS FOR DATA COLLECTION</w:t>
                                  </w:r>
                                </w:p>
                                <w:p w14:paraId="164E74C4" w14:textId="77777777" w:rsidR="00CC5F0E" w:rsidRDefault="00CC5F0E" w:rsidP="00B21F03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16F8CAC0" w14:textId="72BDAD77" w:rsidR="00961FE3" w:rsidRPr="001F42B0" w:rsidRDefault="00961FE3" w:rsidP="00961FE3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>Student</w:t>
                                  </w:r>
                                  <w:r w:rsidR="00BF571F"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 Centere</w:t>
                                  </w:r>
                                  <w:r w:rsidR="00BF571F"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>d Approach</w:t>
                                  </w: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</w:p>
                                <w:p w14:paraId="462D259A" w14:textId="3581A08B" w:rsidR="00EB2EC8" w:rsidRPr="001F42B0" w:rsidRDefault="00961FE3" w:rsidP="00260585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BF571F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recognize </w:t>
                                  </w:r>
                                  <w:r w:rsidR="007A6E26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and respect individual differences </w:t>
                                  </w:r>
                                  <w:r w:rsidR="00595F26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(B-PF</w:t>
                                  </w:r>
                                  <w:r w:rsidR="00D6005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 6)</w:t>
                                  </w:r>
                                </w:p>
                                <w:p w14:paraId="5EAE11FA" w14:textId="16FCA0FF" w:rsidR="00260585" w:rsidRPr="001F42B0" w:rsidRDefault="00260585" w:rsidP="00260585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0262C1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foster a positive and inclusive school environment </w:t>
                                  </w:r>
                                  <w:r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1060D18B" w14:textId="77777777" w:rsidR="00961FE3" w:rsidRPr="001F42B0" w:rsidRDefault="00961FE3" w:rsidP="00961FE3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D537E30" w14:textId="4525F03C" w:rsidR="00961FE3" w:rsidRPr="001F42B0" w:rsidRDefault="00494C33" w:rsidP="00961FE3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>Preventative</w:t>
                                  </w:r>
                                  <w:r w:rsidR="00961FE3"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: </w:t>
                                  </w:r>
                                </w:p>
                                <w:p w14:paraId="6B61B4E9" w14:textId="44C59A05" w:rsidR="0057444A" w:rsidRPr="001F42B0" w:rsidRDefault="00961FE3" w:rsidP="00961FE3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57444A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early identification of potential issues </w:t>
                                  </w:r>
                                </w:p>
                                <w:p w14:paraId="1FEC6C29" w14:textId="0E630B61" w:rsidR="00BD3F83" w:rsidRPr="001F42B0" w:rsidRDefault="0057444A" w:rsidP="00B21F03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D411FA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proactive interventions </w:t>
                                  </w:r>
                                </w:p>
                                <w:p w14:paraId="1B5B4FD6" w14:textId="77777777" w:rsidR="001E3ACB" w:rsidRPr="001F42B0" w:rsidRDefault="001E3ACB" w:rsidP="00B21F03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23CCAAF" w14:textId="0147A9E1" w:rsidR="00DF13B0" w:rsidRPr="001F42B0" w:rsidRDefault="00DF13B0" w:rsidP="00DF13B0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Methods: </w:t>
                                  </w:r>
                                </w:p>
                                <w:p w14:paraId="2138A080" w14:textId="4E6B2155" w:rsidR="00DF13B0" w:rsidRPr="001F42B0" w:rsidRDefault="00DF13B0" w:rsidP="00DF13B0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Observations</w:t>
                                  </w:r>
                                </w:p>
                                <w:p w14:paraId="769D56DD" w14:textId="27A7A5D4" w:rsidR="001E3ACB" w:rsidRPr="001F42B0" w:rsidRDefault="00DF13B0" w:rsidP="00DF13B0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Individual and Group Counseling</w:t>
                                  </w:r>
                                  <w:r w:rsidR="000E169C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 (B</w:t>
                                  </w:r>
                                  <w:r w:rsidR="00B8671E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-SS 3)</w:t>
                                  </w:r>
                                </w:p>
                                <w:p w14:paraId="001B8611" w14:textId="050A1A2E" w:rsidR="00DF13B0" w:rsidRPr="001F42B0" w:rsidRDefault="00DF13B0" w:rsidP="00DF13B0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6D2DC3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Surveys and Assessments </w:t>
                                  </w:r>
                                </w:p>
                                <w:p w14:paraId="3AF2F897" w14:textId="15FD337E" w:rsidR="00DF13B0" w:rsidRPr="001F42B0" w:rsidRDefault="00DF13B0" w:rsidP="00DF13B0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6D2DC3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Collaboration with Teachers and Parents </w:t>
                                  </w:r>
                                  <w:r w:rsidR="00536267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(B-SS 6)</w:t>
                                  </w:r>
                                </w:p>
                                <w:p w14:paraId="7E4EEEF0" w14:textId="77777777" w:rsidR="00DF13B0" w:rsidRPr="001F42B0" w:rsidRDefault="00DF13B0" w:rsidP="00DF13B0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AF5EA4E" w14:textId="1B590B11" w:rsidR="00DF7C9E" w:rsidRPr="001F42B0" w:rsidRDefault="00DF7C9E" w:rsidP="00DF7C9E">
                                  <w:pPr>
                                    <w:ind w:left="0"/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Stakeholders: </w:t>
                                  </w:r>
                                </w:p>
                                <w:p w14:paraId="472AB60F" w14:textId="72E84C37" w:rsidR="00DF7C9E" w:rsidRPr="001F42B0" w:rsidRDefault="00DF7C9E" w:rsidP="00DF7C9E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C1319E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Clear Communication</w:t>
                                  </w:r>
                                </w:p>
                                <w:p w14:paraId="4C9743E0" w14:textId="76163F9F" w:rsidR="00DF7C9E" w:rsidRPr="001F42B0" w:rsidRDefault="00DF7C9E" w:rsidP="00DF7C9E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C1319E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Regular Meetings </w:t>
                                  </w:r>
                                </w:p>
                                <w:p w14:paraId="6213CDD3" w14:textId="089A43E5" w:rsidR="00DF7C9E" w:rsidRPr="001F42B0" w:rsidRDefault="00DF7C9E" w:rsidP="00DF7C9E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7E12F8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Visual Aids</w:t>
                                  </w:r>
                                </w:p>
                                <w:p w14:paraId="2CCC159C" w14:textId="30618415" w:rsidR="00DF7C9E" w:rsidRDefault="00DF7C9E" w:rsidP="00DF7C9E">
                                  <w:pPr>
                                    <w:ind w:left="0"/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 w:rsidRPr="001F42B0">
                                    <w:rPr>
                                      <w:b/>
                                      <w:bCs/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● </w:t>
                                  </w:r>
                                  <w:r w:rsidR="006F25F3" w:rsidRPr="001F42B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Recommendations</w:t>
                                  </w:r>
                                  <w:r w:rsidR="00597F8C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F3DBD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(B-PE 5</w:t>
                                  </w:r>
                                  <w:r w:rsidR="00B8671E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., ASCA, 2019). </w:t>
                                  </w:r>
                                </w:p>
                                <w:p w14:paraId="50086005" w14:textId="77777777" w:rsidR="001E3ACB" w:rsidRDefault="001E3ACB" w:rsidP="00B21F03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1A960FC8" w14:textId="77777777" w:rsidR="001E3ACB" w:rsidRDefault="001E3ACB" w:rsidP="00B21F03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6E37E87B" w14:textId="77777777" w:rsidR="00BD3F83" w:rsidRPr="00CD22F4" w:rsidRDefault="00BD3F83" w:rsidP="00B21F03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3C8FA" id="Text Box 1454351283" o:spid="_x0000_s1030" type="#_x0000_t202" style="position:absolute;left:0;text-align:left;margin-left:10.1pt;margin-top:.8pt;width:144.6pt;height:371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" fillcolor="white [3201]" strokeweight=".5pt">
                      <v:textbox>
                        <w:txbxContent>
                          <w:p w14:paraId="22554E22" w14:textId="33613253" w:rsidR="00E521CE" w:rsidRPr="00427820" w:rsidRDefault="00427820" w:rsidP="00427820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42782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PHILSOPHY AND METHODS FOR DATA COLLECTION</w:t>
                            </w:r>
                          </w:p>
                          <w:p w14:paraId="164E74C4" w14:textId="77777777" w:rsidR="00CC5F0E" w:rsidRDefault="00CC5F0E" w:rsidP="00B21F03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16F8CAC0" w14:textId="72BDAD77" w:rsidR="00961FE3" w:rsidRPr="001F42B0" w:rsidRDefault="00961FE3" w:rsidP="00961FE3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Student</w:t>
                            </w:r>
                            <w:r w:rsidR="00BF571F"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-</w:t>
                            </w: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 Centere</w:t>
                            </w:r>
                            <w:r w:rsidR="00BF571F"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d Approach</w:t>
                            </w: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14:paraId="462D259A" w14:textId="3581A08B" w:rsidR="00EB2EC8" w:rsidRPr="001F42B0" w:rsidRDefault="00961FE3" w:rsidP="00260585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BF571F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recognize </w:t>
                            </w:r>
                            <w:r w:rsidR="007A6E26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and respect individual differences </w:t>
                            </w:r>
                            <w:r w:rsidR="00595F26">
                              <w:rPr>
                                <w:color w:val="auto"/>
                                <w:sz w:val="18"/>
                                <w:szCs w:val="18"/>
                              </w:rPr>
                              <w:t>(B-PF</w:t>
                            </w:r>
                            <w:r w:rsidR="00D6005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6)</w:t>
                            </w:r>
                          </w:p>
                          <w:p w14:paraId="5EAE11FA" w14:textId="16FCA0FF" w:rsidR="00260585" w:rsidRPr="001F42B0" w:rsidRDefault="00260585" w:rsidP="00260585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0262C1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foster a positive and inclusive school environment </w:t>
                            </w:r>
                            <w:r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060D18B" w14:textId="77777777" w:rsidR="00961FE3" w:rsidRPr="001F42B0" w:rsidRDefault="00961FE3" w:rsidP="00961FE3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6D537E30" w14:textId="4525F03C" w:rsidR="00961FE3" w:rsidRPr="001F42B0" w:rsidRDefault="00494C33" w:rsidP="00961FE3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Preventative</w:t>
                            </w:r>
                            <w:r w:rsidR="00961FE3"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: </w:t>
                            </w:r>
                          </w:p>
                          <w:p w14:paraId="6B61B4E9" w14:textId="44C59A05" w:rsidR="0057444A" w:rsidRPr="001F42B0" w:rsidRDefault="00961FE3" w:rsidP="00961FE3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57444A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early identification of potential issues </w:t>
                            </w:r>
                          </w:p>
                          <w:p w14:paraId="1FEC6C29" w14:textId="0E630B61" w:rsidR="00BD3F83" w:rsidRPr="001F42B0" w:rsidRDefault="0057444A" w:rsidP="00B21F03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D411FA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proactive interventions </w:t>
                            </w:r>
                          </w:p>
                          <w:p w14:paraId="1B5B4FD6" w14:textId="77777777" w:rsidR="001E3ACB" w:rsidRPr="001F42B0" w:rsidRDefault="001E3ACB" w:rsidP="00B21F03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23CCAAF" w14:textId="0147A9E1" w:rsidR="00DF13B0" w:rsidRPr="001F42B0" w:rsidRDefault="00DF13B0" w:rsidP="00DF13B0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Methods: </w:t>
                            </w:r>
                          </w:p>
                          <w:p w14:paraId="2138A080" w14:textId="4E6B2155" w:rsidR="00DF13B0" w:rsidRPr="001F42B0" w:rsidRDefault="00DF13B0" w:rsidP="00DF13B0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>Observations</w:t>
                            </w:r>
                          </w:p>
                          <w:p w14:paraId="769D56DD" w14:textId="27A7A5D4" w:rsidR="001E3ACB" w:rsidRPr="001F42B0" w:rsidRDefault="00DF13B0" w:rsidP="00DF13B0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>Individual and Group Counseling</w:t>
                            </w:r>
                            <w:r w:rsidR="000E169C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(B</w:t>
                            </w:r>
                            <w:r w:rsidR="00B8671E">
                              <w:rPr>
                                <w:color w:val="auto"/>
                                <w:sz w:val="18"/>
                                <w:szCs w:val="18"/>
                              </w:rPr>
                              <w:t>-SS 3)</w:t>
                            </w:r>
                          </w:p>
                          <w:p w14:paraId="001B8611" w14:textId="050A1A2E" w:rsidR="00DF13B0" w:rsidRPr="001F42B0" w:rsidRDefault="00DF13B0" w:rsidP="00DF13B0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6D2DC3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Surveys and Assessments </w:t>
                            </w:r>
                          </w:p>
                          <w:p w14:paraId="3AF2F897" w14:textId="15FD337E" w:rsidR="00DF13B0" w:rsidRPr="001F42B0" w:rsidRDefault="00DF13B0" w:rsidP="00DF13B0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6D2DC3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Collaboration with Teachers and Parents </w:t>
                            </w:r>
                            <w:r w:rsidR="00536267">
                              <w:rPr>
                                <w:color w:val="auto"/>
                                <w:sz w:val="18"/>
                                <w:szCs w:val="18"/>
                              </w:rPr>
                              <w:t>(B-SS 6)</w:t>
                            </w:r>
                          </w:p>
                          <w:p w14:paraId="7E4EEEF0" w14:textId="77777777" w:rsidR="00DF13B0" w:rsidRPr="001F42B0" w:rsidRDefault="00DF13B0" w:rsidP="00DF13B0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14:paraId="7AF5EA4E" w14:textId="1B590B11" w:rsidR="00DF7C9E" w:rsidRPr="001F42B0" w:rsidRDefault="00DF7C9E" w:rsidP="00DF7C9E">
                            <w:pPr>
                              <w:ind w:left="0"/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Stakeholders: </w:t>
                            </w:r>
                          </w:p>
                          <w:p w14:paraId="472AB60F" w14:textId="72E84C37" w:rsidR="00DF7C9E" w:rsidRPr="001F42B0" w:rsidRDefault="00DF7C9E" w:rsidP="00DF7C9E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C1319E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>Clear Communication</w:t>
                            </w:r>
                          </w:p>
                          <w:p w14:paraId="4C9743E0" w14:textId="76163F9F" w:rsidR="00DF7C9E" w:rsidRPr="001F42B0" w:rsidRDefault="00DF7C9E" w:rsidP="00DF7C9E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C1319E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Regular Meetings </w:t>
                            </w:r>
                          </w:p>
                          <w:p w14:paraId="6213CDD3" w14:textId="089A43E5" w:rsidR="00DF7C9E" w:rsidRPr="001F42B0" w:rsidRDefault="00DF7C9E" w:rsidP="00DF7C9E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7E12F8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>Visual Aids</w:t>
                            </w:r>
                          </w:p>
                          <w:p w14:paraId="2CCC159C" w14:textId="30618415" w:rsidR="00DF7C9E" w:rsidRDefault="00DF7C9E" w:rsidP="00DF7C9E">
                            <w:pPr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1F42B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 xml:space="preserve">● </w:t>
                            </w:r>
                            <w:r w:rsidR="006F25F3" w:rsidRPr="001F42B0">
                              <w:rPr>
                                <w:color w:val="auto"/>
                                <w:sz w:val="18"/>
                                <w:szCs w:val="18"/>
                              </w:rPr>
                              <w:t>Recommendations</w:t>
                            </w:r>
                            <w:r w:rsidR="00597F8C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F3DBD">
                              <w:rPr>
                                <w:color w:val="auto"/>
                                <w:sz w:val="18"/>
                                <w:szCs w:val="18"/>
                              </w:rPr>
                              <w:t>(B-PE 5</w:t>
                            </w:r>
                            <w:r w:rsidR="00B8671E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., ASCA, 2019). </w:t>
                            </w:r>
                          </w:p>
                          <w:p w14:paraId="50086005" w14:textId="77777777" w:rsidR="001E3ACB" w:rsidRDefault="001E3ACB" w:rsidP="00B21F03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1A960FC8" w14:textId="77777777" w:rsidR="001E3ACB" w:rsidRDefault="001E3ACB" w:rsidP="00B21F03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6E37E87B" w14:textId="77777777" w:rsidR="00BD3F83" w:rsidRPr="00CD22F4" w:rsidRDefault="00BD3F83" w:rsidP="00B21F03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A </w:t>
            </w:r>
          </w:p>
        </w:tc>
        <w:tc>
          <w:tcPr>
            <w:tcW w:w="5047" w:type="dxa"/>
            <w:shd w:val="clear" w:color="auto" w:fill="7AB338" w:themeFill="accent1"/>
            <w:tcMar>
              <w:left w:w="0" w:type="dxa"/>
              <w:right w:w="0" w:type="dxa"/>
            </w:tcMar>
          </w:tcPr>
          <w:p w14:paraId="4E2A8C9B" w14:textId="0562D9EE" w:rsidR="00E521CE" w:rsidRPr="00D52E12" w:rsidRDefault="00D52E12" w:rsidP="0024069F">
            <w:pPr>
              <w:jc w:val="center"/>
              <w:rPr>
                <w:b/>
                <w:bCs/>
              </w:rPr>
            </w:pPr>
            <w:r w:rsidRPr="0024069F">
              <w:rPr>
                <w:b/>
                <w:bCs/>
                <w:sz w:val="20"/>
                <w:szCs w:val="20"/>
              </w:rPr>
              <w:t>DIRECT and INDIRECT SERVICES OFFERED TO STUDENTS</w:t>
            </w:r>
            <w:r w:rsidRPr="00D52E12">
              <w:rPr>
                <w:b/>
                <w:bCs/>
              </w:rPr>
              <w:t>:</w:t>
            </w:r>
          </w:p>
          <w:p w14:paraId="0506F7A2" w14:textId="77777777" w:rsidR="00486352" w:rsidRDefault="00486352" w:rsidP="00D17969"/>
          <w:p w14:paraId="175A1319" w14:textId="77777777" w:rsidR="007102AF" w:rsidRDefault="007102AF" w:rsidP="00D17969"/>
          <w:p w14:paraId="0D960A27" w14:textId="77777777" w:rsidR="00E77784" w:rsidRPr="001F42B0" w:rsidRDefault="00D5111C" w:rsidP="00E77784">
            <w:pPr>
              <w:rPr>
                <w:b/>
                <w:bCs/>
              </w:rPr>
            </w:pPr>
            <w:r w:rsidRPr="001F42B0">
              <w:rPr>
                <w:b/>
                <w:bCs/>
              </w:rPr>
              <w:t>Direct Services</w:t>
            </w:r>
            <w:r w:rsidR="00E77784" w:rsidRPr="001F42B0">
              <w:rPr>
                <w:b/>
                <w:bCs/>
              </w:rPr>
              <w:t>:</w:t>
            </w:r>
          </w:p>
          <w:p w14:paraId="17DF02AD" w14:textId="77777777" w:rsidR="00E77784" w:rsidRPr="001F42B0" w:rsidRDefault="00E77784" w:rsidP="00E77784"/>
          <w:p w14:paraId="14763EE5" w14:textId="70681AB5" w:rsidR="00E77784" w:rsidRDefault="00E77784" w:rsidP="00E77784">
            <w:r w:rsidRPr="001F42B0">
              <w:t xml:space="preserve">*Individual </w:t>
            </w:r>
            <w:r w:rsidR="005B1933">
              <w:t>c</w:t>
            </w:r>
            <w:r w:rsidRPr="001F42B0">
              <w:t>ounseling</w:t>
            </w:r>
            <w:r w:rsidR="00134EE9">
              <w:t>/goal setting</w:t>
            </w:r>
          </w:p>
          <w:p w14:paraId="6C2B6557" w14:textId="77777777" w:rsidR="005B1933" w:rsidRPr="001F42B0" w:rsidRDefault="005B1933" w:rsidP="00E77784"/>
          <w:p w14:paraId="3F7BA6EC" w14:textId="5C9F83D9" w:rsidR="00E77784" w:rsidRDefault="00E77784" w:rsidP="00E77784">
            <w:r w:rsidRPr="001F42B0">
              <w:t xml:space="preserve">*Group </w:t>
            </w:r>
            <w:r w:rsidR="005B1933">
              <w:t>c</w:t>
            </w:r>
            <w:r w:rsidRPr="001F42B0">
              <w:t>ounseling</w:t>
            </w:r>
            <w:r w:rsidR="00701E76">
              <w:t>/peer mentorship program</w:t>
            </w:r>
          </w:p>
          <w:p w14:paraId="21E29CCF" w14:textId="77777777" w:rsidR="005B1933" w:rsidRDefault="005B1933" w:rsidP="00E77784"/>
          <w:p w14:paraId="710A584E" w14:textId="520D5584" w:rsidR="00701E76" w:rsidRDefault="00701E76" w:rsidP="00E77784">
            <w:r>
              <w:t xml:space="preserve">*Career </w:t>
            </w:r>
            <w:r w:rsidR="00134EE9">
              <w:t>exploration workshops</w:t>
            </w:r>
          </w:p>
          <w:p w14:paraId="47F77E67" w14:textId="77777777" w:rsidR="005B1933" w:rsidRPr="001F42B0" w:rsidRDefault="005B1933" w:rsidP="00E77784"/>
          <w:p w14:paraId="3F73461F" w14:textId="64BB31D0" w:rsidR="00E2220E" w:rsidRDefault="00E77784" w:rsidP="00E77784">
            <w:r w:rsidRPr="001F42B0">
              <w:t>*</w:t>
            </w:r>
            <w:r w:rsidR="00E2220E" w:rsidRPr="001F42B0">
              <w:t xml:space="preserve">Classroom </w:t>
            </w:r>
            <w:r w:rsidR="005B1933">
              <w:t>s</w:t>
            </w:r>
            <w:r w:rsidR="004C2003">
              <w:t xml:space="preserve">ocial </w:t>
            </w:r>
            <w:r w:rsidR="005B1933">
              <w:t>e</w:t>
            </w:r>
            <w:r w:rsidR="004C2003">
              <w:t xml:space="preserve">motional </w:t>
            </w:r>
            <w:r w:rsidR="005B1933">
              <w:t>g</w:t>
            </w:r>
            <w:r w:rsidR="00E2220E" w:rsidRPr="001F42B0">
              <w:t>uidance</w:t>
            </w:r>
            <w:r w:rsidR="005B1933">
              <w:t xml:space="preserve"> teaching</w:t>
            </w:r>
            <w:r w:rsidR="00E2220E" w:rsidRPr="001F42B0">
              <w:t>/Advisory</w:t>
            </w:r>
          </w:p>
          <w:p w14:paraId="39FBAC8E" w14:textId="780DE674" w:rsidR="002935D5" w:rsidRPr="001F42B0" w:rsidRDefault="002935D5" w:rsidP="00E77784">
            <w:r>
              <w:t>(ASCA, 2019)</w:t>
            </w:r>
          </w:p>
          <w:p w14:paraId="527A6014" w14:textId="77777777" w:rsidR="00486352" w:rsidRPr="001F42B0" w:rsidRDefault="00486352" w:rsidP="00E77784"/>
          <w:p w14:paraId="301C889E" w14:textId="77777777" w:rsidR="00E2220E" w:rsidRPr="001F42B0" w:rsidRDefault="00E2220E" w:rsidP="00E77784"/>
          <w:p w14:paraId="25950D8B" w14:textId="77777777" w:rsidR="00E2220E" w:rsidRPr="001F42B0" w:rsidRDefault="00E2220E" w:rsidP="00E77784">
            <w:pPr>
              <w:rPr>
                <w:b/>
                <w:bCs/>
              </w:rPr>
            </w:pPr>
            <w:r w:rsidRPr="001F42B0">
              <w:rPr>
                <w:b/>
                <w:bCs/>
              </w:rPr>
              <w:t>Indirect Services:</w:t>
            </w:r>
          </w:p>
          <w:p w14:paraId="321B4A56" w14:textId="77777777" w:rsidR="00E2220E" w:rsidRPr="001F42B0" w:rsidRDefault="00E2220E" w:rsidP="00E77784"/>
          <w:p w14:paraId="5D8E5ECA" w14:textId="287186EB" w:rsidR="00E2220E" w:rsidRDefault="00E2220E" w:rsidP="00E77784">
            <w:r w:rsidRPr="001F42B0">
              <w:t>*Collaboration</w:t>
            </w:r>
            <w:r w:rsidR="00594F5F">
              <w:t xml:space="preserve"> with teachers to </w:t>
            </w:r>
            <w:r w:rsidR="00F86F91">
              <w:t>help students succeed academically and socially</w:t>
            </w:r>
          </w:p>
          <w:p w14:paraId="250D329F" w14:textId="77777777" w:rsidR="002B0A14" w:rsidRDefault="002B0A14" w:rsidP="00E77784"/>
          <w:p w14:paraId="0DD037AA" w14:textId="77777777" w:rsidR="002B0A14" w:rsidRDefault="002B0A14" w:rsidP="002B0A14">
            <w:pPr>
              <w:ind w:left="499" w:hanging="357"/>
            </w:pPr>
            <w:r>
              <w:t>*Collaboration with Administrators to develop</w:t>
            </w:r>
          </w:p>
          <w:p w14:paraId="5C28B43D" w14:textId="20977BC7" w:rsidR="00FB668E" w:rsidRDefault="00FB668E" w:rsidP="002B0A14">
            <w:pPr>
              <w:ind w:left="499" w:hanging="357"/>
            </w:pPr>
            <w:r>
              <w:t xml:space="preserve"> </w:t>
            </w:r>
            <w:r w:rsidR="002B0A14">
              <w:t>and implement school-wide programs</w:t>
            </w:r>
          </w:p>
          <w:p w14:paraId="07F43FFD" w14:textId="1A0F6880" w:rsidR="002B0A14" w:rsidRDefault="002B0A14" w:rsidP="002B0A14">
            <w:pPr>
              <w:ind w:left="499" w:hanging="357"/>
            </w:pPr>
            <w:r>
              <w:t xml:space="preserve"> tha</w:t>
            </w:r>
            <w:r>
              <w:t xml:space="preserve">t </w:t>
            </w:r>
            <w:r>
              <w:t xml:space="preserve">promote a positive school climate </w:t>
            </w:r>
          </w:p>
          <w:p w14:paraId="59F9A716" w14:textId="77777777" w:rsidR="00BD4337" w:rsidRDefault="00BD4337" w:rsidP="002B0A14">
            <w:pPr>
              <w:ind w:left="0"/>
            </w:pPr>
          </w:p>
          <w:p w14:paraId="6777C347" w14:textId="511394B0" w:rsidR="00BD4337" w:rsidRDefault="00BD4337" w:rsidP="00E77784">
            <w:r>
              <w:t>*</w:t>
            </w:r>
            <w:r w:rsidR="008D71A2">
              <w:t xml:space="preserve">Partnership </w:t>
            </w:r>
            <w:r w:rsidR="00470FFB">
              <w:t>between school</w:t>
            </w:r>
            <w:r w:rsidR="00710C5E">
              <w:t xml:space="preserve"> and </w:t>
            </w:r>
            <w:r w:rsidR="00D10846">
              <w:t>home to help families understand their child’s needs and progress</w:t>
            </w:r>
          </w:p>
          <w:p w14:paraId="5416265E" w14:textId="77777777" w:rsidR="00710C5E" w:rsidRDefault="00710C5E" w:rsidP="00E77784"/>
          <w:p w14:paraId="2FD882B3" w14:textId="7A6A252D" w:rsidR="00710C5E" w:rsidRDefault="00710C5E" w:rsidP="00E77784">
            <w:r>
              <w:t>*</w:t>
            </w:r>
            <w:r w:rsidR="00AC636C">
              <w:t>R</w:t>
            </w:r>
            <w:r w:rsidR="008B768C">
              <w:t xml:space="preserve">elationships with community organizations and </w:t>
            </w:r>
            <w:r w:rsidR="0073434D">
              <w:t>agencies that provide resources and support for students and families</w:t>
            </w:r>
          </w:p>
          <w:p w14:paraId="591CFC1D" w14:textId="77777777" w:rsidR="0073434D" w:rsidRDefault="0073434D" w:rsidP="00E77784"/>
          <w:p w14:paraId="5F213FB8" w14:textId="43258FF2" w:rsidR="0073434D" w:rsidRDefault="0073434D" w:rsidP="00E77784">
            <w:r>
              <w:t>*</w:t>
            </w:r>
            <w:r w:rsidR="007C1337">
              <w:t xml:space="preserve">Advocate for students’ needs </w:t>
            </w:r>
            <w:r w:rsidR="00EF37F1">
              <w:t>ensuring every student has access to the resources and services they need</w:t>
            </w:r>
          </w:p>
          <w:p w14:paraId="1658FDE0" w14:textId="65DDFD13" w:rsidR="002935D5" w:rsidRDefault="002935D5" w:rsidP="00E77784">
            <w:r>
              <w:t>(ASCA, 2019)</w:t>
            </w:r>
          </w:p>
          <w:p w14:paraId="580445D0" w14:textId="5DB67EAB" w:rsidR="00DB1E23" w:rsidRDefault="00DB1E23" w:rsidP="00824158">
            <w:pPr>
              <w:ind w:left="0"/>
            </w:pPr>
          </w:p>
          <w:p w14:paraId="40E6B64C" w14:textId="77777777" w:rsidR="00DB1E23" w:rsidRDefault="00DB1E23" w:rsidP="00D17969"/>
          <w:p w14:paraId="6DFB00ED" w14:textId="77777777" w:rsidR="00E521CE" w:rsidRDefault="00E521CE" w:rsidP="00D17969">
            <w:pPr>
              <w:pStyle w:val="Image"/>
              <w:rPr>
                <w:rFonts w:ascii="Times New Roman"/>
              </w:rPr>
            </w:pPr>
          </w:p>
          <w:p w14:paraId="56AE6360" w14:textId="77777777" w:rsidR="00E521CE" w:rsidRDefault="00E521CE" w:rsidP="00D17969">
            <w:pPr>
              <w:pStyle w:val="Image"/>
              <w:rPr>
                <w:rFonts w:ascii="Times New Roman"/>
              </w:rPr>
            </w:pPr>
          </w:p>
          <w:p w14:paraId="2CD4C42D" w14:textId="77777777" w:rsidR="00E521CE" w:rsidRDefault="00E521CE" w:rsidP="00D17969">
            <w:pPr>
              <w:pStyle w:val="Image"/>
              <w:rPr>
                <w:rFonts w:ascii="Times New Roman"/>
              </w:rPr>
            </w:pPr>
          </w:p>
          <w:p w14:paraId="1C5EFA71" w14:textId="7F3FD064" w:rsidR="00E521CE" w:rsidRDefault="00E521CE" w:rsidP="00D17969">
            <w:pPr>
              <w:pStyle w:val="Image"/>
              <w:rPr>
                <w:rFonts w:ascii="Times New Roman"/>
              </w:rPr>
            </w:pPr>
          </w:p>
        </w:tc>
        <w:tc>
          <w:tcPr>
            <w:tcW w:w="3352" w:type="dxa"/>
            <w:shd w:val="clear" w:color="auto" w:fill="AD1826" w:themeFill="accent2"/>
            <w:vAlign w:val="center"/>
          </w:tcPr>
          <w:p w14:paraId="02BA7548" w14:textId="28C62ACF" w:rsidR="00B92AAE" w:rsidRPr="007102AF" w:rsidRDefault="00B92AAE" w:rsidP="00B92AAE">
            <w:pPr>
              <w:ind w:left="0"/>
              <w:rPr>
                <w:rFonts w:ascii="Baguet Script" w:hAnsi="Baguet Script"/>
                <w:sz w:val="44"/>
                <w:szCs w:val="44"/>
              </w:rPr>
            </w:pPr>
            <w:r w:rsidRPr="007102AF">
              <w:rPr>
                <w:rFonts w:ascii="Baguet Script" w:hAnsi="Baguet Script"/>
                <w:sz w:val="44"/>
                <w:szCs w:val="44"/>
              </w:rPr>
              <w:t xml:space="preserve">“In the hands of </w:t>
            </w:r>
            <w:r w:rsidR="00FF6758" w:rsidRPr="007102AF">
              <w:rPr>
                <w:rFonts w:ascii="Baguet Script" w:hAnsi="Baguet Script"/>
                <w:sz w:val="44"/>
                <w:szCs w:val="44"/>
              </w:rPr>
              <w:t xml:space="preserve">a </w:t>
            </w:r>
            <w:r w:rsidR="00B25B3F" w:rsidRPr="007102AF">
              <w:rPr>
                <w:rFonts w:ascii="Baguet Script" w:hAnsi="Baguet Script"/>
                <w:sz w:val="44"/>
                <w:szCs w:val="44"/>
              </w:rPr>
              <w:t xml:space="preserve">caring school counselor, uncertainty </w:t>
            </w:r>
            <w:r w:rsidR="00F33256" w:rsidRPr="007102AF">
              <w:rPr>
                <w:rFonts w:ascii="Baguet Script" w:hAnsi="Baguet Script"/>
                <w:sz w:val="44"/>
                <w:szCs w:val="44"/>
              </w:rPr>
              <w:t xml:space="preserve">transforms into clarity, and obstacles become stepping stones” </w:t>
            </w:r>
          </w:p>
        </w:tc>
      </w:tr>
    </w:tbl>
    <w:p w14:paraId="7080C663" w14:textId="77777777" w:rsidR="004A2771" w:rsidRDefault="004A2771" w:rsidP="001C7FCC">
      <w:pPr>
        <w:pStyle w:val="NoSpacing"/>
        <w:rPr>
          <w:b/>
          <w:bCs/>
        </w:rPr>
      </w:pPr>
    </w:p>
    <w:p w14:paraId="66742D26" w14:textId="59FD966D" w:rsidR="00587F09" w:rsidRPr="00D067AE" w:rsidRDefault="00587F09" w:rsidP="004A2771">
      <w:pPr>
        <w:pStyle w:val="NoSpacing"/>
        <w:jc w:val="center"/>
        <w:rPr>
          <w:b/>
          <w:bCs/>
        </w:rPr>
      </w:pPr>
      <w:r w:rsidRPr="00D067AE">
        <w:rPr>
          <w:b/>
          <w:bCs/>
        </w:rPr>
        <w:t>References</w:t>
      </w:r>
    </w:p>
    <w:p w14:paraId="35194122" w14:textId="77777777" w:rsidR="00D067AE" w:rsidRDefault="00D067AE" w:rsidP="003758E8">
      <w:pPr>
        <w:pStyle w:val="NoSpacing"/>
      </w:pPr>
    </w:p>
    <w:p w14:paraId="0BA7D08A" w14:textId="24C88C3A" w:rsidR="00D1048F" w:rsidRDefault="00D067AE" w:rsidP="00D7178C">
      <w:pPr>
        <w:pStyle w:val="NoSpacing"/>
        <w:spacing w:line="480" w:lineRule="auto"/>
        <w:ind w:left="720" w:hanging="720"/>
        <w:rPr>
          <w:rFonts w:ascii="Roboto" w:hAnsi="Roboto"/>
          <w:color w:val="222222"/>
          <w:shd w:val="clear" w:color="auto" w:fill="FFFFFF"/>
        </w:rPr>
      </w:pPr>
      <w:r>
        <w:rPr>
          <w:rFonts w:ascii="Roboto" w:hAnsi="Roboto"/>
          <w:color w:val="222222"/>
          <w:shd w:val="clear" w:color="auto" w:fill="FFFFFF"/>
        </w:rPr>
        <w:t>American School Counselor Association. (2019). </w:t>
      </w:r>
      <w:r>
        <w:rPr>
          <w:rStyle w:val="Emphasis"/>
          <w:rFonts w:ascii="Roboto" w:hAnsi="Roboto"/>
          <w:color w:val="222222"/>
          <w:shd w:val="clear" w:color="auto" w:fill="FFFFFF"/>
        </w:rPr>
        <w:t>ASCA National Model: A framework for school counseling programs</w:t>
      </w:r>
      <w:r>
        <w:rPr>
          <w:rFonts w:ascii="Roboto" w:hAnsi="Roboto"/>
          <w:color w:val="222222"/>
          <w:shd w:val="clear" w:color="auto" w:fill="FFFFFF"/>
        </w:rPr>
        <w:t> (4th ed.)</w:t>
      </w:r>
    </w:p>
    <w:p w14:paraId="50BA2EA8" w14:textId="4E946B52" w:rsidR="00C27E7A" w:rsidRPr="00C27E7A" w:rsidRDefault="00E70584" w:rsidP="008964EB">
      <w:pPr>
        <w:pStyle w:val="NoSpacing"/>
        <w:spacing w:line="480" w:lineRule="auto"/>
        <w:ind w:left="720" w:hanging="720"/>
        <w:rPr>
          <w:rFonts w:ascii="Roboto" w:hAnsi="Roboto"/>
          <w:color w:val="3A3A3A"/>
          <w:sz w:val="23"/>
          <w:szCs w:val="23"/>
          <w:shd w:val="clear" w:color="auto" w:fill="FFFFFF"/>
        </w:rPr>
      </w:pPr>
      <w:r>
        <w:rPr>
          <w:rFonts w:ascii="Roboto" w:hAnsi="Roboto"/>
          <w:color w:val="3A3A3A"/>
          <w:sz w:val="23"/>
          <w:szCs w:val="23"/>
          <w:shd w:val="clear" w:color="auto" w:fill="FFFFFF"/>
        </w:rPr>
        <w:t>Lee, J. A., Heberlein, E., Pyle, E., Caughlan, T., Rahaman, D., Sabin, M., &amp; Kaar, J. L. (2021). Evaluation of a Resiliency Focused Health Coaching Intervention for Middle School Students: Building Resilience for Healthy Kids Program. </w:t>
      </w:r>
      <w:r>
        <w:rPr>
          <w:rFonts w:ascii="Roboto" w:hAnsi="Roboto"/>
          <w:i/>
          <w:iCs/>
          <w:color w:val="3A3A3A"/>
          <w:sz w:val="23"/>
          <w:szCs w:val="23"/>
          <w:shd w:val="clear" w:color="auto" w:fill="FFFFFF"/>
        </w:rPr>
        <w:t>American Journal of Health Promotion : AJHP.</w:t>
      </w:r>
      <w:r>
        <w:rPr>
          <w:rFonts w:ascii="Roboto" w:hAnsi="Roboto"/>
          <w:color w:val="3A3A3A"/>
          <w:sz w:val="23"/>
          <w:szCs w:val="23"/>
          <w:shd w:val="clear" w:color="auto" w:fill="FFFFFF"/>
        </w:rPr>
        <w:t>, </w:t>
      </w:r>
      <w:r>
        <w:rPr>
          <w:rFonts w:ascii="Roboto" w:hAnsi="Roboto"/>
          <w:i/>
          <w:iCs/>
          <w:color w:val="3A3A3A"/>
          <w:sz w:val="23"/>
          <w:szCs w:val="23"/>
          <w:shd w:val="clear" w:color="auto" w:fill="FFFFFF"/>
        </w:rPr>
        <w:t>35</w:t>
      </w:r>
      <w:r>
        <w:rPr>
          <w:rFonts w:ascii="Roboto" w:hAnsi="Roboto"/>
          <w:color w:val="3A3A3A"/>
          <w:sz w:val="23"/>
          <w:szCs w:val="23"/>
          <w:shd w:val="clear" w:color="auto" w:fill="FFFFFF"/>
        </w:rPr>
        <w:t xml:space="preserve">(3), 344–351. </w:t>
      </w:r>
      <w:hyperlink r:id="rId26" w:history="1">
        <w:r w:rsidR="00C27E7A" w:rsidRPr="002E4D08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https://doi.org/10.1177/0890117120959152</w:t>
        </w:r>
      </w:hyperlink>
      <w:r w:rsidR="008964EB">
        <w:rPr>
          <w:rFonts w:ascii="Roboto" w:hAnsi="Roboto"/>
          <w:color w:val="3A3A3A"/>
          <w:sz w:val="23"/>
          <w:szCs w:val="23"/>
          <w:shd w:val="clear" w:color="auto" w:fill="FFFFFF"/>
        </w:rPr>
        <w:t>.</w:t>
      </w:r>
    </w:p>
    <w:p w14:paraId="4E1CF14C" w14:textId="5B859A57" w:rsidR="00C27E7A" w:rsidRDefault="006755F6" w:rsidP="00D7178C">
      <w:pPr>
        <w:pStyle w:val="NoSpacing"/>
        <w:spacing w:line="480" w:lineRule="auto"/>
        <w:ind w:left="720" w:hanging="720"/>
        <w:rPr>
          <w:rFonts w:ascii="Segoe UI" w:hAnsi="Segoe UI" w:cs="Segoe UI"/>
          <w:shd w:val="clear" w:color="auto" w:fill="FFFFFF"/>
        </w:rPr>
      </w:pPr>
      <w:r w:rsidRPr="006755F6">
        <w:rPr>
          <w:rFonts w:ascii="Segoe UI" w:hAnsi="Segoe UI" w:cs="Segoe UI"/>
          <w:shd w:val="clear" w:color="auto" w:fill="FFFFFF"/>
        </w:rPr>
        <w:t>Moran, G. S., Kalha, J., Mueller-Stierlin, A. S., Kilian, R., Krumm, S., Slade, M., Charles, A., Mahlke, C., Nixdorf, R., Basangwa, D., Nakku, J., Mpango, R., Ryan, G., Shamba, D., Ramesh, M., Ngakongwa, F., Grayzman, A., Pathare, S., Mayer, B., &amp; Puschner, B. (2020). Peer support for people with severe mental illness versus usual care in high-, middle- and low-income countries: study protocol for a pragmatic, multicentre, randomised controlled trial (UPSIDES-RCT). </w:t>
      </w:r>
      <w:r w:rsidRPr="006755F6">
        <w:rPr>
          <w:rFonts w:ascii="Segoe UI" w:hAnsi="Segoe UI" w:cs="Segoe UI"/>
          <w:i/>
          <w:iCs/>
          <w:shd w:val="clear" w:color="auto" w:fill="FFFFFF"/>
        </w:rPr>
        <w:t>Trials</w:t>
      </w:r>
      <w:r w:rsidRPr="006755F6">
        <w:rPr>
          <w:rFonts w:ascii="Segoe UI" w:hAnsi="Segoe UI" w:cs="Segoe UI"/>
          <w:shd w:val="clear" w:color="auto" w:fill="FFFFFF"/>
        </w:rPr>
        <w:t>, </w:t>
      </w:r>
      <w:r w:rsidRPr="006755F6">
        <w:rPr>
          <w:rFonts w:ascii="Segoe UI" w:hAnsi="Segoe UI" w:cs="Segoe UI"/>
          <w:i/>
          <w:iCs/>
          <w:shd w:val="clear" w:color="auto" w:fill="FFFFFF"/>
        </w:rPr>
        <w:t>21</w:t>
      </w:r>
      <w:r w:rsidRPr="006755F6">
        <w:rPr>
          <w:rFonts w:ascii="Segoe UI" w:hAnsi="Segoe UI" w:cs="Segoe UI"/>
          <w:shd w:val="clear" w:color="auto" w:fill="FFFFFF"/>
        </w:rPr>
        <w:t xml:space="preserve">(1), 371. </w:t>
      </w:r>
      <w:hyperlink r:id="rId27" w:history="1">
        <w:r w:rsidRPr="006755F6">
          <w:rPr>
            <w:rStyle w:val="Hyperlink"/>
            <w:rFonts w:ascii="Segoe UI" w:hAnsi="Segoe UI" w:cs="Segoe UI"/>
            <w:color w:val="auto"/>
            <w:shd w:val="clear" w:color="auto" w:fill="FFFFFF"/>
          </w:rPr>
          <w:t>https://doi.org/10.1186/s13063-020-4177-7</w:t>
        </w:r>
      </w:hyperlink>
    </w:p>
    <w:p w14:paraId="516EEE7F" w14:textId="77777777" w:rsidR="0038429B" w:rsidRPr="006755F6" w:rsidRDefault="0038429B" w:rsidP="00D7178C">
      <w:pPr>
        <w:pStyle w:val="NoSpacing"/>
        <w:spacing w:line="480" w:lineRule="auto"/>
        <w:ind w:left="720" w:hanging="720"/>
        <w:rPr>
          <w:rFonts w:ascii="Segoe UI" w:hAnsi="Segoe UI" w:cs="Segoe UI"/>
          <w:shd w:val="clear" w:color="auto" w:fill="FFFFFF"/>
        </w:rPr>
      </w:pPr>
    </w:p>
    <w:p w14:paraId="4627C0B9" w14:textId="77777777" w:rsidR="006755F6" w:rsidRDefault="006755F6" w:rsidP="00D7178C">
      <w:pPr>
        <w:pStyle w:val="NoSpacing"/>
        <w:spacing w:line="480" w:lineRule="auto"/>
        <w:ind w:left="720" w:hanging="720"/>
        <w:rPr>
          <w:rFonts w:ascii="Roboto" w:hAnsi="Roboto"/>
          <w:color w:val="222222"/>
          <w:shd w:val="clear" w:color="auto" w:fill="FFFFFF"/>
        </w:rPr>
      </w:pPr>
    </w:p>
    <w:p w14:paraId="31C7D05C" w14:textId="77777777" w:rsidR="00984109" w:rsidRDefault="00984109" w:rsidP="003758E8">
      <w:pPr>
        <w:pStyle w:val="NoSpacing"/>
        <w:rPr>
          <w:rFonts w:ascii="Roboto" w:hAnsi="Roboto"/>
          <w:color w:val="222222"/>
          <w:shd w:val="clear" w:color="auto" w:fill="FFFFFF"/>
        </w:rPr>
      </w:pPr>
    </w:p>
    <w:p w14:paraId="28B21340" w14:textId="77777777" w:rsidR="003968C6" w:rsidRDefault="003968C6" w:rsidP="003758E8">
      <w:pPr>
        <w:pStyle w:val="NoSpacing"/>
        <w:rPr>
          <w:rFonts w:ascii="Roboto" w:hAnsi="Roboto"/>
          <w:color w:val="222222"/>
          <w:shd w:val="clear" w:color="auto" w:fill="FFFFFF"/>
        </w:rPr>
      </w:pPr>
    </w:p>
    <w:p w14:paraId="4689F7A2" w14:textId="77777777" w:rsidR="00D067AE" w:rsidRDefault="00D067AE" w:rsidP="003758E8">
      <w:pPr>
        <w:pStyle w:val="NoSpacing"/>
        <w:rPr>
          <w:rFonts w:ascii="Roboto" w:hAnsi="Roboto"/>
          <w:color w:val="222222"/>
          <w:shd w:val="clear" w:color="auto" w:fill="FFFFFF"/>
        </w:rPr>
      </w:pPr>
    </w:p>
    <w:p w14:paraId="017F2210" w14:textId="77777777" w:rsidR="00D067AE" w:rsidRDefault="00D067AE" w:rsidP="003758E8">
      <w:pPr>
        <w:pStyle w:val="NoSpacing"/>
      </w:pPr>
    </w:p>
    <w:p w14:paraId="2928C6CD" w14:textId="77777777" w:rsidR="00587F09" w:rsidRDefault="00587F09" w:rsidP="003758E8">
      <w:pPr>
        <w:pStyle w:val="NoSpacing"/>
      </w:pPr>
    </w:p>
    <w:p w14:paraId="13E78FF9" w14:textId="77777777" w:rsidR="00587F09" w:rsidRPr="00587F09" w:rsidRDefault="00587F09" w:rsidP="003758E8">
      <w:pPr>
        <w:pStyle w:val="NoSpacing"/>
      </w:pPr>
    </w:p>
    <w:sectPr w:rsidR="00587F09" w:rsidRPr="00587F09" w:rsidSect="005E7CD3">
      <w:pgSz w:w="15840" w:h="12240" w:orient="landscape"/>
      <w:pgMar w:top="360" w:right="360" w:bottom="360" w:left="36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7C3B4B" w14:textId="77777777" w:rsidR="00F4383A" w:rsidRDefault="00F4383A" w:rsidP="00DF19EB">
      <w:r>
        <w:separator/>
      </w:r>
    </w:p>
  </w:endnote>
  <w:endnote w:type="continuationSeparator" w:id="0">
    <w:p w14:paraId="187C355E" w14:textId="77777777" w:rsidR="00F4383A" w:rsidRDefault="00F4383A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01789" w14:textId="77777777" w:rsidR="00F4383A" w:rsidRDefault="00F4383A" w:rsidP="00DF19EB">
      <w:r>
        <w:separator/>
      </w:r>
    </w:p>
  </w:footnote>
  <w:footnote w:type="continuationSeparator" w:id="0">
    <w:p w14:paraId="26064986" w14:textId="77777777" w:rsidR="00F4383A" w:rsidRDefault="00F4383A" w:rsidP="00DF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217933"/>
    <w:multiLevelType w:val="hybridMultilevel"/>
    <w:tmpl w:val="4378A3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4060D6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0A4708B8"/>
    <w:multiLevelType w:val="hybridMultilevel"/>
    <w:tmpl w:val="42C4B67C"/>
    <w:lvl w:ilvl="0" w:tplc="CEA63E5E">
      <w:start w:val="571"/>
      <w:numFmt w:val="bullet"/>
      <w:lvlText w:val="-"/>
      <w:lvlJc w:val="left"/>
      <w:pPr>
        <w:ind w:left="644" w:hanging="360"/>
      </w:pPr>
      <w:rPr>
        <w:rFonts w:ascii="Georgia" w:eastAsia="Georgia" w:hAnsi="Georgia" w:cs="Georgia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1C801671"/>
    <w:multiLevelType w:val="hybridMultilevel"/>
    <w:tmpl w:val="611AA82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 w15:restartNumberingAfterBreak="0">
    <w:nsid w:val="1CA04D71"/>
    <w:multiLevelType w:val="hybridMultilevel"/>
    <w:tmpl w:val="67685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2152A4"/>
    <w:multiLevelType w:val="hybridMultilevel"/>
    <w:tmpl w:val="D0EA4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AC2BC7"/>
    <w:multiLevelType w:val="hybridMultilevel"/>
    <w:tmpl w:val="D79067C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8" w15:restartNumberingAfterBreak="0">
    <w:nsid w:val="260C5FBA"/>
    <w:multiLevelType w:val="hybridMultilevel"/>
    <w:tmpl w:val="A3A2E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7F0686"/>
    <w:multiLevelType w:val="hybridMultilevel"/>
    <w:tmpl w:val="07E2E586"/>
    <w:lvl w:ilvl="0" w:tplc="04720AAC">
      <w:start w:val="1"/>
      <w:numFmt w:val="bullet"/>
      <w:pStyle w:val="ListBullet"/>
      <w:lvlText w:val=""/>
      <w:lvlJc w:val="left"/>
      <w:pPr>
        <w:ind w:left="862" w:hanging="360"/>
      </w:pPr>
      <w:rPr>
        <w:rFonts w:ascii="Symbol" w:hAnsi="Symbol" w:hint="default"/>
        <w:color w:val="162766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2FFF0DF9"/>
    <w:multiLevelType w:val="hybridMultilevel"/>
    <w:tmpl w:val="66BCA2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EC576D"/>
    <w:multiLevelType w:val="hybridMultilevel"/>
    <w:tmpl w:val="549C3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971D6"/>
    <w:multiLevelType w:val="hybridMultilevel"/>
    <w:tmpl w:val="FFC24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8E66FA"/>
    <w:multiLevelType w:val="hybridMultilevel"/>
    <w:tmpl w:val="EF425F42"/>
    <w:lvl w:ilvl="0" w:tplc="CC54658E">
      <w:start w:val="1"/>
      <w:numFmt w:val="bullet"/>
      <w:pStyle w:val="ListParagraph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4" w15:restartNumberingAfterBreak="0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5" w15:restartNumberingAfterBreak="0">
    <w:nsid w:val="446405A9"/>
    <w:multiLevelType w:val="hybridMultilevel"/>
    <w:tmpl w:val="89727BEE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6" w15:restartNumberingAfterBreak="0">
    <w:nsid w:val="44B63E83"/>
    <w:multiLevelType w:val="hybridMultilevel"/>
    <w:tmpl w:val="D604F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46CAE"/>
    <w:multiLevelType w:val="hybridMultilevel"/>
    <w:tmpl w:val="182E1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29" w15:restartNumberingAfterBreak="0">
    <w:nsid w:val="6CA26209"/>
    <w:multiLevelType w:val="hybridMultilevel"/>
    <w:tmpl w:val="065652CC"/>
    <w:lvl w:ilvl="0" w:tplc="CEA63E5E">
      <w:start w:val="571"/>
      <w:numFmt w:val="bullet"/>
      <w:lvlText w:val="-"/>
      <w:lvlJc w:val="left"/>
      <w:pPr>
        <w:ind w:left="502" w:hanging="360"/>
      </w:pPr>
      <w:rPr>
        <w:rFonts w:ascii="Georgia" w:eastAsia="Georgia" w:hAnsi="Georgia" w:cs="Georgia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6FF42248"/>
    <w:multiLevelType w:val="hybridMultilevel"/>
    <w:tmpl w:val="AC827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704990">
    <w:abstractNumId w:val="28"/>
  </w:num>
  <w:num w:numId="2" w16cid:durableId="449982753">
    <w:abstractNumId w:val="0"/>
  </w:num>
  <w:num w:numId="3" w16cid:durableId="549079396">
    <w:abstractNumId w:val="1"/>
  </w:num>
  <w:num w:numId="4" w16cid:durableId="2002276326">
    <w:abstractNumId w:val="2"/>
  </w:num>
  <w:num w:numId="5" w16cid:durableId="1904565835">
    <w:abstractNumId w:val="3"/>
  </w:num>
  <w:num w:numId="6" w16cid:durableId="996806268">
    <w:abstractNumId w:val="4"/>
  </w:num>
  <w:num w:numId="7" w16cid:durableId="1375275875">
    <w:abstractNumId w:val="9"/>
  </w:num>
  <w:num w:numId="8" w16cid:durableId="1203513531">
    <w:abstractNumId w:val="5"/>
  </w:num>
  <w:num w:numId="9" w16cid:durableId="248739472">
    <w:abstractNumId w:val="6"/>
  </w:num>
  <w:num w:numId="10" w16cid:durableId="2012029234">
    <w:abstractNumId w:val="7"/>
  </w:num>
  <w:num w:numId="11" w16cid:durableId="841358578">
    <w:abstractNumId w:val="8"/>
  </w:num>
  <w:num w:numId="12" w16cid:durableId="1174108400">
    <w:abstractNumId w:val="10"/>
  </w:num>
  <w:num w:numId="13" w16cid:durableId="688140687">
    <w:abstractNumId w:val="23"/>
  </w:num>
  <w:num w:numId="14" w16cid:durableId="1780830735">
    <w:abstractNumId w:val="24"/>
  </w:num>
  <w:num w:numId="15" w16cid:durableId="89283286">
    <w:abstractNumId w:val="12"/>
  </w:num>
  <w:num w:numId="16" w16cid:durableId="507408068">
    <w:abstractNumId w:val="12"/>
    <w:lvlOverride w:ilvl="0">
      <w:startOverride w:val="1"/>
    </w:lvlOverride>
  </w:num>
  <w:num w:numId="17" w16cid:durableId="267279761">
    <w:abstractNumId w:val="19"/>
  </w:num>
  <w:num w:numId="18" w16cid:durableId="219556897">
    <w:abstractNumId w:val="17"/>
  </w:num>
  <w:num w:numId="19" w16cid:durableId="1374622344">
    <w:abstractNumId w:val="21"/>
  </w:num>
  <w:num w:numId="20" w16cid:durableId="1636832214">
    <w:abstractNumId w:val="25"/>
  </w:num>
  <w:num w:numId="21" w16cid:durableId="882256030">
    <w:abstractNumId w:val="14"/>
  </w:num>
  <w:num w:numId="22" w16cid:durableId="139930828">
    <w:abstractNumId w:val="18"/>
  </w:num>
  <w:num w:numId="23" w16cid:durableId="599026172">
    <w:abstractNumId w:val="20"/>
  </w:num>
  <w:num w:numId="24" w16cid:durableId="1971932419">
    <w:abstractNumId w:val="11"/>
  </w:num>
  <w:num w:numId="25" w16cid:durableId="1480001001">
    <w:abstractNumId w:val="30"/>
  </w:num>
  <w:num w:numId="26" w16cid:durableId="548340256">
    <w:abstractNumId w:val="22"/>
  </w:num>
  <w:num w:numId="27" w16cid:durableId="412430137">
    <w:abstractNumId w:val="29"/>
  </w:num>
  <w:num w:numId="28" w16cid:durableId="967277418">
    <w:abstractNumId w:val="16"/>
  </w:num>
  <w:num w:numId="29" w16cid:durableId="2115396351">
    <w:abstractNumId w:val="13"/>
  </w:num>
  <w:num w:numId="30" w16cid:durableId="1974285273">
    <w:abstractNumId w:val="26"/>
  </w:num>
  <w:num w:numId="31" w16cid:durableId="257518062">
    <w:abstractNumId w:val="15"/>
  </w:num>
  <w:num w:numId="32" w16cid:durableId="15889990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692"/>
    <w:rsid w:val="000034D7"/>
    <w:rsid w:val="0000421B"/>
    <w:rsid w:val="00014408"/>
    <w:rsid w:val="000171E8"/>
    <w:rsid w:val="000262C1"/>
    <w:rsid w:val="00044F1C"/>
    <w:rsid w:val="0004551B"/>
    <w:rsid w:val="00047374"/>
    <w:rsid w:val="00047960"/>
    <w:rsid w:val="00051464"/>
    <w:rsid w:val="00052AF9"/>
    <w:rsid w:val="00060DFB"/>
    <w:rsid w:val="00061AC9"/>
    <w:rsid w:val="00065BA1"/>
    <w:rsid w:val="00077DCE"/>
    <w:rsid w:val="00085758"/>
    <w:rsid w:val="00093C48"/>
    <w:rsid w:val="000978C4"/>
    <w:rsid w:val="000B6327"/>
    <w:rsid w:val="000D1986"/>
    <w:rsid w:val="000D725A"/>
    <w:rsid w:val="000E0E4F"/>
    <w:rsid w:val="000E169C"/>
    <w:rsid w:val="000F6360"/>
    <w:rsid w:val="000F75BE"/>
    <w:rsid w:val="00104E78"/>
    <w:rsid w:val="001110CE"/>
    <w:rsid w:val="00114E1B"/>
    <w:rsid w:val="00121608"/>
    <w:rsid w:val="00123810"/>
    <w:rsid w:val="0012753D"/>
    <w:rsid w:val="00134EE9"/>
    <w:rsid w:val="001359BB"/>
    <w:rsid w:val="00137390"/>
    <w:rsid w:val="00144AB1"/>
    <w:rsid w:val="00163C76"/>
    <w:rsid w:val="001654C9"/>
    <w:rsid w:val="00180AC6"/>
    <w:rsid w:val="00190BD3"/>
    <w:rsid w:val="001A482C"/>
    <w:rsid w:val="001A4DC1"/>
    <w:rsid w:val="001A7352"/>
    <w:rsid w:val="001C5F71"/>
    <w:rsid w:val="001C7FCC"/>
    <w:rsid w:val="001E3ACB"/>
    <w:rsid w:val="001F42B0"/>
    <w:rsid w:val="001F47FA"/>
    <w:rsid w:val="001F5671"/>
    <w:rsid w:val="001F6AC6"/>
    <w:rsid w:val="002077E8"/>
    <w:rsid w:val="00217F0D"/>
    <w:rsid w:val="0024069F"/>
    <w:rsid w:val="00243027"/>
    <w:rsid w:val="0024676A"/>
    <w:rsid w:val="00247097"/>
    <w:rsid w:val="002575C9"/>
    <w:rsid w:val="00260585"/>
    <w:rsid w:val="00262A6F"/>
    <w:rsid w:val="00264425"/>
    <w:rsid w:val="002703CF"/>
    <w:rsid w:val="00281E3F"/>
    <w:rsid w:val="0028369A"/>
    <w:rsid w:val="002837D0"/>
    <w:rsid w:val="0028494E"/>
    <w:rsid w:val="002935D5"/>
    <w:rsid w:val="002A6075"/>
    <w:rsid w:val="002B0A14"/>
    <w:rsid w:val="002D0AB0"/>
    <w:rsid w:val="002E2CEA"/>
    <w:rsid w:val="002E35EF"/>
    <w:rsid w:val="002F69B5"/>
    <w:rsid w:val="00301344"/>
    <w:rsid w:val="00303296"/>
    <w:rsid w:val="00310380"/>
    <w:rsid w:val="00317F49"/>
    <w:rsid w:val="00326022"/>
    <w:rsid w:val="00333638"/>
    <w:rsid w:val="00333BA6"/>
    <w:rsid w:val="00340286"/>
    <w:rsid w:val="0034683E"/>
    <w:rsid w:val="003531FA"/>
    <w:rsid w:val="003540F4"/>
    <w:rsid w:val="00367692"/>
    <w:rsid w:val="00372C20"/>
    <w:rsid w:val="00374199"/>
    <w:rsid w:val="00374C91"/>
    <w:rsid w:val="003758E8"/>
    <w:rsid w:val="00383503"/>
    <w:rsid w:val="0038429B"/>
    <w:rsid w:val="003940A4"/>
    <w:rsid w:val="003968C6"/>
    <w:rsid w:val="003A5E0B"/>
    <w:rsid w:val="003C17A3"/>
    <w:rsid w:val="003C1CE8"/>
    <w:rsid w:val="003C5A05"/>
    <w:rsid w:val="003E0DDF"/>
    <w:rsid w:val="003E1699"/>
    <w:rsid w:val="003E3112"/>
    <w:rsid w:val="003F4D3E"/>
    <w:rsid w:val="004004A0"/>
    <w:rsid w:val="004028FB"/>
    <w:rsid w:val="0041255F"/>
    <w:rsid w:val="0042383B"/>
    <w:rsid w:val="00424E7B"/>
    <w:rsid w:val="00427820"/>
    <w:rsid w:val="004314DB"/>
    <w:rsid w:val="00434228"/>
    <w:rsid w:val="00435644"/>
    <w:rsid w:val="00446633"/>
    <w:rsid w:val="00450424"/>
    <w:rsid w:val="004607D5"/>
    <w:rsid w:val="00461EDF"/>
    <w:rsid w:val="00463936"/>
    <w:rsid w:val="0046509A"/>
    <w:rsid w:val="00466768"/>
    <w:rsid w:val="00470FFB"/>
    <w:rsid w:val="00486335"/>
    <w:rsid w:val="00486352"/>
    <w:rsid w:val="00494C33"/>
    <w:rsid w:val="004A2771"/>
    <w:rsid w:val="004A45D3"/>
    <w:rsid w:val="004A6DB3"/>
    <w:rsid w:val="004B73BB"/>
    <w:rsid w:val="004C2003"/>
    <w:rsid w:val="004D3A2C"/>
    <w:rsid w:val="004D5169"/>
    <w:rsid w:val="004E4843"/>
    <w:rsid w:val="00504CF2"/>
    <w:rsid w:val="00505A23"/>
    <w:rsid w:val="0052175B"/>
    <w:rsid w:val="00535F2F"/>
    <w:rsid w:val="00536267"/>
    <w:rsid w:val="00544A0E"/>
    <w:rsid w:val="00561E81"/>
    <w:rsid w:val="005711D9"/>
    <w:rsid w:val="0057444A"/>
    <w:rsid w:val="00574CD1"/>
    <w:rsid w:val="00577FC6"/>
    <w:rsid w:val="00581657"/>
    <w:rsid w:val="00587F09"/>
    <w:rsid w:val="00592535"/>
    <w:rsid w:val="00594F5F"/>
    <w:rsid w:val="00595F26"/>
    <w:rsid w:val="00597F8C"/>
    <w:rsid w:val="005B1933"/>
    <w:rsid w:val="005B645E"/>
    <w:rsid w:val="005C3C2F"/>
    <w:rsid w:val="005C54E7"/>
    <w:rsid w:val="005C5C4C"/>
    <w:rsid w:val="005D2CE4"/>
    <w:rsid w:val="005D6EE7"/>
    <w:rsid w:val="005E5F6D"/>
    <w:rsid w:val="005E7CD3"/>
    <w:rsid w:val="005F2789"/>
    <w:rsid w:val="00600232"/>
    <w:rsid w:val="00612A99"/>
    <w:rsid w:val="00614AB1"/>
    <w:rsid w:val="0062435D"/>
    <w:rsid w:val="00626C4B"/>
    <w:rsid w:val="006339DB"/>
    <w:rsid w:val="006344BD"/>
    <w:rsid w:val="00635D3F"/>
    <w:rsid w:val="00637741"/>
    <w:rsid w:val="00650B63"/>
    <w:rsid w:val="0065632C"/>
    <w:rsid w:val="0065780C"/>
    <w:rsid w:val="00665627"/>
    <w:rsid w:val="00670451"/>
    <w:rsid w:val="006755F6"/>
    <w:rsid w:val="0067770F"/>
    <w:rsid w:val="006A0C15"/>
    <w:rsid w:val="006A2A86"/>
    <w:rsid w:val="006A2E08"/>
    <w:rsid w:val="006A5037"/>
    <w:rsid w:val="006A6B45"/>
    <w:rsid w:val="006B1FE2"/>
    <w:rsid w:val="006B1FEA"/>
    <w:rsid w:val="006B5E82"/>
    <w:rsid w:val="006D2DC3"/>
    <w:rsid w:val="006D5597"/>
    <w:rsid w:val="006E0986"/>
    <w:rsid w:val="006E3776"/>
    <w:rsid w:val="006F0BC3"/>
    <w:rsid w:val="006F25F3"/>
    <w:rsid w:val="00701E76"/>
    <w:rsid w:val="00702459"/>
    <w:rsid w:val="0070651E"/>
    <w:rsid w:val="007102AF"/>
    <w:rsid w:val="00710C5E"/>
    <w:rsid w:val="00730F91"/>
    <w:rsid w:val="0073434D"/>
    <w:rsid w:val="00740313"/>
    <w:rsid w:val="007412BD"/>
    <w:rsid w:val="007418AC"/>
    <w:rsid w:val="00746247"/>
    <w:rsid w:val="00750488"/>
    <w:rsid w:val="007574D9"/>
    <w:rsid w:val="00760F4B"/>
    <w:rsid w:val="007650BB"/>
    <w:rsid w:val="00776B39"/>
    <w:rsid w:val="007A1B09"/>
    <w:rsid w:val="007A373E"/>
    <w:rsid w:val="007A6E26"/>
    <w:rsid w:val="007C1337"/>
    <w:rsid w:val="007C5842"/>
    <w:rsid w:val="007C7551"/>
    <w:rsid w:val="007C78BA"/>
    <w:rsid w:val="007E12F8"/>
    <w:rsid w:val="007F26DE"/>
    <w:rsid w:val="007F3583"/>
    <w:rsid w:val="0081439D"/>
    <w:rsid w:val="00821F5E"/>
    <w:rsid w:val="008232F3"/>
    <w:rsid w:val="00824158"/>
    <w:rsid w:val="00825FB3"/>
    <w:rsid w:val="00826ADD"/>
    <w:rsid w:val="0084589A"/>
    <w:rsid w:val="0085194E"/>
    <w:rsid w:val="0085756B"/>
    <w:rsid w:val="008615A7"/>
    <w:rsid w:val="008810BE"/>
    <w:rsid w:val="00895420"/>
    <w:rsid w:val="008964EB"/>
    <w:rsid w:val="00897DC7"/>
    <w:rsid w:val="008B3FF8"/>
    <w:rsid w:val="008B768C"/>
    <w:rsid w:val="008C327E"/>
    <w:rsid w:val="008C74F6"/>
    <w:rsid w:val="008D22EE"/>
    <w:rsid w:val="008D71A2"/>
    <w:rsid w:val="008E0E54"/>
    <w:rsid w:val="008F75FF"/>
    <w:rsid w:val="00915698"/>
    <w:rsid w:val="009156DB"/>
    <w:rsid w:val="0092755B"/>
    <w:rsid w:val="00937D90"/>
    <w:rsid w:val="00937E46"/>
    <w:rsid w:val="009404D2"/>
    <w:rsid w:val="00955CC5"/>
    <w:rsid w:val="00961FE3"/>
    <w:rsid w:val="00962AE8"/>
    <w:rsid w:val="00973BE6"/>
    <w:rsid w:val="009806EA"/>
    <w:rsid w:val="009814CB"/>
    <w:rsid w:val="00984109"/>
    <w:rsid w:val="009956A3"/>
    <w:rsid w:val="009A4DD0"/>
    <w:rsid w:val="009B0C82"/>
    <w:rsid w:val="009C0C62"/>
    <w:rsid w:val="009C2163"/>
    <w:rsid w:val="009C2E85"/>
    <w:rsid w:val="009D04E9"/>
    <w:rsid w:val="009D0AAB"/>
    <w:rsid w:val="009E2C2F"/>
    <w:rsid w:val="009E4D47"/>
    <w:rsid w:val="009F6E39"/>
    <w:rsid w:val="00A0021A"/>
    <w:rsid w:val="00A10C09"/>
    <w:rsid w:val="00A13F87"/>
    <w:rsid w:val="00A157EC"/>
    <w:rsid w:val="00A21059"/>
    <w:rsid w:val="00A3279C"/>
    <w:rsid w:val="00A4774D"/>
    <w:rsid w:val="00A53A02"/>
    <w:rsid w:val="00A53F06"/>
    <w:rsid w:val="00A60D91"/>
    <w:rsid w:val="00A70CF5"/>
    <w:rsid w:val="00A717BE"/>
    <w:rsid w:val="00A80F76"/>
    <w:rsid w:val="00A93238"/>
    <w:rsid w:val="00AA1A40"/>
    <w:rsid w:val="00AA5B04"/>
    <w:rsid w:val="00AB211C"/>
    <w:rsid w:val="00AC636C"/>
    <w:rsid w:val="00AD3861"/>
    <w:rsid w:val="00AD58A4"/>
    <w:rsid w:val="00AD7971"/>
    <w:rsid w:val="00AE2774"/>
    <w:rsid w:val="00AF3487"/>
    <w:rsid w:val="00AF3DBD"/>
    <w:rsid w:val="00B02C9D"/>
    <w:rsid w:val="00B16643"/>
    <w:rsid w:val="00B21F03"/>
    <w:rsid w:val="00B25B3F"/>
    <w:rsid w:val="00B30E3F"/>
    <w:rsid w:val="00B44CAE"/>
    <w:rsid w:val="00B53DB5"/>
    <w:rsid w:val="00B56876"/>
    <w:rsid w:val="00B7344A"/>
    <w:rsid w:val="00B81C24"/>
    <w:rsid w:val="00B8506B"/>
    <w:rsid w:val="00B864D5"/>
    <w:rsid w:val="00B8671E"/>
    <w:rsid w:val="00B9037F"/>
    <w:rsid w:val="00B92AAE"/>
    <w:rsid w:val="00BB70F6"/>
    <w:rsid w:val="00BC30DA"/>
    <w:rsid w:val="00BC3401"/>
    <w:rsid w:val="00BC725D"/>
    <w:rsid w:val="00BD3F83"/>
    <w:rsid w:val="00BD4337"/>
    <w:rsid w:val="00BF571F"/>
    <w:rsid w:val="00C1319E"/>
    <w:rsid w:val="00C143B5"/>
    <w:rsid w:val="00C21799"/>
    <w:rsid w:val="00C27E7A"/>
    <w:rsid w:val="00C30F14"/>
    <w:rsid w:val="00C34BB3"/>
    <w:rsid w:val="00C40B95"/>
    <w:rsid w:val="00C43B7E"/>
    <w:rsid w:val="00C51E64"/>
    <w:rsid w:val="00C66513"/>
    <w:rsid w:val="00C77BC1"/>
    <w:rsid w:val="00C82225"/>
    <w:rsid w:val="00C86DB3"/>
    <w:rsid w:val="00CA6F46"/>
    <w:rsid w:val="00CB525B"/>
    <w:rsid w:val="00CC123B"/>
    <w:rsid w:val="00CC5F0E"/>
    <w:rsid w:val="00CD22F4"/>
    <w:rsid w:val="00CD2533"/>
    <w:rsid w:val="00CF69D4"/>
    <w:rsid w:val="00D0213A"/>
    <w:rsid w:val="00D0265F"/>
    <w:rsid w:val="00D03D89"/>
    <w:rsid w:val="00D067AE"/>
    <w:rsid w:val="00D1048F"/>
    <w:rsid w:val="00D10846"/>
    <w:rsid w:val="00D2170B"/>
    <w:rsid w:val="00D314C7"/>
    <w:rsid w:val="00D400F9"/>
    <w:rsid w:val="00D411FA"/>
    <w:rsid w:val="00D41B07"/>
    <w:rsid w:val="00D50B2A"/>
    <w:rsid w:val="00D5111C"/>
    <w:rsid w:val="00D52E12"/>
    <w:rsid w:val="00D532D0"/>
    <w:rsid w:val="00D534E1"/>
    <w:rsid w:val="00D547BA"/>
    <w:rsid w:val="00D60050"/>
    <w:rsid w:val="00D60744"/>
    <w:rsid w:val="00D616A3"/>
    <w:rsid w:val="00D61F46"/>
    <w:rsid w:val="00D7178C"/>
    <w:rsid w:val="00D72147"/>
    <w:rsid w:val="00D738F6"/>
    <w:rsid w:val="00D84241"/>
    <w:rsid w:val="00D87323"/>
    <w:rsid w:val="00DA57D0"/>
    <w:rsid w:val="00DB1E23"/>
    <w:rsid w:val="00DB7C43"/>
    <w:rsid w:val="00DC504E"/>
    <w:rsid w:val="00DC5D23"/>
    <w:rsid w:val="00DC7E52"/>
    <w:rsid w:val="00DD573A"/>
    <w:rsid w:val="00DE252A"/>
    <w:rsid w:val="00DF13B0"/>
    <w:rsid w:val="00DF19EB"/>
    <w:rsid w:val="00DF24F7"/>
    <w:rsid w:val="00DF4444"/>
    <w:rsid w:val="00DF7713"/>
    <w:rsid w:val="00DF7C9E"/>
    <w:rsid w:val="00E035DA"/>
    <w:rsid w:val="00E06262"/>
    <w:rsid w:val="00E07F17"/>
    <w:rsid w:val="00E133A3"/>
    <w:rsid w:val="00E17CCE"/>
    <w:rsid w:val="00E20168"/>
    <w:rsid w:val="00E20816"/>
    <w:rsid w:val="00E2220E"/>
    <w:rsid w:val="00E3065B"/>
    <w:rsid w:val="00E32393"/>
    <w:rsid w:val="00E341B0"/>
    <w:rsid w:val="00E351D9"/>
    <w:rsid w:val="00E438EA"/>
    <w:rsid w:val="00E439D8"/>
    <w:rsid w:val="00E446CB"/>
    <w:rsid w:val="00E46E76"/>
    <w:rsid w:val="00E521CE"/>
    <w:rsid w:val="00E65A0C"/>
    <w:rsid w:val="00E70584"/>
    <w:rsid w:val="00E77784"/>
    <w:rsid w:val="00E77F4D"/>
    <w:rsid w:val="00E835D0"/>
    <w:rsid w:val="00E84B40"/>
    <w:rsid w:val="00E86FBF"/>
    <w:rsid w:val="00E9059F"/>
    <w:rsid w:val="00EA36FA"/>
    <w:rsid w:val="00EB2EC8"/>
    <w:rsid w:val="00EB56F5"/>
    <w:rsid w:val="00EC2AD1"/>
    <w:rsid w:val="00EC5F2D"/>
    <w:rsid w:val="00EE0675"/>
    <w:rsid w:val="00EF3390"/>
    <w:rsid w:val="00EF37F1"/>
    <w:rsid w:val="00F0144F"/>
    <w:rsid w:val="00F10403"/>
    <w:rsid w:val="00F2057F"/>
    <w:rsid w:val="00F262FC"/>
    <w:rsid w:val="00F33256"/>
    <w:rsid w:val="00F3631E"/>
    <w:rsid w:val="00F4383A"/>
    <w:rsid w:val="00F51345"/>
    <w:rsid w:val="00F65CC7"/>
    <w:rsid w:val="00F82364"/>
    <w:rsid w:val="00F8684B"/>
    <w:rsid w:val="00F86F91"/>
    <w:rsid w:val="00F902C4"/>
    <w:rsid w:val="00F92C7D"/>
    <w:rsid w:val="00F9382A"/>
    <w:rsid w:val="00FA63CF"/>
    <w:rsid w:val="00FB61A0"/>
    <w:rsid w:val="00FB668E"/>
    <w:rsid w:val="00FC2599"/>
    <w:rsid w:val="00FD36A0"/>
    <w:rsid w:val="00FD6A23"/>
    <w:rsid w:val="00FE2CE5"/>
    <w:rsid w:val="00FE7BF9"/>
    <w:rsid w:val="00FF6758"/>
    <w:rsid w:val="00FF780D"/>
    <w:rsid w:val="09616ED2"/>
    <w:rsid w:val="0DA5FAE4"/>
    <w:rsid w:val="16DEC783"/>
    <w:rsid w:val="268CAF5A"/>
    <w:rsid w:val="33425E35"/>
    <w:rsid w:val="4D12F10D"/>
    <w:rsid w:val="4EAEC16E"/>
    <w:rsid w:val="79647364"/>
    <w:rsid w:val="7A50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5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A717BE"/>
    <w:pPr>
      <w:ind w:left="144" w:right="144"/>
    </w:pPr>
    <w:rPr>
      <w:rFonts w:eastAsia="Georgia" w:cs="Georgia"/>
      <w:color w:val="FFFFFF" w:themeColor="background1"/>
      <w:lang w:bidi="en-US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6344BD"/>
    <w:pPr>
      <w:framePr w:hSpace="180" w:wrap="around" w:vAnchor="text" w:hAnchor="page" w:x="352" w:y="84"/>
      <w:spacing w:before="120" w:after="120"/>
      <w:outlineLvl w:val="0"/>
    </w:pPr>
    <w:rPr>
      <w:rFonts w:asciiTheme="majorHAnsi" w:hAnsiTheme="majorHAnsi"/>
      <w:b/>
      <w:color w:val="FFFFFF"/>
      <w:sz w:val="28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1"/>
    </w:pPr>
    <w:rPr>
      <w:rFonts w:asciiTheme="majorHAnsi" w:hAnsiTheme="majorHAnsi"/>
      <w:b/>
      <w:color w:val="7AB338" w:themeColor="accent1"/>
      <w:sz w:val="40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2"/>
    </w:pPr>
    <w:rPr>
      <w:rFonts w:asciiTheme="majorHAnsi" w:hAnsiTheme="majorHAnsi"/>
      <w:b/>
      <w:color w:val="AD1826" w:themeColor="accent2"/>
      <w:sz w:val="40"/>
    </w:rPr>
  </w:style>
  <w:style w:type="paragraph" w:styleId="Heading4">
    <w:name w:val="heading 4"/>
    <w:basedOn w:val="BodyText"/>
    <w:next w:val="Normal"/>
    <w:link w:val="Heading4Char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CF5"/>
    <w:pPr>
      <w:numPr>
        <w:numId w:val="13"/>
      </w:numPr>
      <w:spacing w:before="120" w:after="120"/>
      <w:ind w:left="499" w:right="142" w:hanging="357"/>
      <w:jc w:val="center"/>
    </w:pPr>
    <w:rPr>
      <w:color w:val="FFFFFF"/>
      <w:sz w:val="20"/>
    </w:rPr>
  </w:style>
  <w:style w:type="paragraph" w:styleId="Header">
    <w:name w:val="header"/>
    <w:basedOn w:val="Normal"/>
    <w:link w:val="Head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Footer">
    <w:name w:val="footer"/>
    <w:basedOn w:val="Normal"/>
    <w:link w:val="Foot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E2CEA"/>
    <w:pPr>
      <w:framePr w:hSpace="180" w:wrap="around" w:vAnchor="text" w:hAnchor="page" w:x="352" w:y="84"/>
      <w:spacing w:before="120"/>
      <w:jc w:val="center"/>
    </w:pPr>
    <w:rPr>
      <w:rFonts w:asciiTheme="majorHAnsi" w:hAnsiTheme="majorHAnsi"/>
      <w:caps/>
      <w:color w:val="7AB338" w:themeColor="accent1"/>
      <w:sz w:val="60"/>
    </w:rPr>
  </w:style>
  <w:style w:type="character" w:customStyle="1" w:styleId="TitleChar">
    <w:name w:val="Title Char"/>
    <w:basedOn w:val="DefaultParagraphFont"/>
    <w:link w:val="Title"/>
    <w:uiPriority w:val="10"/>
    <w:rsid w:val="002E2CEA"/>
    <w:rPr>
      <w:rFonts w:asciiTheme="majorHAnsi" w:eastAsia="Georgia" w:hAnsiTheme="majorHAnsi" w:cs="Georgia"/>
      <w:caps/>
      <w:color w:val="7AB338" w:themeColor="accent1"/>
      <w:sz w:val="60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CF5"/>
    <w:pPr>
      <w:framePr w:hSpace="180" w:wrap="around" w:vAnchor="text" w:hAnchor="page" w:x="352" w:y="84"/>
      <w:spacing w:before="120" w:after="120"/>
      <w:jc w:val="center"/>
    </w:pPr>
    <w:rPr>
      <w:rFonts w:asciiTheme="majorHAnsi" w:hAnsiTheme="majorHAnsi"/>
      <w:color w:val="AD1826" w:themeColor="accent2"/>
      <w:sz w:val="40"/>
    </w:rPr>
  </w:style>
  <w:style w:type="paragraph" w:styleId="BodyText">
    <w:name w:val="Body Text"/>
    <w:link w:val="BodyTextChar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2E2CEA"/>
    <w:rPr>
      <w:rFonts w:asciiTheme="majorHAnsi" w:eastAsia="Georgia" w:hAnsiTheme="majorHAnsi" w:cs="Georgia"/>
      <w:color w:val="AD1826" w:themeColor="accent2"/>
      <w:sz w:val="4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6344BD"/>
    <w:rPr>
      <w:rFonts w:asciiTheme="majorHAnsi" w:eastAsia="Georgia" w:hAnsiTheme="majorHAnsi" w:cs="Georgia"/>
      <w:b/>
      <w:color w:val="FFFFFF"/>
      <w:sz w:val="28"/>
      <w:lang w:bidi="en-US"/>
    </w:rPr>
  </w:style>
  <w:style w:type="paragraph" w:styleId="NoSpacing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QuoteAlt">
    <w:name w:val="Quote Alt"/>
    <w:basedOn w:val="IntenseQuote"/>
    <w:uiPriority w:val="1"/>
    <w:rsid w:val="003758E8"/>
    <w:pPr>
      <w:framePr w:hSpace="0" w:wrap="auto" w:vAnchor="margin" w:hAnchor="text" w:xAlign="left" w:yAlign="inline"/>
    </w:pPr>
  </w:style>
  <w:style w:type="paragraph" w:customStyle="1" w:styleId="Image">
    <w:name w:val="Image"/>
    <w:basedOn w:val="Normal"/>
    <w:uiPriority w:val="1"/>
    <w:rsid w:val="006344BD"/>
    <w:pPr>
      <w:ind w:left="0" w:right="0"/>
    </w:pPr>
    <w:rPr>
      <w:noProof/>
      <w:lang w:bidi="ar-SA"/>
    </w:rPr>
  </w:style>
  <w:style w:type="paragraph" w:customStyle="1" w:styleId="Heading1Alt">
    <w:name w:val="Heading 1 Alt"/>
    <w:basedOn w:val="Heading1"/>
    <w:uiPriority w:val="1"/>
    <w:qFormat/>
    <w:rsid w:val="00A93238"/>
    <w:pPr>
      <w:framePr w:wrap="around"/>
    </w:pPr>
    <w:rPr>
      <w:color w:val="162766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A70CF5"/>
    <w:rPr>
      <w:rFonts w:asciiTheme="majorHAnsi" w:eastAsia="Georgia" w:hAnsiTheme="majorHAnsi" w:cs="Georgia"/>
      <w:b/>
      <w:color w:val="7AB338" w:themeColor="accent1"/>
      <w:sz w:val="40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70CF5"/>
    <w:rPr>
      <w:rFonts w:asciiTheme="majorHAnsi" w:eastAsia="Georgia" w:hAnsiTheme="majorHAnsi" w:cs="Georgia"/>
      <w:b/>
      <w:color w:val="AD1826" w:themeColor="accent2"/>
      <w:sz w:val="40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Italic">
    <w:name w:val="Italic"/>
    <w:basedOn w:val="BodyText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Quote">
    <w:name w:val="Quote"/>
    <w:basedOn w:val="BodyText"/>
    <w:next w:val="Normal"/>
    <w:link w:val="QuoteChar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PlaceholderText">
    <w:name w:val="Placeholder Text"/>
    <w:basedOn w:val="DefaultParagraphFont"/>
    <w:uiPriority w:val="99"/>
    <w:semiHidden/>
    <w:rsid w:val="002E2CEA"/>
    <w:rPr>
      <w:color w:val="808080"/>
    </w:rPr>
  </w:style>
  <w:style w:type="paragraph" w:customStyle="1" w:styleId="ContactInfo">
    <w:name w:val="Contact Info"/>
    <w:basedOn w:val="Normal"/>
    <w:uiPriority w:val="1"/>
    <w:rsid w:val="002E2CEA"/>
    <w:pPr>
      <w:jc w:val="center"/>
    </w:pPr>
  </w:style>
  <w:style w:type="paragraph" w:customStyle="1" w:styleId="NormalAlt">
    <w:name w:val="Normal Alt"/>
    <w:basedOn w:val="Normal"/>
    <w:uiPriority w:val="1"/>
    <w:rsid w:val="006344BD"/>
    <w:rPr>
      <w:color w:val="auto"/>
    </w:rPr>
  </w:style>
  <w:style w:type="paragraph" w:styleId="ListBullet">
    <w:name w:val="List Bullet"/>
    <w:basedOn w:val="ListParagraph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character" w:styleId="Hyperlink">
    <w:name w:val="Hyperlink"/>
    <w:basedOn w:val="DefaultParagraphFont"/>
    <w:uiPriority w:val="99"/>
    <w:unhideWhenUsed/>
    <w:rsid w:val="000F75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75B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067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25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8007">
              <w:marLeft w:val="0"/>
              <w:marRight w:val="0"/>
              <w:marTop w:val="0"/>
              <w:marBottom w:val="0"/>
              <w:divBdr>
                <w:top w:val="single" w:sz="6" w:space="0" w:color="5B616B"/>
                <w:left w:val="single" w:sz="6" w:space="0" w:color="5B616B"/>
                <w:bottom w:val="single" w:sz="6" w:space="0" w:color="5B616B"/>
                <w:right w:val="single" w:sz="6" w:space="0" w:color="5B616B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ourses.lumenlearning.com/wmopen-lifespandevelopment/chapter/putting-it-together-adolescence/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doi.org/10.1177/0890117120959152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customXml" Target="../customXml/item2.xml"/><Relationship Id="rId16" Type="http://schemas.openxmlformats.org/officeDocument/2006/relationships/hyperlink" Target="https://creativecommons.org/licenses/by-nc-sa/3.0/" TargetMode="External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1.jp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reativecommons.org/licenses/by-nc-sa/3.0/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s://doi.org/10.1186/s13063-020-4177-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mme\AppData\Roaming\Microsoft\Templates\School%20brochure.dotx" TargetMode="External"/></Relationships>
</file>

<file path=word/theme/theme1.xml><?xml version="1.0" encoding="utf-8"?>
<a:theme xmlns:a="http://schemas.openxmlformats.org/drawingml/2006/main" name="SchoolBrochure">
  <a:themeElements>
    <a:clrScheme name="SchoolBrochure">
      <a:dk1>
        <a:srgbClr val="000000"/>
      </a:dk1>
      <a:lt1>
        <a:srgbClr val="FFFFFF"/>
      </a:lt1>
      <a:dk2>
        <a:srgbClr val="515360"/>
      </a:dk2>
      <a:lt2>
        <a:srgbClr val="A6ABBC"/>
      </a:lt2>
      <a:accent1>
        <a:srgbClr val="7AB338"/>
      </a:accent1>
      <a:accent2>
        <a:srgbClr val="AD1826"/>
      </a:accent2>
      <a:accent3>
        <a:srgbClr val="162766"/>
      </a:accent3>
      <a:accent4>
        <a:srgbClr val="FFC000"/>
      </a:accent4>
      <a:accent5>
        <a:srgbClr val="605104"/>
      </a:accent5>
      <a:accent6>
        <a:srgbClr val="20B6BD"/>
      </a:accent6>
      <a:hlink>
        <a:srgbClr val="0563C1"/>
      </a:hlink>
      <a:folHlink>
        <a:srgbClr val="954F7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a80b7-d633-41f4-9902-5a8cade3482b">
      <Terms xmlns="http://schemas.microsoft.com/office/infopath/2007/PartnerControls"/>
    </lcf76f155ced4ddcb4097134ff3c332f>
    <TaxCatchAll xmlns="b8f716c9-3e29-4469-bcde-bbdaf5f98c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ACC36C723AA4DB6DFF3E1DC43C34C" ma:contentTypeVersion="12" ma:contentTypeDescription="Create a new document." ma:contentTypeScope="" ma:versionID="e0b81fbd763661293cb12167e5bafd8d">
  <xsd:schema xmlns:xsd="http://www.w3.org/2001/XMLSchema" xmlns:xs="http://www.w3.org/2001/XMLSchema" xmlns:p="http://schemas.microsoft.com/office/2006/metadata/properties" xmlns:ns2="6e1a80b7-d633-41f4-9902-5a8cade3482b" xmlns:ns3="b8f716c9-3e29-4469-bcde-bbdaf5f98cd2" targetNamespace="http://schemas.microsoft.com/office/2006/metadata/properties" ma:root="true" ma:fieldsID="401ff368a2dd2fcea0adee0e68735bd9" ns2:_="" ns3:_="">
    <xsd:import namespace="6e1a80b7-d633-41f4-9902-5a8cade3482b"/>
    <xsd:import namespace="b8f716c9-3e29-4469-bcde-bbdaf5f98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a80b7-d633-41f4-9902-5a8cade34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4d4cd7-a39b-4460-b33b-417b4461d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716c9-3e29-4469-bcde-bbdaf5f98c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a0b754-36e6-4bed-98dc-6847dcf17743}" ma:internalName="TaxCatchAll" ma:showField="CatchAllData" ma:web="b8f716c9-3e29-4469-bcde-bbdaf5f98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6e1a80b7-d633-41f4-9902-5a8cade3482b"/>
    <ds:schemaRef ds:uri="b8f716c9-3e29-4469-bcde-bbdaf5f98cd2"/>
  </ds:schemaRefs>
</ds:datastoreItem>
</file>

<file path=customXml/itemProps3.xml><?xml version="1.0" encoding="utf-8"?>
<ds:datastoreItem xmlns:ds="http://schemas.openxmlformats.org/officeDocument/2006/customXml" ds:itemID="{79FF9C79-1947-4D08-8B26-E89E190CE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a80b7-d633-41f4-9902-5a8cade3482b"/>
    <ds:schemaRef ds:uri="b8f716c9-3e29-4469-bcde-bbdaf5f98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3EE830-7DD6-A846-AABA-620160E6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School brochure</Template>
  <TotalTime>0</TotalTime>
  <Pages>5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2024-02-12T16:12:00Z</dcterms:created>
  <dcterms:modified xsi:type="dcterms:W3CDTF">2024-06-12T17:04:00Z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0x01010087CACC36C723AA4DB6DFF3E1DC43C34C</vt:lpwstr>
  </property>
  <property fmtid="{D5CDD505-2E9C-101B-9397-08002B2CF9AE}" pid="3" name="MediaServiceImageTags">
    <vt:lpwstr/>
  </property>
</Properties>
</file>