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96315" w14:textId="16DC8BB3" w:rsidR="00205284" w:rsidRDefault="00DF7B99">
      <w:pPr>
        <w:pStyle w:val="Name"/>
      </w:pPr>
      <w:r>
        <w:t>JORDan GEntry</w:t>
      </w:r>
    </w:p>
    <w:p w14:paraId="63AAFC03" w14:textId="6BB723E0" w:rsidR="00205284" w:rsidRDefault="00DF7B99">
      <w:pPr>
        <w:pStyle w:val="ContactInfo"/>
      </w:pPr>
      <w:r>
        <w:t xml:space="preserve">1114 W </w:t>
      </w:r>
      <w:proofErr w:type="spellStart"/>
      <w:r>
        <w:t>Cobblefield</w:t>
      </w:r>
      <w:proofErr w:type="spellEnd"/>
      <w:r>
        <w:t xml:space="preserve"> Way, Ozark, MO 65721 I 501-249-4188 I jordangentry@ozarktigers.org</w:t>
      </w:r>
    </w:p>
    <w:p w14:paraId="3192E1B2" w14:textId="77777777" w:rsidR="00205284" w:rsidRDefault="00000000">
      <w:pPr>
        <w:pStyle w:val="Heading1"/>
      </w:pPr>
      <w:sdt>
        <w:sdtPr>
          <w:id w:val="-819804518"/>
          <w:placeholder>
            <w:docPart w:val="18CAABD48D29474683E71DCE6276D7FB"/>
          </w:placeholder>
          <w:temporary/>
          <w:showingPlcHdr/>
          <w15:appearance w15:val="hidden"/>
        </w:sdtPr>
        <w:sdtContent>
          <w:r>
            <w:t>Skills Summary</w:t>
          </w:r>
        </w:sdtContent>
      </w:sdt>
    </w:p>
    <w:p w14:paraId="6AE94500" w14:textId="1654B2F2" w:rsidR="00205284" w:rsidRDefault="00DF7B99">
      <w:pPr>
        <w:spacing w:after="180"/>
      </w:pPr>
      <w:r>
        <w:t>Coaching Experience, Skilled Classroom Manager, Adaptable, Willingness to Learn, and a Team Player</w:t>
      </w:r>
    </w:p>
    <w:p w14:paraId="1208FAF4" w14:textId="77777777" w:rsidR="00205284" w:rsidRDefault="00000000">
      <w:pPr>
        <w:pStyle w:val="Heading1"/>
      </w:pPr>
      <w:sdt>
        <w:sdtPr>
          <w:id w:val="-1150367223"/>
          <w:placeholder>
            <w:docPart w:val="B3957AA0A2DB00448AE0817D4AB37D17"/>
          </w:placeholder>
          <w:temporary/>
          <w:showingPlcHdr/>
          <w15:appearance w15:val="hidden"/>
        </w:sdtPr>
        <w:sdtContent>
          <w:r>
            <w:t>Education</w:t>
          </w:r>
        </w:sdtContent>
      </w:sdt>
    </w:p>
    <w:p w14:paraId="7D900FF8" w14:textId="51759C31" w:rsidR="00205284" w:rsidRDefault="00DF7B99">
      <w:pPr>
        <w:pStyle w:val="Heading2"/>
      </w:pPr>
      <w:r>
        <w:t>MAT- Secondary Education at Liberty University</w:t>
      </w:r>
    </w:p>
    <w:p w14:paraId="1AC1992D" w14:textId="03B6EEF5" w:rsidR="00205284" w:rsidRDefault="00DF7B99">
      <w:r>
        <w:t>Maintained a 3.63 GPA while working full time and fulfilling coaching requirements. Gained field experience through multiple practicums and student teaching in Elementary/ Secondary settings.</w:t>
      </w:r>
    </w:p>
    <w:p w14:paraId="101E2566" w14:textId="77777777" w:rsidR="00205284" w:rsidRDefault="00000000">
      <w:pPr>
        <w:pStyle w:val="Heading1"/>
      </w:pPr>
      <w:sdt>
        <w:sdtPr>
          <w:id w:val="617349259"/>
          <w:placeholder>
            <w:docPart w:val="A17D8A824FEFF64CBDF1EE95D97435D0"/>
          </w:placeholder>
          <w:temporary/>
          <w:showingPlcHdr/>
          <w15:appearance w15:val="hidden"/>
        </w:sdtPr>
        <w:sdtContent>
          <w:r>
            <w:t>Experience</w:t>
          </w:r>
        </w:sdtContent>
      </w:sdt>
    </w:p>
    <w:p w14:paraId="6F8D698F" w14:textId="361D8A1F" w:rsidR="00205284" w:rsidRDefault="00DF7B99">
      <w:pPr>
        <w:pStyle w:val="Heading2"/>
      </w:pPr>
      <w:r>
        <w:t>Ozark Junior High</w:t>
      </w:r>
    </w:p>
    <w:p w14:paraId="1F1772EF" w14:textId="5A784695" w:rsidR="00205284" w:rsidRDefault="00DF7B99">
      <w:pPr>
        <w:pStyle w:val="Heading3"/>
      </w:pPr>
      <w:r>
        <w:t>Paraprofessional/ 2022-2025</w:t>
      </w:r>
    </w:p>
    <w:p w14:paraId="61A10886" w14:textId="00D9AC81" w:rsidR="00205284" w:rsidRDefault="00DF7B99">
      <w:r w:rsidRPr="00DF7B99">
        <w:rPr>
          <w:u w:val="single"/>
        </w:rPr>
        <w:t>Assist Classroom Teachers</w:t>
      </w:r>
      <w:r>
        <w:t>: Support classroom teacher by providing individual instruction to students, pulling students for testing, and maintaining classroom order</w:t>
      </w:r>
    </w:p>
    <w:p w14:paraId="6BC7D8A5" w14:textId="456AA86D" w:rsidR="00DF7B99" w:rsidRDefault="00DF7B99">
      <w:pPr>
        <w:rPr>
          <w:u w:val="single"/>
        </w:rPr>
      </w:pPr>
      <w:r w:rsidRPr="00DF7B99">
        <w:rPr>
          <w:u w:val="single"/>
        </w:rPr>
        <w:t>Student Support</w:t>
      </w:r>
      <w:r>
        <w:rPr>
          <w:u w:val="single"/>
        </w:rPr>
        <w:t xml:space="preserve">: </w:t>
      </w:r>
      <w:r w:rsidRPr="00DF7B99">
        <w:t>Provide one-on-one or small group support to students, especially students with IEP’s or 504 plans.</w:t>
      </w:r>
      <w:r>
        <w:rPr>
          <w:u w:val="single"/>
        </w:rPr>
        <w:t xml:space="preserve"> </w:t>
      </w:r>
    </w:p>
    <w:p w14:paraId="002096A4" w14:textId="6239DE41" w:rsidR="00DF7B99" w:rsidRDefault="00DF7B99" w:rsidP="00DF7B99">
      <w:pPr>
        <w:pStyle w:val="Heading2"/>
      </w:pPr>
      <w:r>
        <w:t>Student Teaching</w:t>
      </w:r>
    </w:p>
    <w:p w14:paraId="7D3FB371" w14:textId="62967249" w:rsidR="00DF7B99" w:rsidRDefault="00DF7B99" w:rsidP="00DF7B99">
      <w:pPr>
        <w:pStyle w:val="Heading3"/>
      </w:pPr>
      <w:r>
        <w:t>Student Teacher: Spring 2025</w:t>
      </w:r>
    </w:p>
    <w:p w14:paraId="0FD3FA27" w14:textId="0A70791B" w:rsidR="00DF7B99" w:rsidRDefault="00DF7B99" w:rsidP="00DF7B99">
      <w:r>
        <w:rPr>
          <w:u w:val="single"/>
        </w:rPr>
        <w:t>Classroom Management</w:t>
      </w:r>
      <w:r>
        <w:t xml:space="preserve">: </w:t>
      </w:r>
      <w:r>
        <w:t xml:space="preserve">Gained hands on experience teaching and managing classroom in both elementary and high school level Physical Education classes. </w:t>
      </w:r>
    </w:p>
    <w:p w14:paraId="0A87359E" w14:textId="71829D56" w:rsidR="00DF7B99" w:rsidRPr="00DF7B99" w:rsidRDefault="00DF7B99">
      <w:pPr>
        <w:rPr>
          <w:u w:val="single"/>
        </w:rPr>
      </w:pPr>
      <w:r>
        <w:rPr>
          <w:u w:val="single"/>
        </w:rPr>
        <w:t>Create Lesson Plans</w:t>
      </w:r>
      <w:r>
        <w:rPr>
          <w:u w:val="single"/>
        </w:rPr>
        <w:t xml:space="preserve">: </w:t>
      </w:r>
      <w:r>
        <w:t xml:space="preserve">Created detailed lesson plans that focused on skill acquisition through forms of differentiation and scaffolding to meet the needs of each student. </w:t>
      </w:r>
    </w:p>
    <w:p w14:paraId="79D0E461" w14:textId="592B4A53" w:rsidR="00205284" w:rsidRDefault="00DF7B99">
      <w:pPr>
        <w:pStyle w:val="Heading1"/>
      </w:pPr>
      <w:r>
        <w:t>Memberships</w:t>
      </w:r>
    </w:p>
    <w:p w14:paraId="5DD64610" w14:textId="40A2CEB1" w:rsidR="00205284" w:rsidRDefault="00DF7B99">
      <w:pPr>
        <w:pStyle w:val="Heading2"/>
      </w:pPr>
      <w:r>
        <w:t>SHAPE America Member</w:t>
      </w:r>
    </w:p>
    <w:p w14:paraId="004AB227" w14:textId="0131CB03" w:rsidR="00205284" w:rsidRDefault="00DF7B99">
      <w:r>
        <w:t>SHAPE America is an excellent resource for Health and Physical Education teachers, and that equip teachers with quality information, trends, and best practices to ensure their effectiveness.</w:t>
      </w:r>
    </w:p>
    <w:sectPr w:rsidR="00205284">
      <w:headerReference w:type="default" r:id="rId7"/>
      <w:footerReference w:type="default" r:id="rId8"/>
      <w:headerReference w:type="first" r:id="rId9"/>
      <w:pgSz w:w="12240" w:h="15840"/>
      <w:pgMar w:top="1152" w:right="1123" w:bottom="1195" w:left="1123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982C3" w14:textId="77777777" w:rsidR="0063066F" w:rsidRDefault="0063066F">
      <w:pPr>
        <w:spacing w:after="0" w:line="240" w:lineRule="auto"/>
      </w:pPr>
      <w:r>
        <w:separator/>
      </w:r>
    </w:p>
  </w:endnote>
  <w:endnote w:type="continuationSeparator" w:id="0">
    <w:p w14:paraId="45F5354D" w14:textId="77777777" w:rsidR="0063066F" w:rsidRDefault="00630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330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A37A65" w14:textId="77777777" w:rsidR="00205284" w:rsidRDefault="0000000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247F5" w14:textId="77777777" w:rsidR="0063066F" w:rsidRDefault="0063066F">
      <w:pPr>
        <w:spacing w:after="0" w:line="240" w:lineRule="auto"/>
      </w:pPr>
      <w:r>
        <w:separator/>
      </w:r>
    </w:p>
  </w:footnote>
  <w:footnote w:type="continuationSeparator" w:id="0">
    <w:p w14:paraId="7D8D6A97" w14:textId="77777777" w:rsidR="0063066F" w:rsidRDefault="00630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C96F0" w14:textId="77777777" w:rsidR="00205284" w:rsidRDefault="00000000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8A124F6" wp14:editId="5913DC70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4" name="Group 4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2859DE5B" id="Group 4" o:spid="_x0000_s1026" alt="Title: Background graphics" style="position:absolute;margin-left:0;margin-top:0;width:252pt;height:791.85pt;z-index:251661312;mso-width-percent:412;mso-height-percent:1000;mso-position-horizontal:left;mso-position-horizontal-relative:margin;mso-position-vertical:top;mso-position-vertical-relative:page;mso-width-percent:412;mso-height-percent:1000" coordsize="32004,1005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">
              <v:rect id="Rectangle 2" o:spid="_x0000_s1027" style="position:absolute;width:32004;height: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" fillcolor="#4b3a2e [3215]" stroked="f" strokeweight="1pt"/>
              <v:rect id="Rectangle 3" o:spid="_x0000_s1028" style="position:absolute;top:99648;width:32004;height:9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A0057" w14:textId="77777777" w:rsidR="00205284" w:rsidRDefault="00000000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9FCA441" wp14:editId="1C363D36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5" name="Group 5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41E6F945" id="Group 5" o:spid="_x0000_s1026" alt="Title: Background graphics" style="position:absolute;margin-left:0;margin-top:0;width:252pt;height:791.85pt;z-index:251663360;mso-width-percent:412;mso-height-percent:1000;mso-position-horizontal:left;mso-position-horizontal-relative:margin;mso-position-vertical:top;mso-position-vertical-relative:page;mso-width-percent:412;mso-height-percent:1000" coordsize="32004,1005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">
              <v:rect id="Rectangle 6" o:spid="_x0000_s1027" style="position:absolute;width:32004;height: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" fillcolor="#4b3a2e [3215]" stroked="f" strokeweight="1pt"/>
              <v:rect id="Rectangle 7" o:spid="_x0000_s1028" style="position:absolute;top:99648;width:32004;height:9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FF442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028F2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C4002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D2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BB849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AEF4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A68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A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50E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D62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327710">
    <w:abstractNumId w:val="9"/>
  </w:num>
  <w:num w:numId="2" w16cid:durableId="438254504">
    <w:abstractNumId w:val="7"/>
  </w:num>
  <w:num w:numId="3" w16cid:durableId="1076050146">
    <w:abstractNumId w:val="6"/>
  </w:num>
  <w:num w:numId="4" w16cid:durableId="1273199491">
    <w:abstractNumId w:val="5"/>
  </w:num>
  <w:num w:numId="5" w16cid:durableId="210381593">
    <w:abstractNumId w:val="4"/>
  </w:num>
  <w:num w:numId="6" w16cid:durableId="802694472">
    <w:abstractNumId w:val="8"/>
  </w:num>
  <w:num w:numId="7" w16cid:durableId="183254257">
    <w:abstractNumId w:val="3"/>
  </w:num>
  <w:num w:numId="8" w16cid:durableId="133985497">
    <w:abstractNumId w:val="2"/>
  </w:num>
  <w:num w:numId="9" w16cid:durableId="1757094453">
    <w:abstractNumId w:val="1"/>
  </w:num>
  <w:num w:numId="10" w16cid:durableId="12119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99"/>
    <w:rsid w:val="00205284"/>
    <w:rsid w:val="0063066F"/>
    <w:rsid w:val="00D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D570A"/>
  <w15:chartTrackingRefBased/>
  <w15:docId w15:val="{CABCA2FB-C71B-9B44-9CD5-DDC70E98E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B3A2E" w:themeColor="text2"/>
        <w:sz w:val="22"/>
        <w:szCs w:val="22"/>
        <w:lang w:val="en-US" w:eastAsia="ja-JP" w:bidi="ar-SA"/>
      </w:rPr>
    </w:rPrDefault>
    <w:pPrDefault>
      <w:pPr>
        <w:spacing w:after="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320" w:after="200"/>
      <w:contextualSpacing/>
      <w:outlineLvl w:val="0"/>
    </w:pPr>
    <w:rPr>
      <w:rFonts w:asciiTheme="majorHAnsi" w:hAnsiTheme="majorHAnsi"/>
      <w:b/>
      <w:spacing w:val="21"/>
      <w:sz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20" w:after="80"/>
      <w:contextualSpacing/>
      <w:outlineLvl w:val="1"/>
    </w:pPr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pacing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4"/>
    </w:pPr>
    <w:rPr>
      <w:rFonts w:asciiTheme="majorHAnsi" w:eastAsiaTheme="majorEastAsia" w:hAnsiTheme="majorHAnsi" w:cstheme="majorBidi"/>
      <w:b/>
      <w:spacing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spacing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6"/>
    </w:pPr>
    <w:rPr>
      <w:rFonts w:asciiTheme="majorHAnsi" w:eastAsiaTheme="majorEastAsia" w:hAnsiTheme="majorHAnsi" w:cstheme="majorBidi"/>
      <w:iCs/>
      <w:spacing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7"/>
    </w:pPr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semiHidden/>
    <w:unhideWhenUsed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pPr>
      <w:numPr>
        <w:ilvl w:val="1"/>
      </w:numPr>
      <w:spacing w:after="960" w:line="240" w:lineRule="auto"/>
      <w:contextualSpacing/>
    </w:pPr>
    <w:rPr>
      <w:rFonts w:eastAsiaTheme="minorEastAsia"/>
      <w:i/>
      <w:spacing w:val="21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spacing w:val="21"/>
      <w:sz w:val="26"/>
    </w:r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  <w:rPr>
      <w:b/>
      <w:spacing w:val="21"/>
      <w:sz w:val="26"/>
    </w:rPr>
  </w:style>
  <w:style w:type="character" w:customStyle="1" w:styleId="FooterChar">
    <w:name w:val="Footer Char"/>
    <w:basedOn w:val="DefaultParagraphFont"/>
    <w:link w:val="Footer"/>
    <w:uiPriority w:val="99"/>
    <w:rPr>
      <w:b/>
      <w:spacing w:val="21"/>
      <w:sz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spacing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spacing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pacing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i/>
      <w:spacing w:val="21"/>
      <w:sz w:val="36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aps/>
      <w:smallCaps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 w:after="240"/>
      <w:contextualSpacing/>
    </w:pPr>
    <w:rPr>
      <w:i/>
      <w:iCs/>
      <w:sz w:val="32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 w:after="240"/>
      <w:contextualSpacing/>
    </w:pPr>
    <w:rPr>
      <w:b/>
      <w:i/>
      <w:iCs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2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4B3A2E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4B3A2E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18"/>
      <w:szCs w:val="18"/>
    </w:rPr>
  </w:style>
  <w:style w:type="paragraph" w:customStyle="1" w:styleId="ContactInfo">
    <w:name w:val="Contact Info"/>
    <w:basedOn w:val="Normal"/>
    <w:uiPriority w:val="2"/>
    <w:qFormat/>
    <w:pPr>
      <w:spacing w:after="920"/>
      <w:contextualSpacing/>
    </w:p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B3A2E" w:themeColor="text2"/>
    </w:rPr>
  </w:style>
  <w:style w:type="character" w:styleId="IntenseEmphasis">
    <w:name w:val="Intense Emphasis"/>
    <w:basedOn w:val="DefaultParagraphFont"/>
    <w:uiPriority w:val="21"/>
    <w:semiHidden/>
    <w:unhideWhenUsed/>
    <w:rPr>
      <w:b/>
      <w:i/>
      <w:iCs/>
      <w:color w:val="4B3A2E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216" w:hanging="216"/>
      <w:contextualSpacing/>
    </w:pPr>
  </w:style>
  <w:style w:type="paragraph" w:customStyle="1" w:styleId="Name">
    <w:name w:val="Name"/>
    <w:basedOn w:val="Normal"/>
    <w:link w:val="NameChar"/>
    <w:uiPriority w:val="1"/>
    <w:qFormat/>
    <w:pPr>
      <w:spacing w:after="240" w:line="240" w:lineRule="auto"/>
      <w:contextualSpacing/>
    </w:pPr>
    <w:rPr>
      <w:b/>
      <w:caps/>
      <w:spacing w:val="21"/>
      <w:sz w:val="36"/>
    </w:rPr>
  </w:style>
  <w:style w:type="character" w:customStyle="1" w:styleId="NameChar">
    <w:name w:val="Name Char"/>
    <w:basedOn w:val="DefaultParagraphFont"/>
    <w:link w:val="Name"/>
    <w:uiPriority w:val="1"/>
    <w:rPr>
      <w:b/>
      <w:caps/>
      <w:spacing w:val="21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iCs/>
      <w:caps/>
      <w:spacing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rdanleegentry/Library/Containers/com.microsoft.Word/Data/Library/Application%20Support/Microsoft/Office/16.0/DTS/en-US%7b047C868B-92E5-3B4D-ADBD-40836710DF77%7d/%7b391AF129-FCC6-C341-9F9B-4C795B15B58F%7dtf10002079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8CAABD48D29474683E71DCE6276D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A9BBE-3770-A745-A260-BB63F3E1048E}"/>
      </w:docPartPr>
      <w:docPartBody>
        <w:p w:rsidR="00000000" w:rsidRDefault="00000000">
          <w:pPr>
            <w:pStyle w:val="18CAABD48D29474683E71DCE6276D7FB"/>
          </w:pPr>
          <w:r>
            <w:t>Skills Summary</w:t>
          </w:r>
        </w:p>
      </w:docPartBody>
    </w:docPart>
    <w:docPart>
      <w:docPartPr>
        <w:name w:val="B3957AA0A2DB00448AE0817D4AB37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2B462-C1ED-8A42-82D2-A6F7B6B13DC5}"/>
      </w:docPartPr>
      <w:docPartBody>
        <w:p w:rsidR="00000000" w:rsidRDefault="00000000">
          <w:pPr>
            <w:pStyle w:val="B3957AA0A2DB00448AE0817D4AB37D17"/>
          </w:pPr>
          <w:r>
            <w:t>Education</w:t>
          </w:r>
        </w:p>
      </w:docPartBody>
    </w:docPart>
    <w:docPart>
      <w:docPartPr>
        <w:name w:val="A17D8A824FEFF64CBDF1EE95D9743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D3B76-6C45-5543-AD5B-1F51F404E073}"/>
      </w:docPartPr>
      <w:docPartBody>
        <w:p w:rsidR="00000000" w:rsidRDefault="00000000">
          <w:pPr>
            <w:pStyle w:val="A17D8A824FEFF64CBDF1EE95D97435D0"/>
          </w:pPr>
          <w:r>
            <w:t>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011"/>
    <w:rsid w:val="0028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1BA135A72E83D48A02B7C10B61886B6">
    <w:name w:val="61BA135A72E83D48A02B7C10B61886B6"/>
  </w:style>
  <w:style w:type="paragraph" w:customStyle="1" w:styleId="3E37D37FB649924BA273A035B70F23B7">
    <w:name w:val="3E37D37FB649924BA273A035B70F23B7"/>
  </w:style>
  <w:style w:type="paragraph" w:customStyle="1" w:styleId="18CAABD48D29474683E71DCE6276D7FB">
    <w:name w:val="18CAABD48D29474683E71DCE6276D7FB"/>
  </w:style>
  <w:style w:type="paragraph" w:customStyle="1" w:styleId="20576B204908164E81A0071D45F0E7C8">
    <w:name w:val="20576B204908164E81A0071D45F0E7C8"/>
  </w:style>
  <w:style w:type="paragraph" w:customStyle="1" w:styleId="B3957AA0A2DB00448AE0817D4AB37D17">
    <w:name w:val="B3957AA0A2DB00448AE0817D4AB37D17"/>
  </w:style>
  <w:style w:type="paragraph" w:customStyle="1" w:styleId="C03226962B510C45A036476868080BE2">
    <w:name w:val="C03226962B510C45A036476868080BE2"/>
  </w:style>
  <w:style w:type="paragraph" w:customStyle="1" w:styleId="AE6DAB7215BE6049B3BB40DB88C495FF">
    <w:name w:val="AE6DAB7215BE6049B3BB40DB88C495FF"/>
  </w:style>
  <w:style w:type="paragraph" w:customStyle="1" w:styleId="A17D8A824FEFF64CBDF1EE95D97435D0">
    <w:name w:val="A17D8A824FEFF64CBDF1EE95D97435D0"/>
  </w:style>
  <w:style w:type="paragraph" w:customStyle="1" w:styleId="4622F29D40491F4496B2FE8E5DC9C541">
    <w:name w:val="4622F29D40491F4496B2FE8E5DC9C541"/>
  </w:style>
  <w:style w:type="paragraph" w:customStyle="1" w:styleId="DE540FE0CCA8604A95D02B5D7D3BC17E">
    <w:name w:val="DE540FE0CCA8604A95D02B5D7D3BC17E"/>
  </w:style>
  <w:style w:type="paragraph" w:customStyle="1" w:styleId="B6493B7E36281842AABE782B61ECA57F">
    <w:name w:val="B6493B7E36281842AABE782B61ECA57F"/>
  </w:style>
  <w:style w:type="paragraph" w:customStyle="1" w:styleId="92D27CE0DDAED24D939EF1DB06286D55">
    <w:name w:val="92D27CE0DDAED24D939EF1DB06286D55"/>
  </w:style>
  <w:style w:type="paragraph" w:customStyle="1" w:styleId="C41E2A1D0D86F043A68F71F9274CCFC2">
    <w:name w:val="C41E2A1D0D86F043A68F71F9274CCFC2"/>
  </w:style>
  <w:style w:type="paragraph" w:customStyle="1" w:styleId="A49A6D8205AE2D468C38C47F2C22729C">
    <w:name w:val="A49A6D8205AE2D468C38C47F2C2272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B3A2E"/>
      </a:dk2>
      <a:lt2>
        <a:srgbClr val="F1EFEE"/>
      </a:lt2>
      <a:accent1>
        <a:srgbClr val="9E4733"/>
      </a:accent1>
      <a:accent2>
        <a:srgbClr val="DBA84D"/>
      </a:accent2>
      <a:accent3>
        <a:srgbClr val="4A5C6E"/>
      </a:accent3>
      <a:accent4>
        <a:srgbClr val="C76B42"/>
      </a:accent4>
      <a:accent5>
        <a:srgbClr val="AB967D"/>
      </a:accent5>
      <a:accent6>
        <a:srgbClr val="8B465F"/>
      </a:accent6>
      <a:hlink>
        <a:srgbClr val="3D859C"/>
      </a:hlink>
      <a:folHlink>
        <a:srgbClr val="A65E8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Basic Resume.dotx</Template>
  <TotalTime>22</TotalTime>
  <Pages>1</Pages>
  <Words>210</Words>
  <Characters>1189</Characters>
  <Application>Microsoft Office Word</Application>
  <DocSecurity>0</DocSecurity>
  <Lines>33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JORDAN GENTRY</cp:lastModifiedBy>
  <cp:revision>1</cp:revision>
  <dcterms:created xsi:type="dcterms:W3CDTF">2025-04-20T17:37:00Z</dcterms:created>
  <dcterms:modified xsi:type="dcterms:W3CDTF">2025-04-20T18:02:00Z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TF10002038</vt:lpwstr>
  </property>
</Properties>
</file>