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88789" w14:textId="44BBE345" w:rsidR="00573670" w:rsidRDefault="00562A81" w:rsidP="00365FDC">
      <w:pPr>
        <w:pStyle w:val="Title"/>
      </w:pPr>
      <w:sdt>
        <w:sdtPr>
          <w:alias w:val="Title:"/>
          <w:tag w:val="Title:"/>
          <w:id w:val="726351117"/>
          <w:placeholder>
            <w:docPart w:val="06026FFDF81E47E28B149C4C1D793926"/>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Pr="00562A81">
            <w:t>Understanding Adolescent Substance Abuse</w:t>
          </w:r>
        </w:sdtContent>
      </w:sdt>
      <w:r w:rsidR="00365FDC" w:rsidRPr="00365FDC">
        <w:t xml:space="preserve"> </w:t>
      </w:r>
    </w:p>
    <w:p w14:paraId="153EB3C7" w14:textId="77777777" w:rsidR="00573670" w:rsidRDefault="00573670" w:rsidP="00365FDC">
      <w:pPr>
        <w:pStyle w:val="Title"/>
      </w:pPr>
    </w:p>
    <w:p w14:paraId="1B461C3C" w14:textId="1ADF1898" w:rsidR="00573670" w:rsidRDefault="003A55B1" w:rsidP="00860A80">
      <w:pPr>
        <w:pStyle w:val="Title2"/>
      </w:pPr>
      <w:sdt>
        <w:sdtPr>
          <w:alias w:val="Name"/>
          <w:tag w:val="Name"/>
          <w:id w:val="1249696526"/>
          <w:placeholder>
            <w:docPart w:val="9068D7141D6C4F4F98FEF569C17AE3BF"/>
          </w:placeholder>
          <w15:appearance w15:val="hidden"/>
        </w:sdtPr>
        <w:sdtContent>
          <w:r w:rsidR="004C664C">
            <w:t xml:space="preserve">Katina </w:t>
          </w:r>
          <w:proofErr w:type="spellStart"/>
          <w:r w:rsidR="004C664C">
            <w:t>Glasco</w:t>
          </w:r>
          <w:proofErr w:type="spellEnd"/>
          <w:r w:rsidR="004C664C">
            <w:t xml:space="preserve"> </w:t>
          </w:r>
        </w:sdtContent>
      </w:sdt>
    </w:p>
    <w:p w14:paraId="0DB72F03" w14:textId="2B519E14" w:rsidR="00B823AA" w:rsidRDefault="003A55B1" w:rsidP="00B823AA">
      <w:pPr>
        <w:pStyle w:val="Title2"/>
      </w:pPr>
      <w:sdt>
        <w:sdtPr>
          <w:alias w:val="Institution"/>
          <w:tag w:val="Institution"/>
          <w:id w:val="-1314865898"/>
          <w:placeholder>
            <w:docPart w:val="FCE9B79E5DEE4A6CAD33386BB3FAA26C"/>
          </w:placeholder>
          <w15:appearance w15:val="hidden"/>
        </w:sdtPr>
        <w:sdtContent>
          <w:r w:rsidR="004C664C">
            <w:t>Liberty University</w:t>
          </w:r>
        </w:sdtContent>
      </w:sdt>
    </w:p>
    <w:p w14:paraId="3779CE1E" w14:textId="2AA55C47" w:rsidR="00860A80" w:rsidRDefault="003A55B1" w:rsidP="00B823AA">
      <w:pPr>
        <w:pStyle w:val="Title2"/>
      </w:pPr>
      <w:sdt>
        <w:sdtPr>
          <w:alias w:val="Course"/>
          <w:tag w:val="Course"/>
          <w:id w:val="-806396560"/>
          <w:placeholder>
            <w:docPart w:val="FE6E0EA525104AC2AE54892E07EF5713"/>
          </w:placeholder>
          <w15:appearance w15:val="hidden"/>
        </w:sdtPr>
        <w:sdtContent>
          <w:r w:rsidR="004C664C">
            <w:t>COUC 502:</w:t>
          </w:r>
          <w:r w:rsidR="00EF6BDA">
            <w:t xml:space="preserve"> Human Growth and Development</w:t>
          </w:r>
        </w:sdtContent>
      </w:sdt>
    </w:p>
    <w:p w14:paraId="2F678042" w14:textId="3257194E" w:rsidR="00860A80" w:rsidRDefault="003A55B1" w:rsidP="00860A80">
      <w:pPr>
        <w:pStyle w:val="Title2"/>
      </w:pPr>
      <w:sdt>
        <w:sdtPr>
          <w:alias w:val="Instructor Name"/>
          <w:tag w:val="Instructor Name"/>
          <w:id w:val="885538548"/>
          <w:placeholder>
            <w:docPart w:val="5CA3F240C1B640C1BFACC528DA165F02"/>
          </w:placeholder>
          <w15:appearance w15:val="hidden"/>
        </w:sdtPr>
        <w:sdtContent>
          <w:r w:rsidR="004C664C">
            <w:t>Jose Maldonado</w:t>
          </w:r>
        </w:sdtContent>
      </w:sdt>
    </w:p>
    <w:p w14:paraId="30962E22" w14:textId="73A03AEF" w:rsidR="00860A80" w:rsidRPr="00787884" w:rsidRDefault="003A55B1" w:rsidP="00860A80">
      <w:pPr>
        <w:pStyle w:val="Title2"/>
      </w:pPr>
      <w:sdt>
        <w:sdtPr>
          <w:alias w:val="Date Submitted"/>
          <w:tag w:val="Date Submitted"/>
          <w:id w:val="1727802042"/>
          <w:placeholder>
            <w:docPart w:val="3022DCD6740E47FFB78BFD0D11075B67"/>
          </w:placeholder>
          <w15:appearance w15:val="hidden"/>
        </w:sdtPr>
        <w:sdtContent>
          <w:r w:rsidR="004C664C">
            <w:t xml:space="preserve">July </w:t>
          </w:r>
          <w:r w:rsidR="003C1473">
            <w:t>27</w:t>
          </w:r>
          <w:r w:rsidR="004C664C" w:rsidRPr="004C664C">
            <w:rPr>
              <w:vertAlign w:val="superscript"/>
            </w:rPr>
            <w:t>th</w:t>
          </w:r>
          <w:r w:rsidR="004C664C">
            <w:t>,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5789CB04"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sdt>
      <w:sdtPr>
        <w:alias w:val="Abstract:"/>
        <w:tag w:val="Abstract:"/>
        <w:id w:val="202146031"/>
        <w:placeholder>
          <w:docPart w:val="D21480A428D946AF92C899187D3FF492"/>
        </w:placeholder>
        <w:temporary/>
        <w:showingPlcHdr/>
        <w15:appearance w15:val="hidden"/>
      </w:sdtPr>
      <w:sdtContent>
        <w:p w14:paraId="317755CB" w14:textId="77777777" w:rsidR="00E81978" w:rsidRDefault="005D3A03" w:rsidP="0093011D">
          <w:pPr>
            <w:pStyle w:val="SectionTitle"/>
          </w:pPr>
          <w:r w:rsidRPr="0093011D">
            <w:t>Abstract</w:t>
          </w:r>
        </w:p>
      </w:sdtContent>
    </w:sdt>
    <w:p w14:paraId="2036B8A5" w14:textId="2C8EDCEB" w:rsidR="00EF6BDA" w:rsidRDefault="004C664C" w:rsidP="00562A81">
      <w:pPr>
        <w:pStyle w:val="NoSpacing"/>
        <w:ind w:firstLine="720"/>
      </w:pPr>
      <w:r w:rsidRPr="004C664C">
        <w:t xml:space="preserve">In this essay, I investigated </w:t>
      </w:r>
      <w:r w:rsidR="00AA4B73">
        <w:t xml:space="preserve">research on </w:t>
      </w:r>
      <w:r w:rsidRPr="004C664C">
        <w:t xml:space="preserve">substance </w:t>
      </w:r>
      <w:r w:rsidR="00AA4B73">
        <w:t>use/abuse and addiction,</w:t>
      </w:r>
      <w:r w:rsidRPr="004C664C">
        <w:t xml:space="preserve"> </w:t>
      </w:r>
      <w:r w:rsidR="00AA4B73">
        <w:t xml:space="preserve">and resilience among </w:t>
      </w:r>
      <w:r w:rsidRPr="004C664C">
        <w:t>adolescents.</w:t>
      </w:r>
      <w:r w:rsidR="00AA4B73">
        <w:t xml:space="preserve"> I also explored </w:t>
      </w:r>
      <w:r w:rsidRPr="004C664C">
        <w:t>interventions to assist teenagers in overcoming substance abuse, including family and community-based programs and spirituality. Additionally, local news coverage of alcohol/drug-related stories among adolescents is analyzed, along with prevalence rates of addiction based on readings and news stori</w:t>
      </w:r>
      <w:r w:rsidR="00AA4B73">
        <w:t>es. I</w:t>
      </w:r>
      <w:r>
        <w:t xml:space="preserve"> </w:t>
      </w:r>
      <w:r w:rsidR="00AA4B73">
        <w:t>conclude</w:t>
      </w:r>
      <w:r>
        <w:t xml:space="preserve"> with a </w:t>
      </w:r>
      <w:r w:rsidRPr="004C664C">
        <w:t>summary of the issues addressed and recommendations for further study.</w:t>
      </w:r>
    </w:p>
    <w:p w14:paraId="7BB4EDE9" w14:textId="2DB5968E" w:rsidR="00E81978" w:rsidRDefault="003A55B1" w:rsidP="00EF6BDA">
      <w:pPr>
        <w:pStyle w:val="NoSpacing"/>
        <w:jc w:val="center"/>
      </w:pPr>
      <w:sdt>
        <w:sdtPr>
          <w:rPr>
            <w:b/>
          </w:r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562A81" w:rsidRPr="00562A81">
            <w:rPr>
              <w:b/>
            </w:rPr>
            <w:t>Understanding Adolescent Substance Abuse</w:t>
          </w:r>
        </w:sdtContent>
      </w:sdt>
    </w:p>
    <w:p w14:paraId="67180199" w14:textId="18803C86" w:rsidR="00E81978" w:rsidRDefault="00562A81">
      <w:r w:rsidRPr="00562A81">
        <w:t>Adolescent substance abuse is a critical issue with global significance. Studies reveal that 5.6% of the global population aged 15-64 has used drugs, and adolescents face particular susceptibility due to various factors</w:t>
      </w:r>
      <w:r w:rsidR="00AA4B73">
        <w:t xml:space="preserve"> (</w:t>
      </w:r>
      <w:proofErr w:type="spellStart"/>
      <w:r w:rsidR="00AA4B73">
        <w:t>Nawi</w:t>
      </w:r>
      <w:proofErr w:type="spellEnd"/>
      <w:r w:rsidR="003C1473">
        <w:t xml:space="preserve"> </w:t>
      </w:r>
      <w:r w:rsidR="00AA4B73">
        <w:t>et al, 2021)</w:t>
      </w:r>
      <w:r w:rsidRPr="00562A81">
        <w:t>. Lack of protective factors, such as self-esteem and support systems, further increases their vulnerability. This essay explores adolescent resilience to substance abuse, influenced by neural factors and social adaptability. Various interventions, including family-based therapy and spirituality, are discuss</w:t>
      </w:r>
      <w:r w:rsidR="00AA4B73">
        <w:t>ed</w:t>
      </w:r>
      <w:r w:rsidRPr="00562A81">
        <w:t>. Local news in Southern Illinois highlights ongoing concerns, emphasizing the need for communi</w:t>
      </w:r>
      <w:r w:rsidR="00AA4B73">
        <w:t>ty-level interventions. The research</w:t>
      </w:r>
      <w:r>
        <w:t xml:space="preserve"> aims to provide an</w:t>
      </w:r>
      <w:r w:rsidRPr="00562A81">
        <w:t xml:space="preserve"> overview and recommends further research to address this pressing issue.</w:t>
      </w:r>
    </w:p>
    <w:p w14:paraId="1F023176" w14:textId="60B5C26C" w:rsidR="00E81978" w:rsidRDefault="004C664C" w:rsidP="00513441">
      <w:pPr>
        <w:pStyle w:val="Heading1"/>
        <w:jc w:val="left"/>
      </w:pPr>
      <w:r w:rsidRPr="004C664C">
        <w:t>Current Research on Adolescent Addiction/Abuse</w:t>
      </w:r>
    </w:p>
    <w:p w14:paraId="32303E68" w14:textId="40E07177" w:rsidR="00E81978" w:rsidRDefault="004C664C" w:rsidP="005F457A">
      <w:r w:rsidRPr="004C664C">
        <w:t xml:space="preserve"> Research suggests that numerous studies have been conducted to understand the prevalence and impact of substance abuse on adolescents. 5.6% of the global population ages 15–64 years used drugs </w:t>
      </w:r>
      <w:r w:rsidR="003C1473">
        <w:t>at least once during 2016 (</w:t>
      </w:r>
      <w:proofErr w:type="spellStart"/>
      <w:r w:rsidR="003C1473">
        <w:t>Nawi</w:t>
      </w:r>
      <w:proofErr w:type="spellEnd"/>
      <w:r w:rsidRPr="004C664C">
        <w:t xml:space="preserve"> et al, 2021). </w:t>
      </w:r>
      <w:r w:rsidR="00AA4B73">
        <w:t xml:space="preserve">72.5% of high school students have </w:t>
      </w:r>
      <w:r w:rsidR="00CA5E16">
        <w:t>drunk</w:t>
      </w:r>
      <w:r w:rsidR="00AA4B73">
        <w:t xml:space="preserve"> alcohol at least once, </w:t>
      </w:r>
      <w:r w:rsidR="00CA5E16">
        <w:t xml:space="preserve">46.3% have tried cigarettes, and 36.8% have tried marijuana (Wong et al, 2021). </w:t>
      </w:r>
      <w:r w:rsidRPr="004C664C">
        <w:t xml:space="preserve">According to research, adolescents are more susceptible to drug </w:t>
      </w:r>
      <w:r w:rsidRPr="004C664C">
        <w:lastRenderedPageBreak/>
        <w:t>use due to factors such as curiosity, peer pressure, poverty, poor supervision, poor relationships, past abuse, isolation, access to drugs, and behavioral/mental health concerns (</w:t>
      </w:r>
      <w:proofErr w:type="spellStart"/>
      <w:r w:rsidRPr="004C664C">
        <w:t>Nawi</w:t>
      </w:r>
      <w:proofErr w:type="spellEnd"/>
      <w:r w:rsidRPr="004C664C">
        <w:t xml:space="preserve"> et al, 2021). Lack of protective factors such as high self-esteem, spirituality, self-control, anti-drug policies, parental and community involvement, and academic proficiency increases the vulnerability of adole</w:t>
      </w:r>
      <w:r w:rsidR="003C1473">
        <w:t>scents to use/abuse drugs (</w:t>
      </w:r>
      <w:proofErr w:type="spellStart"/>
      <w:r w:rsidR="003C1473">
        <w:t>Nawi</w:t>
      </w:r>
      <w:proofErr w:type="spellEnd"/>
      <w:r w:rsidRPr="004C664C">
        <w:t xml:space="preserve"> et al, 2021). </w:t>
      </w:r>
      <w:r w:rsidR="00CA5E16">
        <w:t>Research indicates</w:t>
      </w:r>
      <w:r w:rsidRPr="004C664C">
        <w:t xml:space="preserve"> a signi</w:t>
      </w:r>
      <w:r w:rsidR="00CA5E16">
        <w:t xml:space="preserve">ficant association between </w:t>
      </w:r>
      <w:r w:rsidRPr="004C664C">
        <w:t>physical abuse and drug abuse among this age group. Research also indicates that adolescents with drug use issues experience higher rates of physical and mental illnesses, leading to lower hea</w:t>
      </w:r>
      <w:r w:rsidR="003C1473">
        <w:t>lth and overall well-being (</w:t>
      </w:r>
      <w:proofErr w:type="spellStart"/>
      <w:r w:rsidR="003C1473">
        <w:t>Nawi</w:t>
      </w:r>
      <w:proofErr w:type="spellEnd"/>
      <w:r w:rsidRPr="004C664C">
        <w:t xml:space="preserve"> et al, 2021).</w:t>
      </w:r>
    </w:p>
    <w:p w14:paraId="7FD6DAA4" w14:textId="4C71970D" w:rsidR="00E81978" w:rsidRPr="00513441" w:rsidRDefault="004C664C" w:rsidP="00C31D30">
      <w:pPr>
        <w:pStyle w:val="Heading2"/>
      </w:pPr>
      <w:r w:rsidRPr="00513441">
        <w:rPr>
          <w:rFonts w:eastAsiaTheme="minorHAnsi"/>
          <w:kern w:val="0"/>
          <w:lang w:eastAsia="en-US"/>
        </w:rPr>
        <w:t>Resilience in Adolescents with Substance Abuse Issues</w:t>
      </w:r>
    </w:p>
    <w:p w14:paraId="708ED4FD" w14:textId="6F92383D" w:rsidR="00E81978" w:rsidRDefault="00CA5E16" w:rsidP="0027106B">
      <w:pPr>
        <w:pStyle w:val="NoSpacing"/>
        <w:ind w:firstLine="720"/>
      </w:pPr>
      <w:r>
        <w:t xml:space="preserve">Research </w:t>
      </w:r>
      <w:r w:rsidR="003C1473">
        <w:t>indicates</w:t>
      </w:r>
      <w:bookmarkStart w:id="0" w:name="_GoBack"/>
      <w:bookmarkEnd w:id="0"/>
      <w:r>
        <w:t xml:space="preserve"> n</w:t>
      </w:r>
      <w:r w:rsidR="004C664C" w:rsidRPr="004C664C">
        <w:t>eural factors such as brain development, dopamine, stress response, and genetics can affect resilience in adolescents in various ways, influencing decision-making, coping mechanisms, and susceptibility to social and environmental influences</w:t>
      </w:r>
      <w:r>
        <w:t xml:space="preserve"> (</w:t>
      </w:r>
      <w:proofErr w:type="spellStart"/>
      <w:r>
        <w:t>Cousijn</w:t>
      </w:r>
      <w:proofErr w:type="spellEnd"/>
      <w:r>
        <w:t xml:space="preserve"> et al, 2018)</w:t>
      </w:r>
      <w:r w:rsidR="004C664C" w:rsidRPr="004C664C">
        <w:t>. The Social Plasticity model suggests that adolescents' resilience to substance use disorders stems from their ability to adapt socially and their high level of behavioral control during a period of incr</w:t>
      </w:r>
      <w:r w:rsidR="003C1473">
        <w:t>eased brain plasticity (</w:t>
      </w:r>
      <w:proofErr w:type="spellStart"/>
      <w:r w:rsidR="003C1473">
        <w:t>Cousijn</w:t>
      </w:r>
      <w:proofErr w:type="spellEnd"/>
      <w:r w:rsidR="004C664C" w:rsidRPr="004C664C">
        <w:t xml:space="preserve"> et al, 2018). This means tha</w:t>
      </w:r>
      <w:r>
        <w:t xml:space="preserve">t they are vulnerable to </w:t>
      </w:r>
      <w:r w:rsidR="004C664C" w:rsidRPr="004C664C">
        <w:t>social attitudes towards substance use and are better at regulating thei</w:t>
      </w:r>
      <w:r>
        <w:t>r behavior, decreasing their</w:t>
      </w:r>
      <w:r w:rsidR="004C664C" w:rsidRPr="004C664C">
        <w:t xml:space="preserve"> risk of developing substance use disorders. Substance use disorders are most c</w:t>
      </w:r>
      <w:r>
        <w:t>ommon during adolescence, however,</w:t>
      </w:r>
      <w:r w:rsidR="004C664C" w:rsidRPr="004C664C">
        <w:t xml:space="preserve"> research suggests most substance use tends to improve or disappear by the time they reach early adulthood (</w:t>
      </w:r>
      <w:proofErr w:type="spellStart"/>
      <w:r w:rsidR="004C664C" w:rsidRPr="004C664C">
        <w:t>Cousijn</w:t>
      </w:r>
      <w:proofErr w:type="spellEnd"/>
      <w:r w:rsidR="004C664C" w:rsidRPr="004C664C">
        <w:t xml:space="preserve"> et al, 2018). </w:t>
      </w:r>
    </w:p>
    <w:p w14:paraId="328DE13A" w14:textId="488BEF63" w:rsidR="00355DCA" w:rsidRPr="00EF6BDA" w:rsidRDefault="00EF6BDA" w:rsidP="006B75D7">
      <w:pPr>
        <w:pStyle w:val="Heading3"/>
        <w:rPr>
          <w:i w:val="0"/>
        </w:rPr>
      </w:pPr>
      <w:r w:rsidRPr="00EF6BDA">
        <w:rPr>
          <w:i w:val="0"/>
        </w:rPr>
        <w:t>Interventions and Spirituality to Counteract Substance Abuse in Adolescents</w:t>
      </w:r>
    </w:p>
    <w:p w14:paraId="647C96E9" w14:textId="26679B4D" w:rsidR="007C50AB" w:rsidRPr="007C50AB" w:rsidRDefault="00EF6BDA" w:rsidP="007C50AB">
      <w:pPr>
        <w:pStyle w:val="NoSpacing"/>
        <w:ind w:firstLine="720"/>
        <w:rPr>
          <w:kern w:val="24"/>
        </w:rPr>
      </w:pPr>
      <w:r w:rsidRPr="00EF6BDA">
        <w:t xml:space="preserve">Several interventions have shown promise in counteracting substance abuse in adolescents, including family-based therapy, cognitive-behavioral therapy (CBT), motivational interviewing, school/community-based programs, culturally based programs, exercise, </w:t>
      </w:r>
      <w:r w:rsidRPr="00EF6BDA">
        <w:lastRenderedPageBreak/>
        <w:t>mindfulness, and spirituality (</w:t>
      </w:r>
      <w:proofErr w:type="spellStart"/>
      <w:r w:rsidRPr="00EF6BDA">
        <w:t>Fadus</w:t>
      </w:r>
      <w:proofErr w:type="spellEnd"/>
      <w:r w:rsidRPr="00EF6BDA">
        <w:t xml:space="preserve"> et al., 2019). </w:t>
      </w:r>
      <w:r w:rsidR="00D64F5B" w:rsidRPr="00D64F5B">
        <w:t xml:space="preserve">Research shows that using a combination of different methods </w:t>
      </w:r>
      <w:r w:rsidR="00D64F5B">
        <w:t xml:space="preserve">such as those stated above </w:t>
      </w:r>
      <w:r w:rsidR="00D64F5B" w:rsidRPr="00D64F5B">
        <w:t>can be ve</w:t>
      </w:r>
      <w:r w:rsidR="005F457A">
        <w:t>ry effective in helping students combat substance use/abuse</w:t>
      </w:r>
      <w:r w:rsidR="00D64F5B" w:rsidRPr="00D64F5B">
        <w:t>.</w:t>
      </w:r>
      <w:r w:rsidR="009F5EE7">
        <w:t xml:space="preserve"> Establishing open communication among family members is also an effective method of deterring adolescent drug use/abuse (</w:t>
      </w:r>
      <w:proofErr w:type="spellStart"/>
      <w:r w:rsidR="009F5EE7">
        <w:t>Coady</w:t>
      </w:r>
      <w:proofErr w:type="spellEnd"/>
      <w:r w:rsidR="009F5EE7">
        <w:t>, 2021).</w:t>
      </w:r>
      <w:r w:rsidRPr="00D64F5B">
        <w:t xml:space="preserve"> </w:t>
      </w:r>
      <w:r w:rsidR="00D64F5B">
        <w:t xml:space="preserve">Schools are important </w:t>
      </w:r>
      <w:r w:rsidRPr="00EF6BDA">
        <w:t>in early identification and intervention for</w:t>
      </w:r>
      <w:r w:rsidR="00D64F5B">
        <w:t xml:space="preserve"> students struggling with substance use a</w:t>
      </w:r>
      <w:r w:rsidR="005F457A">
        <w:t>s they</w:t>
      </w:r>
      <w:r w:rsidR="00D64F5B">
        <w:t xml:space="preserve"> offer</w:t>
      </w:r>
      <w:r w:rsidRPr="00EF6BDA">
        <w:t xml:space="preserve"> screening programs, counseling services, and referral system</w:t>
      </w:r>
      <w:r w:rsidR="005F457A">
        <w:t>s to support at-risk students</w:t>
      </w:r>
      <w:r w:rsidRPr="00EF6BDA">
        <w:t>. Additionally, studies on the role of religiosity and spirituality in addiction recovery suggest that higher levels of spirituality or religiosity may lead to improved s</w:t>
      </w:r>
      <w:r w:rsidR="003C1473">
        <w:t>ubstance use outcomes (</w:t>
      </w:r>
      <w:proofErr w:type="spellStart"/>
      <w:r w:rsidR="003C1473">
        <w:t>Yeterian</w:t>
      </w:r>
      <w:proofErr w:type="spellEnd"/>
      <w:r w:rsidRPr="00EF6BDA">
        <w:t xml:space="preserve"> et al, </w:t>
      </w:r>
      <w:r w:rsidR="00D64F5B">
        <w:t>2015). However,</w:t>
      </w:r>
      <w:r w:rsidRPr="00EF6BDA">
        <w:t xml:space="preserve"> data on adolescents</w:t>
      </w:r>
      <w:r w:rsidR="00D64F5B">
        <w:t xml:space="preserve"> is limited, as</w:t>
      </w:r>
      <w:r w:rsidRPr="00EF6BDA">
        <w:t xml:space="preserve"> most research </w:t>
      </w:r>
      <w:r w:rsidR="00D64F5B">
        <w:t>focuses</w:t>
      </w:r>
      <w:r w:rsidR="005F457A">
        <w:t xml:space="preserve"> on adults. Regardless</w:t>
      </w:r>
      <w:r w:rsidRPr="00EF6BDA">
        <w:t>, it was interesting to find that the Alcoholics Anonymous program views spirituality as the primary m</w:t>
      </w:r>
      <w:r w:rsidR="003C1473">
        <w:t>echanism for recovery (</w:t>
      </w:r>
      <w:proofErr w:type="spellStart"/>
      <w:r w:rsidR="003C1473">
        <w:t>Yeterian</w:t>
      </w:r>
      <w:proofErr w:type="spellEnd"/>
      <w:r w:rsidRPr="00EF6BDA">
        <w:t xml:space="preserve"> et al, 2015).</w:t>
      </w:r>
      <w:r w:rsidRPr="00EF6BDA">
        <w:tab/>
      </w:r>
    </w:p>
    <w:p w14:paraId="059DB2FD" w14:textId="77777777" w:rsidR="00EF6BDA" w:rsidRPr="00EF6BDA" w:rsidRDefault="00EF6BDA" w:rsidP="00EF6BDA">
      <w:pPr>
        <w:ind w:firstLine="0"/>
        <w:rPr>
          <w:b/>
          <w:bCs/>
        </w:rPr>
      </w:pPr>
      <w:r w:rsidRPr="00EF6BDA">
        <w:rPr>
          <w:b/>
          <w:bCs/>
        </w:rPr>
        <w:t>Local News Coverage and Prevalence on Adolescent Substance Abuse</w:t>
      </w:r>
    </w:p>
    <w:p w14:paraId="46C2C1CD" w14:textId="0801C0EC" w:rsidR="00EF6BDA" w:rsidRPr="00EF6BDA" w:rsidRDefault="00EF6BDA" w:rsidP="00EF6BDA">
      <w:r w:rsidRPr="00EF6BDA">
        <w:t>The local news on substance abuse in the Southern Illinois area indicates ongoing issues with drug-related incidents involving teenagers. Specifically, a recent news report from WSIL News highlighted the arrest of three teenagers involved in drug selling, possessing firearms, and leading officers on a high-speed chase</w:t>
      </w:r>
      <w:r w:rsidR="005F457A">
        <w:t xml:space="preserve"> (</w:t>
      </w:r>
      <w:proofErr w:type="spellStart"/>
      <w:r w:rsidR="005F457A">
        <w:t>Mohundro</w:t>
      </w:r>
      <w:proofErr w:type="spellEnd"/>
      <w:r w:rsidR="003C1473">
        <w:t>,</w:t>
      </w:r>
      <w:r w:rsidR="005F457A">
        <w:t xml:space="preserve"> 2023)</w:t>
      </w:r>
      <w:r w:rsidRPr="00EF6BDA">
        <w:t>. This incident reflects the presence of substance abuse among young individuals in the region. Comparatively, the St. Louis Post Dispatch reported that the opioid epidemic in Southern Illinois seems to be worsening each year</w:t>
      </w:r>
      <w:r w:rsidR="005F457A">
        <w:t xml:space="preserve"> (</w:t>
      </w:r>
      <w:proofErr w:type="spellStart"/>
      <w:r w:rsidR="005F457A">
        <w:t>Bogan</w:t>
      </w:r>
      <w:proofErr w:type="spellEnd"/>
      <w:r w:rsidR="005F457A">
        <w:t>, 2023)</w:t>
      </w:r>
      <w:r w:rsidRPr="00EF6BDA">
        <w:t>. This aligns with the national trend of increasing drug use among teenagers. According to national data, 8.33% of 12 to 17-year-olds nationwide reported using drugs in the last month, with a significant number of 8th and 12th graders having experimented with illicit drugs at least once</w:t>
      </w:r>
      <w:r w:rsidR="005F457A">
        <w:t xml:space="preserve"> (Bustamante, 2023)</w:t>
      </w:r>
      <w:r w:rsidRPr="00EF6BDA">
        <w:t xml:space="preserve">. The statistics also reveal a higher prevalence of drug use among Illinois teenagers than the national average. For instance, 8.6% of 12 to 17-year-olds in </w:t>
      </w:r>
      <w:r w:rsidRPr="00EF6BDA">
        <w:lastRenderedPageBreak/>
        <w:t>Illinois used drugs in the last month, and 8.9% used alcohol during the same period</w:t>
      </w:r>
      <w:r w:rsidR="005F457A">
        <w:t xml:space="preserve"> (Bustamante, 2023)</w:t>
      </w:r>
      <w:r w:rsidRPr="00EF6BDA">
        <w:t>. In comparison, the average American teenager reported a lower rate of drug use in the last month. When analyzing drug use disorder rates among 12 to 17-year-olds in different regions, New York and D.C. stand out with a higher rate of 6.2%, while Mississippi shows the lowest rate at 2.4%</w:t>
      </w:r>
      <w:r w:rsidR="005F457A">
        <w:t xml:space="preserve"> (Bustamante, 2023)</w:t>
      </w:r>
      <w:r w:rsidRPr="00EF6BDA">
        <w:t>.</w:t>
      </w:r>
    </w:p>
    <w:p w14:paraId="45DCC692" w14:textId="77777777" w:rsidR="00EF6BDA" w:rsidRPr="00EF6BDA" w:rsidRDefault="00EF6BDA" w:rsidP="00EF6BDA">
      <w:pPr>
        <w:jc w:val="center"/>
        <w:rPr>
          <w:b/>
          <w:bCs/>
          <w:iCs/>
        </w:rPr>
      </w:pPr>
      <w:r w:rsidRPr="00EF6BDA">
        <w:rPr>
          <w:b/>
          <w:bCs/>
          <w:iCs/>
        </w:rPr>
        <w:t>Conclusion</w:t>
      </w:r>
    </w:p>
    <w:p w14:paraId="28B8B690" w14:textId="1CCC6EF8" w:rsidR="00EF6BDA" w:rsidRPr="00EF6BDA" w:rsidRDefault="00513441" w:rsidP="00EF6BDA">
      <w:r>
        <w:t>Here I</w:t>
      </w:r>
      <w:r w:rsidR="00EF6BDA" w:rsidRPr="00EF6BDA">
        <w:t xml:space="preserve"> explored adolescent substance abuse, including current research, resilience factors, interventions, and the role of spirituality. Protective factors like self-esteem and sp</w:t>
      </w:r>
      <w:r w:rsidR="003C1473">
        <w:t>irituality were found to decrease</w:t>
      </w:r>
      <w:r w:rsidR="00EF6BDA" w:rsidRPr="00EF6BDA">
        <w:t xml:space="preserve"> risks, while interventions like family-based therapy and cognitive-behavioral therapy showed promise. Local news coverage revealed ongoing drug-related issues among teens in Southern Illinois. Comprehensive approaches and further research are recommended to address this critical issue effectively, including investigations into adolesc</w:t>
      </w:r>
      <w:r w:rsidR="003C1473">
        <w:t>ent outcomes and spirituality. Research suggests e</w:t>
      </w:r>
      <w:r w:rsidR="00EF6BDA" w:rsidRPr="00EF6BDA">
        <w:t xml:space="preserve">xploring the role of gender on drug use </w:t>
      </w:r>
      <w:r w:rsidR="003C1473">
        <w:t>and resilience as there is limited data on how gender affects outcomes</w:t>
      </w:r>
      <w:r w:rsidR="00EF6BDA" w:rsidRPr="00EF6BDA">
        <w:t xml:space="preserve">. </w:t>
      </w:r>
      <w:r w:rsidR="00EF6BDA">
        <w:t>Examining</w:t>
      </w:r>
      <w:r w:rsidR="00EF6BDA" w:rsidRPr="00EF6BDA">
        <w:t xml:space="preserve"> whether drug use should be treated as a public health or criminal justice concern can offer valuable insights</w:t>
      </w:r>
      <w:r w:rsidR="003C1473">
        <w:t xml:space="preserve"> as well (</w:t>
      </w:r>
      <w:proofErr w:type="spellStart"/>
      <w:r w:rsidR="003C1473">
        <w:t>Bogan</w:t>
      </w:r>
      <w:proofErr w:type="spellEnd"/>
      <w:r w:rsidR="003C1473">
        <w:t>, 2023)</w:t>
      </w:r>
      <w:r w:rsidR="00EF6BDA" w:rsidRPr="00EF6BDA">
        <w:t xml:space="preserve">. </w:t>
      </w:r>
      <w:r w:rsidR="003C1473">
        <w:t xml:space="preserve">The general consensus is that </w:t>
      </w:r>
      <w:r w:rsidR="00EF6BDA" w:rsidRPr="00EF6BDA">
        <w:t>Community-level intervention and support are crucial to safeguarding young individuals' well-being and safety.</w:t>
      </w:r>
    </w:p>
    <w:p w14:paraId="6B796516" w14:textId="77777777" w:rsidR="00434917" w:rsidRDefault="00434917">
      <w:pPr>
        <w:rPr>
          <w:rFonts w:asciiTheme="majorHAnsi" w:eastAsiaTheme="majorEastAsia" w:hAnsiTheme="majorHAnsi" w:cstheme="majorBidi"/>
          <w:b/>
          <w:bCs/>
        </w:rPr>
      </w:pPr>
      <w:r>
        <w:br w:type="page"/>
      </w:r>
    </w:p>
    <w:p w14:paraId="3893FB99" w14:textId="3FFFD0F2" w:rsidR="00E81978" w:rsidRDefault="00365FDC" w:rsidP="00365FDC">
      <w:pPr>
        <w:pStyle w:val="Heading1"/>
      </w:pPr>
      <w:r>
        <w:lastRenderedPageBreak/>
        <w:t>References</w:t>
      </w:r>
      <w:r w:rsidR="003C1473">
        <w:t xml:space="preserve"> </w:t>
      </w:r>
    </w:p>
    <w:p w14:paraId="7A05D134" w14:textId="2F6F3634" w:rsidR="000211A1" w:rsidRDefault="000211A1" w:rsidP="000211A1">
      <w:pPr>
        <w:ind w:firstLine="0"/>
      </w:pPr>
      <w:proofErr w:type="spellStart"/>
      <w:r>
        <w:t>Bogan</w:t>
      </w:r>
      <w:proofErr w:type="spellEnd"/>
      <w:r>
        <w:t xml:space="preserve">, J. (2023, Mar 31). Can Southern Illinois Prosecute Its Way Out of the Opioid Epidemic? </w:t>
      </w:r>
    </w:p>
    <w:p w14:paraId="1B5F6D38" w14:textId="07C8D4F5" w:rsidR="000211A1" w:rsidRPr="000211A1" w:rsidRDefault="000211A1" w:rsidP="000211A1">
      <w:pPr>
        <w:ind w:left="720" w:firstLine="0"/>
      </w:pPr>
      <w:r w:rsidRPr="000211A1">
        <w:rPr>
          <w:i/>
        </w:rPr>
        <w:t>St. Louis Post Dispatch</w:t>
      </w:r>
      <w:r>
        <w:t xml:space="preserve">. Retrieved from    </w:t>
      </w:r>
      <w:hyperlink r:id="rId8" w:history="1">
        <w:r w:rsidRPr="00681D68">
          <w:rPr>
            <w:rStyle w:val="Hyperlink"/>
          </w:rPr>
          <w:t>https://www.stltoday.com/news/local/illinois/can-southern-illinois-prosecute-its-way-out-of-the-opioid-epidemic/article_14e07ec0-032b-539f-bf06-dc7426db1f31.html</w:t>
        </w:r>
      </w:hyperlink>
      <w:r>
        <w:t xml:space="preserve">   </w:t>
      </w:r>
    </w:p>
    <w:p w14:paraId="60C41FCB" w14:textId="71E9977F" w:rsidR="000211A1" w:rsidRDefault="000211A1" w:rsidP="000211A1">
      <w:pPr>
        <w:ind w:firstLine="0"/>
      </w:pPr>
      <w:r>
        <w:t xml:space="preserve">Bustamante, J. (2023, July 22). </w:t>
      </w:r>
      <w:r>
        <w:rPr>
          <w:i/>
        </w:rPr>
        <w:t xml:space="preserve">Teenage Drug Use Statistics: Data Trends on Abuse. </w:t>
      </w:r>
      <w:r>
        <w:t xml:space="preserve">NCDAS. </w:t>
      </w:r>
    </w:p>
    <w:p w14:paraId="2965E6A3" w14:textId="476F93B8" w:rsidR="000211A1" w:rsidRPr="000211A1" w:rsidRDefault="000211A1" w:rsidP="000211A1">
      <w:pPr>
        <w:ind w:firstLine="0"/>
      </w:pPr>
      <w:r>
        <w:tab/>
        <w:t xml:space="preserve">Retrieved from </w:t>
      </w:r>
      <w:hyperlink r:id="rId9" w:history="1">
        <w:r w:rsidRPr="00681D68">
          <w:rPr>
            <w:rStyle w:val="Hyperlink"/>
          </w:rPr>
          <w:t>https://drugabusestatistics.org/teen-drug-use/#illinois</w:t>
        </w:r>
      </w:hyperlink>
      <w:r>
        <w:t xml:space="preserve"> </w:t>
      </w:r>
    </w:p>
    <w:p w14:paraId="31C5686B" w14:textId="760F5D81" w:rsidR="000211A1" w:rsidRDefault="003A55B1" w:rsidP="000211A1">
      <w:pPr>
        <w:ind w:firstLine="0"/>
        <w:rPr>
          <w:i/>
        </w:rPr>
      </w:pPr>
      <w:proofErr w:type="spellStart"/>
      <w:r>
        <w:t>Coady</w:t>
      </w:r>
      <w:proofErr w:type="spellEnd"/>
      <w:r>
        <w:t xml:space="preserve">, J. A. (2021, September 29). Helping Your Child Build Resilience to Substance Use. </w:t>
      </w:r>
    </w:p>
    <w:p w14:paraId="46831094" w14:textId="7C061C65" w:rsidR="003A55B1" w:rsidRDefault="003A55B1" w:rsidP="003A55B1">
      <w:pPr>
        <w:ind w:left="720" w:firstLine="0"/>
      </w:pPr>
      <w:r>
        <w:rPr>
          <w:i/>
        </w:rPr>
        <w:t xml:space="preserve">SAMHSA. </w:t>
      </w:r>
      <w:r>
        <w:t xml:space="preserve">Retrieved from </w:t>
      </w:r>
      <w:hyperlink r:id="rId10" w:history="1">
        <w:r w:rsidRPr="00681D68">
          <w:rPr>
            <w:rStyle w:val="Hyperlink"/>
          </w:rPr>
          <w:t>https://www.samhsa.gov/blog/helping-your-children-build-resilience-substance-use</w:t>
        </w:r>
      </w:hyperlink>
      <w:r>
        <w:t xml:space="preserve"> </w:t>
      </w:r>
    </w:p>
    <w:p w14:paraId="71E49F55" w14:textId="77777777" w:rsidR="003A55B1" w:rsidRDefault="003A55B1" w:rsidP="000211A1">
      <w:pPr>
        <w:ind w:firstLine="0"/>
      </w:pPr>
      <w:proofErr w:type="spellStart"/>
      <w:r>
        <w:t>Cousijn</w:t>
      </w:r>
      <w:proofErr w:type="spellEnd"/>
      <w:r>
        <w:t xml:space="preserve">, J., </w:t>
      </w:r>
      <w:proofErr w:type="spellStart"/>
      <w:r>
        <w:t>Luijten</w:t>
      </w:r>
      <w:proofErr w:type="spellEnd"/>
      <w:r>
        <w:t>, M., &amp; Feldstein, Ewing, S. W. (2018). Adolescent Resilience to Addiction: A</w:t>
      </w:r>
    </w:p>
    <w:p w14:paraId="431D0207" w14:textId="06FE99DC" w:rsidR="003A55B1" w:rsidRDefault="003A55B1" w:rsidP="000211A1">
      <w:pPr>
        <w:ind w:firstLine="0"/>
      </w:pPr>
      <w:r>
        <w:tab/>
        <w:t xml:space="preserve">Social Plasticity Hypothesis. </w:t>
      </w:r>
      <w:r>
        <w:rPr>
          <w:i/>
        </w:rPr>
        <w:t xml:space="preserve">The Lancet: Child and Adolescent Health, </w:t>
      </w:r>
      <w:r>
        <w:t xml:space="preserve">2(1), 69-78. </w:t>
      </w:r>
    </w:p>
    <w:p w14:paraId="3B9DBEC8" w14:textId="3964597F" w:rsidR="003A55B1" w:rsidRDefault="003A55B1" w:rsidP="000211A1">
      <w:pPr>
        <w:ind w:firstLine="0"/>
      </w:pPr>
      <w:r>
        <w:tab/>
        <w:t xml:space="preserve">Retrieved from </w:t>
      </w:r>
      <w:hyperlink r:id="rId11" w:history="1">
        <w:r w:rsidRPr="00681D68">
          <w:rPr>
            <w:rStyle w:val="Hyperlink"/>
          </w:rPr>
          <w:t>https://doi.org/10.1016/52352-4642(17)30148-7</w:t>
        </w:r>
      </w:hyperlink>
      <w:r>
        <w:t xml:space="preserve"> </w:t>
      </w:r>
      <w:r>
        <w:tab/>
      </w:r>
    </w:p>
    <w:p w14:paraId="59CA1D46" w14:textId="6756F0E4" w:rsidR="003A55B1" w:rsidRDefault="003A55B1" w:rsidP="000211A1">
      <w:pPr>
        <w:ind w:firstLine="0"/>
      </w:pPr>
      <w:proofErr w:type="spellStart"/>
      <w:r>
        <w:t>Fadus</w:t>
      </w:r>
      <w:proofErr w:type="spellEnd"/>
      <w:r>
        <w:t xml:space="preserve">, M.C., </w:t>
      </w:r>
      <w:proofErr w:type="spellStart"/>
      <w:r>
        <w:t>Squeglia</w:t>
      </w:r>
      <w:proofErr w:type="spellEnd"/>
      <w:r>
        <w:t xml:space="preserve">, A.m., Valadez, E.A., </w:t>
      </w:r>
      <w:proofErr w:type="spellStart"/>
      <w:r>
        <w:t>Tomko</w:t>
      </w:r>
      <w:proofErr w:type="spellEnd"/>
      <w:r>
        <w:t xml:space="preserve">, R.L., Bryant, B.E., </w:t>
      </w:r>
      <w:r w:rsidR="0049702D">
        <w:t xml:space="preserve">&amp; </w:t>
      </w:r>
      <w:r>
        <w:t>Gray, K.M.</w:t>
      </w:r>
      <w:r w:rsidR="0049702D">
        <w:t xml:space="preserve"> (2019). </w:t>
      </w:r>
    </w:p>
    <w:p w14:paraId="0D645304" w14:textId="2A50351A" w:rsidR="0049702D" w:rsidRDefault="0049702D" w:rsidP="000211A1">
      <w:pPr>
        <w:ind w:firstLine="0"/>
      </w:pPr>
      <w:r>
        <w:tab/>
        <w:t>Adolescent Substance Use Disorder Treatment: An Update on Evidence-Based Strategies.</w:t>
      </w:r>
    </w:p>
    <w:p w14:paraId="26741CAB" w14:textId="32AE022C" w:rsidR="0049702D" w:rsidRDefault="0049702D" w:rsidP="0049702D">
      <w:pPr>
        <w:ind w:left="720" w:firstLine="0"/>
      </w:pPr>
      <w:r>
        <w:rPr>
          <w:i/>
        </w:rPr>
        <w:t>Current Psychiatry Reports</w:t>
      </w:r>
      <w:r w:rsidRPr="0049702D">
        <w:t>, 21(10), 96</w:t>
      </w:r>
      <w:r>
        <w:rPr>
          <w:i/>
        </w:rPr>
        <w:t xml:space="preserve">. </w:t>
      </w:r>
      <w:r>
        <w:t xml:space="preserve">Retrieved from </w:t>
      </w:r>
      <w:hyperlink r:id="rId12" w:history="1">
        <w:r w:rsidRPr="00681D68">
          <w:rPr>
            <w:rStyle w:val="Hyperlink"/>
          </w:rPr>
          <w:t>https://doi.org/10.1007/s11920-019-1086-0</w:t>
        </w:r>
      </w:hyperlink>
      <w:r>
        <w:t xml:space="preserve"> </w:t>
      </w:r>
    </w:p>
    <w:p w14:paraId="07680723" w14:textId="77777777" w:rsidR="0049702D" w:rsidRDefault="0049702D" w:rsidP="0049702D">
      <w:pPr>
        <w:ind w:firstLine="0"/>
      </w:pPr>
      <w:proofErr w:type="spellStart"/>
      <w:r w:rsidRPr="0049702D">
        <w:t>Mohundro</w:t>
      </w:r>
      <w:proofErr w:type="spellEnd"/>
      <w:r w:rsidRPr="0049702D">
        <w:t xml:space="preserve">, M. (2023, July 24). </w:t>
      </w:r>
      <w:r>
        <w:t>3 Teens Charged After Drug Deal in Paducah, Stolen Gun, and</w:t>
      </w:r>
    </w:p>
    <w:p w14:paraId="58962E72" w14:textId="4500EB3E" w:rsidR="0049702D" w:rsidRPr="00D82B9F" w:rsidRDefault="0049702D" w:rsidP="00D82B9F">
      <w:pPr>
        <w:ind w:left="720" w:firstLine="0"/>
      </w:pPr>
      <w:r>
        <w:t xml:space="preserve">Marijuana Found. </w:t>
      </w:r>
      <w:r>
        <w:rPr>
          <w:i/>
        </w:rPr>
        <w:t>WSILTV</w:t>
      </w:r>
      <w:r w:rsidR="00D82B9F">
        <w:rPr>
          <w:i/>
        </w:rPr>
        <w:t xml:space="preserve">. </w:t>
      </w:r>
      <w:r w:rsidR="00D82B9F">
        <w:t xml:space="preserve">Retrieved from </w:t>
      </w:r>
      <w:hyperlink r:id="rId13" w:history="1">
        <w:r w:rsidR="00D82B9F" w:rsidRPr="00681D68">
          <w:rPr>
            <w:rStyle w:val="Hyperlink"/>
          </w:rPr>
          <w:t>https://www.wsiltv.com/news/crime/3-teens-charged-after-drug-deal-in-paducah-stolen-gun-and-marijuana-found/article_e5e2daca-2a40-11ee-9d73-a7c8f47f1694.html</w:t>
        </w:r>
      </w:hyperlink>
      <w:r w:rsidR="00D82B9F">
        <w:t xml:space="preserve"> </w:t>
      </w:r>
    </w:p>
    <w:p w14:paraId="00A59AFB" w14:textId="38F97E65" w:rsidR="0049702D" w:rsidRDefault="0049702D" w:rsidP="0049702D">
      <w:pPr>
        <w:ind w:firstLine="0"/>
      </w:pPr>
      <w:proofErr w:type="spellStart"/>
      <w:r>
        <w:t>Nawi</w:t>
      </w:r>
      <w:proofErr w:type="spellEnd"/>
      <w:r>
        <w:t xml:space="preserve">, A.M., Ismail, R., &amp; Ibrahim, F. (2021). Risk and Protective Factors of Drug Abuse </w:t>
      </w:r>
    </w:p>
    <w:p w14:paraId="5672CE25" w14:textId="54D872D7" w:rsidR="0049702D" w:rsidRDefault="0049702D" w:rsidP="0049702D">
      <w:pPr>
        <w:ind w:firstLine="0"/>
      </w:pPr>
      <w:r>
        <w:tab/>
        <w:t xml:space="preserve">Among Adolescents: A Systemic Review. </w:t>
      </w:r>
      <w:r>
        <w:rPr>
          <w:i/>
        </w:rPr>
        <w:t xml:space="preserve">BMC Public Health. </w:t>
      </w:r>
      <w:r>
        <w:t>21, 2088. Retrieved</w:t>
      </w:r>
    </w:p>
    <w:p w14:paraId="0EBA7966" w14:textId="54B35D43" w:rsidR="0049702D" w:rsidRDefault="0049702D" w:rsidP="0049702D">
      <w:pPr>
        <w:ind w:firstLine="0"/>
      </w:pPr>
      <w:r>
        <w:lastRenderedPageBreak/>
        <w:tab/>
        <w:t xml:space="preserve">From </w:t>
      </w:r>
      <w:hyperlink r:id="rId14" w:history="1">
        <w:r w:rsidRPr="00681D68">
          <w:rPr>
            <w:rStyle w:val="Hyperlink"/>
          </w:rPr>
          <w:t>https://doi.org/10.1186/s12889-021-11906-2</w:t>
        </w:r>
      </w:hyperlink>
      <w:r>
        <w:t xml:space="preserve"> </w:t>
      </w:r>
    </w:p>
    <w:p w14:paraId="300F42B6" w14:textId="55FB8202" w:rsidR="0049702D" w:rsidRDefault="0049702D" w:rsidP="0049702D">
      <w:pPr>
        <w:ind w:firstLine="0"/>
      </w:pPr>
      <w:r>
        <w:t xml:space="preserve"> </w:t>
      </w:r>
      <w:r w:rsidR="00D82B9F">
        <w:t xml:space="preserve"> </w:t>
      </w:r>
      <w:r w:rsidR="009F5EE7" w:rsidRPr="009F5EE7">
        <w:t xml:space="preserve">Wong, D. W., Hall, K. R., &amp; Hernandez, L. W. (2020). </w:t>
      </w:r>
      <w:r w:rsidR="009F5EE7" w:rsidRPr="009F5EE7">
        <w:rPr>
          <w:i/>
        </w:rPr>
        <w:t>Counseling Individuals Through the </w:t>
      </w:r>
      <w:r w:rsidR="009F5EE7" w:rsidRPr="009F5EE7">
        <w:rPr>
          <w:i/>
        </w:rPr>
        <w:br/>
        <w:t>                Lifespan</w:t>
      </w:r>
      <w:r w:rsidR="009F5EE7" w:rsidRPr="009F5EE7">
        <w:t>. SAGE Publications.</w:t>
      </w:r>
    </w:p>
    <w:p w14:paraId="30CA4E38" w14:textId="517351F6" w:rsidR="00D82B9F" w:rsidRDefault="00D82B9F" w:rsidP="0049702D">
      <w:pPr>
        <w:ind w:firstLine="0"/>
      </w:pPr>
      <w:proofErr w:type="spellStart"/>
      <w:r>
        <w:t>Yeterian</w:t>
      </w:r>
      <w:proofErr w:type="spellEnd"/>
      <w:r>
        <w:t xml:space="preserve">, J.D., </w:t>
      </w:r>
      <w:proofErr w:type="spellStart"/>
      <w:r>
        <w:t>Bursick</w:t>
      </w:r>
      <w:proofErr w:type="spellEnd"/>
      <w:r>
        <w:t xml:space="preserve">, K., and Kelly, J.F. (2015). Religiosity as a Predictor of Adolescents’ </w:t>
      </w:r>
    </w:p>
    <w:p w14:paraId="23835806" w14:textId="46B6427C" w:rsidR="00D82B9F" w:rsidRDefault="00D82B9F" w:rsidP="0049702D">
      <w:pPr>
        <w:ind w:firstLine="0"/>
      </w:pPr>
      <w:r>
        <w:tab/>
        <w:t xml:space="preserve">Substance Use Disorder Treatment Outcomes. </w:t>
      </w:r>
      <w:r>
        <w:rPr>
          <w:i/>
        </w:rPr>
        <w:t xml:space="preserve">Substance Abuse, </w:t>
      </w:r>
      <w:r>
        <w:t xml:space="preserve">36(4), 453-461. </w:t>
      </w:r>
    </w:p>
    <w:p w14:paraId="0613D23F" w14:textId="33C33707" w:rsidR="00D82B9F" w:rsidRPr="00D82B9F" w:rsidRDefault="00D82B9F" w:rsidP="0049702D">
      <w:pPr>
        <w:ind w:firstLine="0"/>
      </w:pPr>
      <w:r>
        <w:tab/>
        <w:t xml:space="preserve">Retrieved from </w:t>
      </w:r>
      <w:hyperlink r:id="rId15" w:history="1">
        <w:r w:rsidRPr="00681D68">
          <w:rPr>
            <w:rStyle w:val="Hyperlink"/>
          </w:rPr>
          <w:t>https://doi.org/10.1080/08897077.2014.960550</w:t>
        </w:r>
      </w:hyperlink>
      <w:r>
        <w:t xml:space="preserve"> </w:t>
      </w:r>
    </w:p>
    <w:p w14:paraId="0A4C027C" w14:textId="77777777" w:rsidR="0049702D" w:rsidRPr="0049702D" w:rsidRDefault="0049702D" w:rsidP="0049702D">
      <w:pPr>
        <w:ind w:firstLine="0"/>
      </w:pPr>
    </w:p>
    <w:sectPr w:rsidR="0049702D" w:rsidRPr="0049702D">
      <w:headerReference w:type="default" r:id="rId16"/>
      <w:headerReference w:type="first" r:id="rId17"/>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7F28D" w14:textId="77777777" w:rsidR="00827FBC" w:rsidRDefault="00827FBC">
      <w:pPr>
        <w:spacing w:line="240" w:lineRule="auto"/>
      </w:pPr>
      <w:r>
        <w:separator/>
      </w:r>
    </w:p>
    <w:p w14:paraId="1020DC73" w14:textId="77777777" w:rsidR="00827FBC" w:rsidRDefault="00827FBC"/>
  </w:endnote>
  <w:endnote w:type="continuationSeparator" w:id="0">
    <w:p w14:paraId="7613A502" w14:textId="77777777" w:rsidR="00827FBC" w:rsidRDefault="00827FBC">
      <w:pPr>
        <w:spacing w:line="240" w:lineRule="auto"/>
      </w:pPr>
      <w:r>
        <w:continuationSeparator/>
      </w:r>
    </w:p>
    <w:p w14:paraId="6AAE2D98" w14:textId="77777777" w:rsidR="00827FBC" w:rsidRDefault="00827F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36991" w14:textId="77777777" w:rsidR="00827FBC" w:rsidRDefault="00827FBC">
      <w:pPr>
        <w:spacing w:line="240" w:lineRule="auto"/>
      </w:pPr>
      <w:r>
        <w:separator/>
      </w:r>
    </w:p>
    <w:p w14:paraId="2DD58DE8" w14:textId="77777777" w:rsidR="00827FBC" w:rsidRDefault="00827FBC"/>
  </w:footnote>
  <w:footnote w:type="continuationSeparator" w:id="0">
    <w:p w14:paraId="6600ED26" w14:textId="77777777" w:rsidR="00827FBC" w:rsidRDefault="00827FBC">
      <w:pPr>
        <w:spacing w:line="240" w:lineRule="auto"/>
      </w:pPr>
      <w:r>
        <w:continuationSeparator/>
      </w:r>
    </w:p>
    <w:p w14:paraId="4C96A53E" w14:textId="77777777" w:rsidR="00827FBC" w:rsidRDefault="00827FB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5A00D" w14:textId="5AAA228A" w:rsidR="00D82B9F" w:rsidRDefault="00D82B9F">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36604">
      <w:rPr>
        <w:rStyle w:val="Strong"/>
        <w:noProof/>
      </w:rPr>
      <w:t>7</w:t>
    </w:r>
    <w:r>
      <w:rPr>
        <w:rStyle w:val="Strong"/>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67C2A" w14:textId="0A7AC17E" w:rsidR="00D82B9F" w:rsidRDefault="00D82B9F">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C147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97F4474-7023-4401-9574-5717646BF450}"/>
    <w:docVar w:name="dgnword-eventsink" w:val="2248575452336"/>
  </w:docVars>
  <w:rsids>
    <w:rsidRoot w:val="00365FDC"/>
    <w:rsid w:val="000211A1"/>
    <w:rsid w:val="00022542"/>
    <w:rsid w:val="00027790"/>
    <w:rsid w:val="00080FAC"/>
    <w:rsid w:val="00086F31"/>
    <w:rsid w:val="000D3F41"/>
    <w:rsid w:val="00141CEE"/>
    <w:rsid w:val="00225542"/>
    <w:rsid w:val="0027106B"/>
    <w:rsid w:val="00276250"/>
    <w:rsid w:val="002F2639"/>
    <w:rsid w:val="002F6D45"/>
    <w:rsid w:val="00301698"/>
    <w:rsid w:val="00317A81"/>
    <w:rsid w:val="00336604"/>
    <w:rsid w:val="00353271"/>
    <w:rsid w:val="00355DCA"/>
    <w:rsid w:val="00365FDC"/>
    <w:rsid w:val="0037484F"/>
    <w:rsid w:val="003A55B1"/>
    <w:rsid w:val="003C1473"/>
    <w:rsid w:val="00434917"/>
    <w:rsid w:val="0049702D"/>
    <w:rsid w:val="004C664C"/>
    <w:rsid w:val="00512B8C"/>
    <w:rsid w:val="00513441"/>
    <w:rsid w:val="00551A02"/>
    <w:rsid w:val="005534FA"/>
    <w:rsid w:val="00562A81"/>
    <w:rsid w:val="00573670"/>
    <w:rsid w:val="005859E7"/>
    <w:rsid w:val="005D3A03"/>
    <w:rsid w:val="005F457A"/>
    <w:rsid w:val="00600BAB"/>
    <w:rsid w:val="006930DD"/>
    <w:rsid w:val="006B75D7"/>
    <w:rsid w:val="00787884"/>
    <w:rsid w:val="007C50AB"/>
    <w:rsid w:val="008002C0"/>
    <w:rsid w:val="00827FBC"/>
    <w:rsid w:val="00855C8D"/>
    <w:rsid w:val="00860A80"/>
    <w:rsid w:val="008B5792"/>
    <w:rsid w:val="008C5323"/>
    <w:rsid w:val="008C5B77"/>
    <w:rsid w:val="00904C1A"/>
    <w:rsid w:val="0093011D"/>
    <w:rsid w:val="009A6A3B"/>
    <w:rsid w:val="009E0752"/>
    <w:rsid w:val="009F5EE7"/>
    <w:rsid w:val="00A570D0"/>
    <w:rsid w:val="00A940B7"/>
    <w:rsid w:val="00AA4B73"/>
    <w:rsid w:val="00AD67CF"/>
    <w:rsid w:val="00B00073"/>
    <w:rsid w:val="00B0080F"/>
    <w:rsid w:val="00B823AA"/>
    <w:rsid w:val="00B83AEF"/>
    <w:rsid w:val="00B94CCD"/>
    <w:rsid w:val="00BA45DB"/>
    <w:rsid w:val="00BF4184"/>
    <w:rsid w:val="00C0601E"/>
    <w:rsid w:val="00C31D30"/>
    <w:rsid w:val="00C44878"/>
    <w:rsid w:val="00C60294"/>
    <w:rsid w:val="00CA5E16"/>
    <w:rsid w:val="00CD6E39"/>
    <w:rsid w:val="00CF6E91"/>
    <w:rsid w:val="00D64F5B"/>
    <w:rsid w:val="00D82B9F"/>
    <w:rsid w:val="00D85B68"/>
    <w:rsid w:val="00E54774"/>
    <w:rsid w:val="00E6004D"/>
    <w:rsid w:val="00E81978"/>
    <w:rsid w:val="00EF6BDA"/>
    <w:rsid w:val="00F379B7"/>
    <w:rsid w:val="00F525FA"/>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0211A1"/>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ltoday.com/news/local/illinois/can-southern-illinois-prosecute-its-way-out-of-the-opioid-epidemic/article_14e07ec0-032b-539f-bf06-dc7426db1f31.html" TargetMode="External"/><Relationship Id="rId13" Type="http://schemas.openxmlformats.org/officeDocument/2006/relationships/hyperlink" Target="https://www.wsiltv.com/news/crime/3-teens-charged-after-drug-deal-in-paducah-stolen-gun-and-marijuana-found/article_e5e2daca-2a40-11ee-9d73-a7c8f47f1694.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s11920-019-1086-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52352-4642(17)30148-7" TargetMode="External"/><Relationship Id="rId5" Type="http://schemas.openxmlformats.org/officeDocument/2006/relationships/webSettings" Target="webSettings.xml"/><Relationship Id="rId15" Type="http://schemas.openxmlformats.org/officeDocument/2006/relationships/hyperlink" Target="https://doi.org/10.1080/08897077.2014.960550" TargetMode="External"/><Relationship Id="rId10" Type="http://schemas.openxmlformats.org/officeDocument/2006/relationships/hyperlink" Target="https://www.samhsa.gov/blog/helping-your-children-build-resilience-substance-use"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drugabusestatistics.org/teen-drug-use/#illinois" TargetMode="External"/><Relationship Id="rId14" Type="http://schemas.openxmlformats.org/officeDocument/2006/relationships/hyperlink" Target="https://doi.org/10.1186/s12889-021-11906-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6026FFDF81E47E28B149C4C1D793926"/>
        <w:category>
          <w:name w:val="General"/>
          <w:gallery w:val="placeholder"/>
        </w:category>
        <w:types>
          <w:type w:val="bbPlcHdr"/>
        </w:types>
        <w:behaviors>
          <w:behavior w:val="content"/>
        </w:behaviors>
        <w:guid w:val="{3A6825A3-47BC-4F35-A648-C4B1C818E5E7}"/>
      </w:docPartPr>
      <w:docPartBody>
        <w:p w:rsidR="00536810" w:rsidRDefault="00861763">
          <w:pPr>
            <w:pStyle w:val="06026FFDF81E47E28B149C4C1D793926"/>
          </w:pPr>
          <w:r>
            <w:t>[Title Here, up to 12 Words, on One to Two Lines]</w:t>
          </w:r>
        </w:p>
      </w:docPartBody>
    </w:docPart>
    <w:docPart>
      <w:docPartPr>
        <w:name w:val="D21480A428D946AF92C899187D3FF492"/>
        <w:category>
          <w:name w:val="General"/>
          <w:gallery w:val="placeholder"/>
        </w:category>
        <w:types>
          <w:type w:val="bbPlcHdr"/>
        </w:types>
        <w:behaviors>
          <w:behavior w:val="content"/>
        </w:behaviors>
        <w:guid w:val="{85918073-77BB-41C3-8F1C-91F843D8774A}"/>
      </w:docPartPr>
      <w:docPartBody>
        <w:p w:rsidR="00536810" w:rsidRDefault="00356A6C" w:rsidP="00356A6C">
          <w:pPr>
            <w:pStyle w:val="D21480A428D946AF92C899187D3FF49223"/>
          </w:pPr>
          <w:r w:rsidRPr="00A940B7">
            <w:rPr>
              <w:b/>
              <w:bCs/>
            </w:rPr>
            <w:t>Abstract</w:t>
          </w:r>
        </w:p>
      </w:docPartBody>
    </w:docPart>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3A4"/>
    <w:rsid w:val="00350068"/>
    <w:rsid w:val="00356A6C"/>
    <w:rsid w:val="00494EA7"/>
    <w:rsid w:val="004E5B7A"/>
    <w:rsid w:val="00536810"/>
    <w:rsid w:val="0056228B"/>
    <w:rsid w:val="0059318C"/>
    <w:rsid w:val="00861763"/>
    <w:rsid w:val="00EA03A4"/>
    <w:rsid w:val="00F7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26FFDF81E47E28B149C4C1D793926">
    <w:name w:val="06026FFDF81E47E28B149C4C1D793926"/>
  </w:style>
  <w:style w:type="paragraph" w:customStyle="1" w:styleId="3F2E225D1ED24D47AD613B69104A0E81">
    <w:name w:val="3F2E225D1ED24D47AD613B69104A0E81"/>
  </w:style>
  <w:style w:type="paragraph" w:customStyle="1" w:styleId="27B713DCCC0E4A3681A3B4CBC24956EE">
    <w:name w:val="27B713DCCC0E4A3681A3B4CBC24956EE"/>
  </w:style>
  <w:style w:type="paragraph" w:customStyle="1" w:styleId="53AF85D963034FD48A515958432E7590">
    <w:name w:val="53AF85D963034FD48A515958432E7590"/>
  </w:style>
  <w:style w:type="paragraph" w:customStyle="1" w:styleId="11816016D10A44E6B5AECC42CBA5BBC1">
    <w:name w:val="11816016D10A44E6B5AECC42CBA5BBC1"/>
  </w:style>
  <w:style w:type="paragraph" w:customStyle="1" w:styleId="D21480A428D946AF92C899187D3FF492">
    <w:name w:val="D21480A428D946AF92C899187D3FF492"/>
  </w:style>
  <w:style w:type="character" w:styleId="Emphasis">
    <w:name w:val="Emphasis"/>
    <w:basedOn w:val="DefaultParagraphFont"/>
    <w:uiPriority w:val="4"/>
    <w:unhideWhenUsed/>
    <w:qFormat/>
    <w:rsid w:val="00356A6C"/>
    <w:rPr>
      <w:i/>
      <w:iCs/>
    </w:rPr>
  </w:style>
  <w:style w:type="paragraph" w:customStyle="1" w:styleId="70DBED6EFC5E44249D82BEDD49962BF0">
    <w:name w:val="70DBED6EFC5E44249D82BEDD49962BF0"/>
  </w:style>
  <w:style w:type="paragraph" w:customStyle="1" w:styleId="521BF3D61B83491F9A523D0C7CB62F16">
    <w:name w:val="521BF3D61B83491F9A523D0C7CB62F16"/>
  </w:style>
  <w:style w:type="paragraph" w:customStyle="1" w:styleId="830F4885C7E8421591065380858FDE4D">
    <w:name w:val="830F4885C7E8421591065380858FDE4D"/>
  </w:style>
  <w:style w:type="paragraph" w:customStyle="1" w:styleId="1043A699BB804B11B1F6E1D80252B12B">
    <w:name w:val="1043A699BB804B11B1F6E1D80252B12B"/>
  </w:style>
  <w:style w:type="paragraph" w:customStyle="1" w:styleId="401DE6842E0A4784AF984E8A1CC3D68C">
    <w:name w:val="401DE6842E0A4784AF984E8A1CC3D68C"/>
  </w:style>
  <w:style w:type="paragraph" w:customStyle="1" w:styleId="E4D3BC1D3DCC4402B6DB1E16B4764BED">
    <w:name w:val="E4D3BC1D3DCC4402B6DB1E16B4764BED"/>
  </w:style>
  <w:style w:type="paragraph" w:customStyle="1" w:styleId="F60D89538A9C4EC9A322E60BCD34C75C">
    <w:name w:val="F60D89538A9C4EC9A322E60BCD34C75C"/>
  </w:style>
  <w:style w:type="paragraph" w:customStyle="1" w:styleId="1A1592108AA8425298DEE985CDDDD8A3">
    <w:name w:val="1A1592108AA8425298DEE985CDDDD8A3"/>
  </w:style>
  <w:style w:type="paragraph" w:customStyle="1" w:styleId="F7BF435B28EF45A7ABE3E81F5DCDE9CC">
    <w:name w:val="F7BF435B28EF45A7ABE3E81F5DCDE9CC"/>
  </w:style>
  <w:style w:type="paragraph" w:customStyle="1" w:styleId="FB4D25D9B9714874BAEEEB5A308F623A">
    <w:name w:val="FB4D25D9B9714874BAEEEB5A308F623A"/>
  </w:style>
  <w:style w:type="paragraph" w:customStyle="1" w:styleId="611859D3E0A7481AA950FFF29A8240DB">
    <w:name w:val="611859D3E0A7481AA950FFF29A8240DB"/>
  </w:style>
  <w:style w:type="paragraph" w:customStyle="1" w:styleId="0A82CB0C2C8B4799BD43506BFF264757">
    <w:name w:val="0A82CB0C2C8B4799BD43506BFF264757"/>
  </w:style>
  <w:style w:type="paragraph" w:customStyle="1" w:styleId="1BC947888345463FA3523FF8194E8F13">
    <w:name w:val="1BC947888345463FA3523FF8194E8F13"/>
  </w:style>
  <w:style w:type="paragraph" w:customStyle="1" w:styleId="89CDEA7A97FF429089FDCE14649EF773">
    <w:name w:val="89CDEA7A97FF429089FDCE14649EF773"/>
  </w:style>
  <w:style w:type="paragraph" w:customStyle="1" w:styleId="51E97E68BD014443B2224C5CC94822BD">
    <w:name w:val="51E97E68BD014443B2224C5CC94822BD"/>
  </w:style>
  <w:style w:type="paragraph" w:customStyle="1" w:styleId="75AF14C73E364A26BE779E02E12CAEB0">
    <w:name w:val="75AF14C73E364A26BE779E02E12CAEB0"/>
  </w:style>
  <w:style w:type="paragraph" w:customStyle="1" w:styleId="A05A5A1839A242E8B6C7700371C8CC69">
    <w:name w:val="A05A5A1839A242E8B6C7700371C8CC69"/>
  </w:style>
  <w:style w:type="paragraph" w:customStyle="1" w:styleId="EAD8666E4E6F4778954EE5D6CFAE1BB3">
    <w:name w:val="EAD8666E4E6F4778954EE5D6CFAE1BB3"/>
  </w:style>
  <w:style w:type="paragraph" w:customStyle="1" w:styleId="5524478989D645E0A875F77E6BA62A85">
    <w:name w:val="5524478989D645E0A875F77E6BA62A85"/>
  </w:style>
  <w:style w:type="paragraph" w:customStyle="1" w:styleId="EDB6D73C8D2B4D36919744FFF9066B3F">
    <w:name w:val="EDB6D73C8D2B4D36919744FFF9066B3F"/>
  </w:style>
  <w:style w:type="paragraph" w:customStyle="1" w:styleId="AF216A8B3E944A29A9C437BA097ECF1F">
    <w:name w:val="AF216A8B3E944A29A9C437BA097ECF1F"/>
  </w:style>
  <w:style w:type="paragraph" w:customStyle="1" w:styleId="4AAD7531271E449B8D81B0B0A140E296">
    <w:name w:val="4AAD7531271E449B8D81B0B0A140E296"/>
  </w:style>
  <w:style w:type="paragraph" w:customStyle="1" w:styleId="B1462BC7707C4C7094EFBAE007B1C7F0">
    <w:name w:val="B1462BC7707C4C7094EFBAE007B1C7F0"/>
  </w:style>
  <w:style w:type="paragraph" w:customStyle="1" w:styleId="958D05060B6A45E585545B513B1FFEDE">
    <w:name w:val="958D05060B6A45E585545B513B1FFEDE"/>
  </w:style>
  <w:style w:type="paragraph" w:customStyle="1" w:styleId="DAAFA80515194D3DAC714DFF43299019">
    <w:name w:val="DAAFA80515194D3DAC714DFF43299019"/>
  </w:style>
  <w:style w:type="paragraph" w:customStyle="1" w:styleId="008EAC8B84AB48FF9482766B0A55B525">
    <w:name w:val="008EAC8B84AB48FF9482766B0A55B525"/>
  </w:style>
  <w:style w:type="paragraph" w:customStyle="1" w:styleId="114081106FE648028F9CA1BFAADE2BAF">
    <w:name w:val="114081106FE648028F9CA1BFAADE2BAF"/>
  </w:style>
  <w:style w:type="paragraph" w:customStyle="1" w:styleId="7F90220758484F31AF2D44223BF04A80">
    <w:name w:val="7F90220758484F31AF2D44223BF04A80"/>
  </w:style>
  <w:style w:type="paragraph" w:customStyle="1" w:styleId="914DFCC6D103454CB18C32CC7D52ECC4">
    <w:name w:val="914DFCC6D103454CB18C32CC7D52ECC4"/>
  </w:style>
  <w:style w:type="paragraph" w:customStyle="1" w:styleId="1A9B520E923A44B5BDB26B2E5DCA173A">
    <w:name w:val="1A9B520E923A44B5BDB26B2E5DCA173A"/>
  </w:style>
  <w:style w:type="paragraph" w:customStyle="1" w:styleId="07F97F104DCE4880977BC528933D22D0">
    <w:name w:val="07F97F104DCE4880977BC528933D22D0"/>
  </w:style>
  <w:style w:type="paragraph" w:customStyle="1" w:styleId="094B386C30DE4FCEA1DCB792DC315D43">
    <w:name w:val="094B386C30DE4FCEA1DCB792DC315D43"/>
  </w:style>
  <w:style w:type="paragraph" w:customStyle="1" w:styleId="ADC5329A974C4A4692DAB4ECBB1BA66B">
    <w:name w:val="ADC5329A974C4A4692DAB4ECBB1BA66B"/>
  </w:style>
  <w:style w:type="paragraph" w:customStyle="1" w:styleId="E4CB5B20BC55483BAF31ED0F26ECBE8E">
    <w:name w:val="E4CB5B20BC55483BAF31ED0F26ECBE8E"/>
  </w:style>
  <w:style w:type="paragraph" w:customStyle="1" w:styleId="EE1BB9D832414510B69C7E3D611EC128">
    <w:name w:val="EE1BB9D832414510B69C7E3D611EC128"/>
  </w:style>
  <w:style w:type="paragraph" w:customStyle="1" w:styleId="798AFC68824748388CD56F37A6E99A0B">
    <w:name w:val="798AFC68824748388CD56F37A6E99A0B"/>
  </w:style>
  <w:style w:type="paragraph" w:customStyle="1" w:styleId="E42A4E6CF8C448F289B1395BD5483643">
    <w:name w:val="E42A4E6CF8C448F289B1395BD5483643"/>
  </w:style>
  <w:style w:type="paragraph" w:customStyle="1" w:styleId="4FF5776979414C7C8F2579623F70ECDD">
    <w:name w:val="4FF5776979414C7C8F2579623F70ECDD"/>
  </w:style>
  <w:style w:type="paragraph" w:customStyle="1" w:styleId="0F5C7D87C01D4D178D98778A95D8D3B9">
    <w:name w:val="0F5C7D87C01D4D178D98778A95D8D3B9"/>
  </w:style>
  <w:style w:type="paragraph" w:customStyle="1" w:styleId="270FF270F80E4E38A9A885025196BE1E">
    <w:name w:val="270FF270F80E4E38A9A885025196BE1E"/>
  </w:style>
  <w:style w:type="paragraph" w:customStyle="1" w:styleId="C8DCE13240A24085A6E3715D390B8918">
    <w:name w:val="C8DCE13240A24085A6E3715D390B8918"/>
  </w:style>
  <w:style w:type="paragraph" w:customStyle="1" w:styleId="2D2FDD0695334B6485C377EFD8159D35">
    <w:name w:val="2D2FDD0695334B6485C377EFD8159D35"/>
  </w:style>
  <w:style w:type="paragraph" w:customStyle="1" w:styleId="BA27A263B66D496E9C2AA0A1BE8E7FA9">
    <w:name w:val="BA27A263B66D496E9C2AA0A1BE8E7FA9"/>
  </w:style>
  <w:style w:type="paragraph" w:customStyle="1" w:styleId="270E40A9F8F84B43BA983F27AF31A7D6">
    <w:name w:val="270E40A9F8F84B43BA983F27AF31A7D6"/>
  </w:style>
  <w:style w:type="paragraph" w:customStyle="1" w:styleId="1D8B2B37CF7E426D94775959EF53668E">
    <w:name w:val="1D8B2B37CF7E426D94775959EF53668E"/>
  </w:style>
  <w:style w:type="paragraph" w:customStyle="1" w:styleId="AB1E426782E34D91820700E292FC535E">
    <w:name w:val="AB1E426782E34D91820700E292FC535E"/>
  </w:style>
  <w:style w:type="paragraph" w:customStyle="1" w:styleId="9E359A448CBE4785A53D5F9A77BDD8B3">
    <w:name w:val="9E359A448CBE4785A53D5F9A77BDD8B3"/>
  </w:style>
  <w:style w:type="paragraph" w:customStyle="1" w:styleId="A458801F6C584B2DB3B69988A69F4841">
    <w:name w:val="A458801F6C584B2DB3B69988A69F4841"/>
  </w:style>
  <w:style w:type="paragraph" w:customStyle="1" w:styleId="0C8A45D14BEF440E907F4A730ADD6C94">
    <w:name w:val="0C8A45D14BEF440E907F4A730ADD6C94"/>
  </w:style>
  <w:style w:type="paragraph" w:customStyle="1" w:styleId="0AAD262E8A4C405B81844974CD5BFD42">
    <w:name w:val="0AAD262E8A4C405B81844974CD5BFD42"/>
  </w:style>
  <w:style w:type="paragraph" w:customStyle="1" w:styleId="EA5126A55E2643AF9FB7A96C26A90D0F">
    <w:name w:val="EA5126A55E2643AF9FB7A96C26A90D0F"/>
  </w:style>
  <w:style w:type="paragraph" w:customStyle="1" w:styleId="9C78FAC52A5644B8B40A329B504CC37E">
    <w:name w:val="9C78FAC52A5644B8B40A329B504CC37E"/>
  </w:style>
  <w:style w:type="paragraph" w:customStyle="1" w:styleId="8D7AD9ECC46E4FA78C147FDA852E6AD0">
    <w:name w:val="8D7AD9ECC46E4FA78C147FDA852E6AD0"/>
  </w:style>
  <w:style w:type="paragraph" w:customStyle="1" w:styleId="52D269FA550F41AD8D24CAA04C8540BA">
    <w:name w:val="52D269FA550F41AD8D24CAA04C8540BA"/>
  </w:style>
  <w:style w:type="paragraph" w:customStyle="1" w:styleId="6BB4C414D32F43238DD511E9ED2E8EDF">
    <w:name w:val="6BB4C414D32F43238DD511E9ED2E8EDF"/>
  </w:style>
  <w:style w:type="paragraph" w:customStyle="1" w:styleId="59D9707684ED4440B19B103A0022218C">
    <w:name w:val="59D9707684ED4440B19B103A0022218C"/>
  </w:style>
  <w:style w:type="paragraph" w:customStyle="1" w:styleId="5D4AC5E272B5470587D50FE14576FDA8">
    <w:name w:val="5D4AC5E272B5470587D50FE14576FDA8"/>
  </w:style>
  <w:style w:type="character" w:styleId="PlaceholderText">
    <w:name w:val="Placeholder Text"/>
    <w:basedOn w:val="DefaultParagraphFont"/>
    <w:uiPriority w:val="99"/>
    <w:semiHidden/>
    <w:rsid w:val="00356A6C"/>
    <w:rPr>
      <w:color w:val="404040" w:themeColor="text1" w:themeTint="BF"/>
    </w:rPr>
  </w:style>
  <w:style w:type="paragraph" w:customStyle="1" w:styleId="FCE9B79E5DEE4A6CAD33386BB3FAA26C">
    <w:name w:val="FCE9B79E5DEE4A6CAD33386BB3FAA26C"/>
    <w:rsid w:val="00EA03A4"/>
    <w:pPr>
      <w:spacing w:after="0" w:line="480" w:lineRule="auto"/>
      <w:jc w:val="center"/>
    </w:pPr>
    <w:rPr>
      <w:kern w:val="24"/>
      <w:sz w:val="24"/>
      <w:szCs w:val="24"/>
      <w:lang w:eastAsia="ja-JP"/>
    </w:rPr>
  </w:style>
  <w:style w:type="paragraph" w:customStyle="1" w:styleId="70DBED6EFC5E44249D82BEDD49962BF01">
    <w:name w:val="70DBED6EFC5E44249D82BEDD49962BF01"/>
    <w:rsid w:val="00EA03A4"/>
    <w:pPr>
      <w:spacing w:after="0" w:line="480" w:lineRule="auto"/>
    </w:pPr>
    <w:rPr>
      <w:sz w:val="24"/>
      <w:szCs w:val="24"/>
      <w:lang w:eastAsia="ja-JP"/>
    </w:rPr>
  </w:style>
  <w:style w:type="paragraph" w:customStyle="1" w:styleId="1043A699BB804B11B1F6E1D80252B12B1">
    <w:name w:val="1043A699BB804B11B1F6E1D80252B12B1"/>
    <w:rsid w:val="00EA03A4"/>
    <w:pPr>
      <w:spacing w:after="0" w:line="480" w:lineRule="auto"/>
      <w:ind w:firstLine="720"/>
    </w:pPr>
    <w:rPr>
      <w:kern w:val="24"/>
      <w:sz w:val="24"/>
      <w:szCs w:val="24"/>
      <w:lang w:eastAsia="ja-JP"/>
    </w:rPr>
  </w:style>
  <w:style w:type="paragraph" w:customStyle="1" w:styleId="EAD8666E4E6F4778954EE5D6CFAE1BB31">
    <w:name w:val="EAD8666E4E6F4778954EE5D6CFAE1BB31"/>
    <w:rsid w:val="00EA03A4"/>
    <w:pPr>
      <w:spacing w:after="0" w:line="480" w:lineRule="auto"/>
      <w:ind w:firstLine="720"/>
    </w:pPr>
    <w:rPr>
      <w:kern w:val="24"/>
      <w:sz w:val="24"/>
      <w:szCs w:val="24"/>
      <w:lang w:eastAsia="ja-JP"/>
    </w:rPr>
  </w:style>
  <w:style w:type="paragraph" w:customStyle="1" w:styleId="EDB6D73C8D2B4D36919744FFF9066B3F1">
    <w:name w:val="EDB6D73C8D2B4D36919744FFF9066B3F1"/>
    <w:rsid w:val="00EA03A4"/>
    <w:pPr>
      <w:spacing w:after="0" w:line="480" w:lineRule="auto"/>
      <w:ind w:firstLine="720"/>
    </w:pPr>
    <w:rPr>
      <w:kern w:val="24"/>
      <w:sz w:val="24"/>
      <w:szCs w:val="24"/>
      <w:lang w:eastAsia="ja-JP"/>
    </w:rPr>
  </w:style>
  <w:style w:type="paragraph" w:customStyle="1" w:styleId="AF216A8B3E944A29A9C437BA097ECF1F1">
    <w:name w:val="AF216A8B3E944A29A9C437BA097ECF1F1"/>
    <w:rsid w:val="00EA03A4"/>
    <w:pPr>
      <w:spacing w:after="0" w:line="480" w:lineRule="auto"/>
      <w:ind w:firstLine="720"/>
    </w:pPr>
    <w:rPr>
      <w:kern w:val="24"/>
      <w:sz w:val="24"/>
      <w:szCs w:val="24"/>
      <w:lang w:eastAsia="ja-JP"/>
    </w:rPr>
  </w:style>
  <w:style w:type="paragraph" w:customStyle="1" w:styleId="4AAD7531271E449B8D81B0B0A140E2961">
    <w:name w:val="4AAD7531271E449B8D81B0B0A140E2961"/>
    <w:rsid w:val="00EA03A4"/>
    <w:pPr>
      <w:spacing w:after="0" w:line="480" w:lineRule="auto"/>
      <w:ind w:firstLine="720"/>
    </w:pPr>
    <w:rPr>
      <w:kern w:val="24"/>
      <w:sz w:val="24"/>
      <w:szCs w:val="24"/>
      <w:lang w:eastAsia="ja-JP"/>
    </w:rPr>
  </w:style>
  <w:style w:type="paragraph" w:customStyle="1" w:styleId="B1462BC7707C4C7094EFBAE007B1C7F01">
    <w:name w:val="B1462BC7707C4C7094EFBAE007B1C7F01"/>
    <w:rsid w:val="00EA03A4"/>
    <w:pPr>
      <w:spacing w:after="0" w:line="480" w:lineRule="auto"/>
      <w:ind w:firstLine="720"/>
    </w:pPr>
    <w:rPr>
      <w:kern w:val="24"/>
      <w:sz w:val="24"/>
      <w:szCs w:val="24"/>
      <w:lang w:eastAsia="ja-JP"/>
    </w:rPr>
  </w:style>
  <w:style w:type="paragraph" w:customStyle="1" w:styleId="958D05060B6A45E585545B513B1FFEDE1">
    <w:name w:val="958D05060B6A45E585545B513B1FFEDE1"/>
    <w:rsid w:val="00EA03A4"/>
    <w:pPr>
      <w:spacing w:after="0" w:line="480" w:lineRule="auto"/>
      <w:ind w:firstLine="720"/>
    </w:pPr>
    <w:rPr>
      <w:kern w:val="24"/>
      <w:sz w:val="24"/>
      <w:szCs w:val="24"/>
      <w:lang w:eastAsia="ja-JP"/>
    </w:rPr>
  </w:style>
  <w:style w:type="paragraph" w:customStyle="1" w:styleId="FCE9B79E5DEE4A6CAD33386BB3FAA26C1">
    <w:name w:val="FCE9B79E5DEE4A6CAD33386BB3FAA26C1"/>
    <w:rsid w:val="00EA03A4"/>
    <w:pPr>
      <w:spacing w:after="0" w:line="480" w:lineRule="auto"/>
      <w:jc w:val="center"/>
    </w:pPr>
    <w:rPr>
      <w:kern w:val="24"/>
      <w:sz w:val="24"/>
      <w:szCs w:val="24"/>
      <w:lang w:eastAsia="ja-JP"/>
    </w:rPr>
  </w:style>
  <w:style w:type="paragraph" w:customStyle="1" w:styleId="70DBED6EFC5E44249D82BEDD49962BF02">
    <w:name w:val="70DBED6EFC5E44249D82BEDD49962BF02"/>
    <w:rsid w:val="00EA03A4"/>
    <w:pPr>
      <w:spacing w:after="0" w:line="480" w:lineRule="auto"/>
    </w:pPr>
    <w:rPr>
      <w:sz w:val="24"/>
      <w:szCs w:val="24"/>
      <w:lang w:eastAsia="ja-JP"/>
    </w:rPr>
  </w:style>
  <w:style w:type="paragraph" w:customStyle="1" w:styleId="1043A699BB804B11B1F6E1D80252B12B2">
    <w:name w:val="1043A699BB804B11B1F6E1D80252B12B2"/>
    <w:rsid w:val="00EA03A4"/>
    <w:pPr>
      <w:spacing w:after="0" w:line="480" w:lineRule="auto"/>
      <w:ind w:firstLine="720"/>
    </w:pPr>
    <w:rPr>
      <w:kern w:val="24"/>
      <w:sz w:val="24"/>
      <w:szCs w:val="24"/>
      <w:lang w:eastAsia="ja-JP"/>
    </w:rPr>
  </w:style>
  <w:style w:type="paragraph" w:customStyle="1" w:styleId="EAD8666E4E6F4778954EE5D6CFAE1BB32">
    <w:name w:val="EAD8666E4E6F4778954EE5D6CFAE1BB32"/>
    <w:rsid w:val="00EA03A4"/>
    <w:pPr>
      <w:spacing w:after="0" w:line="480" w:lineRule="auto"/>
      <w:ind w:firstLine="720"/>
    </w:pPr>
    <w:rPr>
      <w:kern w:val="24"/>
      <w:sz w:val="24"/>
      <w:szCs w:val="24"/>
      <w:lang w:eastAsia="ja-JP"/>
    </w:rPr>
  </w:style>
  <w:style w:type="paragraph" w:customStyle="1" w:styleId="EDB6D73C8D2B4D36919744FFF9066B3F2">
    <w:name w:val="EDB6D73C8D2B4D36919744FFF9066B3F2"/>
    <w:rsid w:val="00EA03A4"/>
    <w:pPr>
      <w:spacing w:after="0" w:line="480" w:lineRule="auto"/>
      <w:ind w:firstLine="720"/>
    </w:pPr>
    <w:rPr>
      <w:kern w:val="24"/>
      <w:sz w:val="24"/>
      <w:szCs w:val="24"/>
      <w:lang w:eastAsia="ja-JP"/>
    </w:rPr>
  </w:style>
  <w:style w:type="paragraph" w:customStyle="1" w:styleId="AF216A8B3E944A29A9C437BA097ECF1F2">
    <w:name w:val="AF216A8B3E944A29A9C437BA097ECF1F2"/>
    <w:rsid w:val="00EA03A4"/>
    <w:pPr>
      <w:spacing w:after="0" w:line="480" w:lineRule="auto"/>
      <w:ind w:firstLine="720"/>
    </w:pPr>
    <w:rPr>
      <w:kern w:val="24"/>
      <w:sz w:val="24"/>
      <w:szCs w:val="24"/>
      <w:lang w:eastAsia="ja-JP"/>
    </w:rPr>
  </w:style>
  <w:style w:type="paragraph" w:customStyle="1" w:styleId="4AAD7531271E449B8D81B0B0A140E2962">
    <w:name w:val="4AAD7531271E449B8D81B0B0A140E2962"/>
    <w:rsid w:val="00EA03A4"/>
    <w:pPr>
      <w:spacing w:after="0" w:line="480" w:lineRule="auto"/>
      <w:ind w:firstLine="720"/>
    </w:pPr>
    <w:rPr>
      <w:kern w:val="24"/>
      <w:sz w:val="24"/>
      <w:szCs w:val="24"/>
      <w:lang w:eastAsia="ja-JP"/>
    </w:rPr>
  </w:style>
  <w:style w:type="paragraph" w:customStyle="1" w:styleId="B1462BC7707C4C7094EFBAE007B1C7F02">
    <w:name w:val="B1462BC7707C4C7094EFBAE007B1C7F02"/>
    <w:rsid w:val="00EA03A4"/>
    <w:pPr>
      <w:spacing w:after="0" w:line="480" w:lineRule="auto"/>
      <w:ind w:firstLine="720"/>
    </w:pPr>
    <w:rPr>
      <w:kern w:val="24"/>
      <w:sz w:val="24"/>
      <w:szCs w:val="24"/>
      <w:lang w:eastAsia="ja-JP"/>
    </w:rPr>
  </w:style>
  <w:style w:type="paragraph" w:customStyle="1" w:styleId="958D05060B6A45E585545B513B1FFEDE2">
    <w:name w:val="958D05060B6A45E585545B513B1FFEDE2"/>
    <w:rsid w:val="00EA03A4"/>
    <w:pPr>
      <w:spacing w:after="0" w:line="480" w:lineRule="auto"/>
      <w:ind w:firstLine="720"/>
    </w:pPr>
    <w:rPr>
      <w:kern w:val="24"/>
      <w:sz w:val="24"/>
      <w:szCs w:val="24"/>
      <w:lang w:eastAsia="ja-JP"/>
    </w:rPr>
  </w:style>
  <w:style w:type="paragraph" w:customStyle="1" w:styleId="FCE9B79E5DEE4A6CAD33386BB3FAA26C2">
    <w:name w:val="FCE9B79E5DEE4A6CAD33386BB3FAA26C2"/>
    <w:rsid w:val="00EA03A4"/>
    <w:pPr>
      <w:spacing w:after="0" w:line="480" w:lineRule="auto"/>
      <w:jc w:val="center"/>
    </w:pPr>
    <w:rPr>
      <w:kern w:val="24"/>
      <w:sz w:val="24"/>
      <w:szCs w:val="24"/>
      <w:lang w:eastAsia="ja-JP"/>
    </w:rPr>
  </w:style>
  <w:style w:type="paragraph" w:customStyle="1" w:styleId="70DBED6EFC5E44249D82BEDD49962BF03">
    <w:name w:val="70DBED6EFC5E44249D82BEDD49962BF03"/>
    <w:rsid w:val="00EA03A4"/>
    <w:pPr>
      <w:spacing w:after="0" w:line="480" w:lineRule="auto"/>
    </w:pPr>
    <w:rPr>
      <w:sz w:val="24"/>
      <w:szCs w:val="24"/>
      <w:lang w:eastAsia="ja-JP"/>
    </w:rPr>
  </w:style>
  <w:style w:type="paragraph" w:customStyle="1" w:styleId="1043A699BB804B11B1F6E1D80252B12B3">
    <w:name w:val="1043A699BB804B11B1F6E1D80252B12B3"/>
    <w:rsid w:val="00EA03A4"/>
    <w:pPr>
      <w:spacing w:after="0" w:line="480" w:lineRule="auto"/>
      <w:ind w:firstLine="720"/>
    </w:pPr>
    <w:rPr>
      <w:kern w:val="24"/>
      <w:sz w:val="24"/>
      <w:szCs w:val="24"/>
      <w:lang w:eastAsia="ja-JP"/>
    </w:rPr>
  </w:style>
  <w:style w:type="paragraph" w:customStyle="1" w:styleId="EAD8666E4E6F4778954EE5D6CFAE1BB33">
    <w:name w:val="EAD8666E4E6F4778954EE5D6CFAE1BB33"/>
    <w:rsid w:val="00EA03A4"/>
    <w:pPr>
      <w:spacing w:after="0" w:line="480" w:lineRule="auto"/>
      <w:ind w:firstLine="720"/>
    </w:pPr>
    <w:rPr>
      <w:kern w:val="24"/>
      <w:sz w:val="24"/>
      <w:szCs w:val="24"/>
      <w:lang w:eastAsia="ja-JP"/>
    </w:rPr>
  </w:style>
  <w:style w:type="paragraph" w:customStyle="1" w:styleId="EDB6D73C8D2B4D36919744FFF9066B3F3">
    <w:name w:val="EDB6D73C8D2B4D36919744FFF9066B3F3"/>
    <w:rsid w:val="00EA03A4"/>
    <w:pPr>
      <w:spacing w:after="0" w:line="480" w:lineRule="auto"/>
      <w:ind w:firstLine="720"/>
    </w:pPr>
    <w:rPr>
      <w:kern w:val="24"/>
      <w:sz w:val="24"/>
      <w:szCs w:val="24"/>
      <w:lang w:eastAsia="ja-JP"/>
    </w:rPr>
  </w:style>
  <w:style w:type="paragraph" w:customStyle="1" w:styleId="AF216A8B3E944A29A9C437BA097ECF1F3">
    <w:name w:val="AF216A8B3E944A29A9C437BA097ECF1F3"/>
    <w:rsid w:val="00EA03A4"/>
    <w:pPr>
      <w:spacing w:after="0" w:line="480" w:lineRule="auto"/>
      <w:ind w:firstLine="720"/>
    </w:pPr>
    <w:rPr>
      <w:kern w:val="24"/>
      <w:sz w:val="24"/>
      <w:szCs w:val="24"/>
      <w:lang w:eastAsia="ja-JP"/>
    </w:rPr>
  </w:style>
  <w:style w:type="paragraph" w:customStyle="1" w:styleId="4AAD7531271E449B8D81B0B0A140E2963">
    <w:name w:val="4AAD7531271E449B8D81B0B0A140E2963"/>
    <w:rsid w:val="00EA03A4"/>
    <w:pPr>
      <w:spacing w:after="0" w:line="480" w:lineRule="auto"/>
      <w:ind w:firstLine="720"/>
    </w:pPr>
    <w:rPr>
      <w:kern w:val="24"/>
      <w:sz w:val="24"/>
      <w:szCs w:val="24"/>
      <w:lang w:eastAsia="ja-JP"/>
    </w:rPr>
  </w:style>
  <w:style w:type="paragraph" w:customStyle="1" w:styleId="B1462BC7707C4C7094EFBAE007B1C7F03">
    <w:name w:val="B1462BC7707C4C7094EFBAE007B1C7F03"/>
    <w:rsid w:val="00EA03A4"/>
    <w:pPr>
      <w:spacing w:after="0" w:line="480" w:lineRule="auto"/>
      <w:ind w:firstLine="720"/>
    </w:pPr>
    <w:rPr>
      <w:kern w:val="24"/>
      <w:sz w:val="24"/>
      <w:szCs w:val="24"/>
      <w:lang w:eastAsia="ja-JP"/>
    </w:rPr>
  </w:style>
  <w:style w:type="paragraph" w:customStyle="1" w:styleId="958D05060B6A45E585545B513B1FFEDE3">
    <w:name w:val="958D05060B6A45E585545B513B1FFEDE3"/>
    <w:rsid w:val="00EA03A4"/>
    <w:pPr>
      <w:spacing w:after="0" w:line="480" w:lineRule="auto"/>
      <w:ind w:firstLine="720"/>
    </w:pPr>
    <w:rPr>
      <w:kern w:val="24"/>
      <w:sz w:val="24"/>
      <w:szCs w:val="24"/>
      <w:lang w:eastAsia="ja-JP"/>
    </w:rPr>
  </w:style>
  <w:style w:type="paragraph" w:customStyle="1" w:styleId="FCE9B79E5DEE4A6CAD33386BB3FAA26C3">
    <w:name w:val="FCE9B79E5DEE4A6CAD33386BB3FAA26C3"/>
    <w:rsid w:val="00536810"/>
    <w:pPr>
      <w:spacing w:after="0" w:line="480" w:lineRule="auto"/>
      <w:jc w:val="center"/>
    </w:pPr>
    <w:rPr>
      <w:kern w:val="24"/>
      <w:sz w:val="24"/>
      <w:szCs w:val="24"/>
      <w:lang w:eastAsia="ja-JP"/>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D21480A428D946AF92C899187D3FF4921">
    <w:name w:val="D21480A428D946AF92C899187D3FF4921"/>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4">
    <w:name w:val="1043A699BB804B11B1F6E1D80252B12B4"/>
    <w:rsid w:val="00536810"/>
    <w:pPr>
      <w:spacing w:after="0" w:line="480" w:lineRule="auto"/>
      <w:ind w:firstLine="720"/>
    </w:pPr>
    <w:rPr>
      <w:kern w:val="24"/>
      <w:sz w:val="24"/>
      <w:szCs w:val="24"/>
      <w:lang w:eastAsia="ja-JP"/>
    </w:rPr>
  </w:style>
  <w:style w:type="paragraph" w:customStyle="1" w:styleId="EAD8666E4E6F4778954EE5D6CFAE1BB34">
    <w:name w:val="EAD8666E4E6F4778954EE5D6CFAE1BB34"/>
    <w:rsid w:val="00536810"/>
    <w:pPr>
      <w:spacing w:after="0" w:line="480" w:lineRule="auto"/>
      <w:ind w:firstLine="720"/>
    </w:pPr>
    <w:rPr>
      <w:kern w:val="24"/>
      <w:sz w:val="24"/>
      <w:szCs w:val="24"/>
      <w:lang w:eastAsia="ja-JP"/>
    </w:rPr>
  </w:style>
  <w:style w:type="paragraph" w:customStyle="1" w:styleId="EDB6D73C8D2B4D36919744FFF9066B3F4">
    <w:name w:val="EDB6D73C8D2B4D36919744FFF9066B3F4"/>
    <w:rsid w:val="00536810"/>
    <w:pPr>
      <w:spacing w:after="0" w:line="480" w:lineRule="auto"/>
      <w:ind w:firstLine="720"/>
    </w:pPr>
    <w:rPr>
      <w:kern w:val="24"/>
      <w:sz w:val="24"/>
      <w:szCs w:val="24"/>
      <w:lang w:eastAsia="ja-JP"/>
    </w:rPr>
  </w:style>
  <w:style w:type="paragraph" w:customStyle="1" w:styleId="AF216A8B3E944A29A9C437BA097ECF1F4">
    <w:name w:val="AF216A8B3E944A29A9C437BA097ECF1F4"/>
    <w:rsid w:val="00536810"/>
    <w:pPr>
      <w:spacing w:after="0" w:line="480" w:lineRule="auto"/>
      <w:ind w:firstLine="720"/>
    </w:pPr>
    <w:rPr>
      <w:kern w:val="24"/>
      <w:sz w:val="24"/>
      <w:szCs w:val="24"/>
      <w:lang w:eastAsia="ja-JP"/>
    </w:rPr>
  </w:style>
  <w:style w:type="paragraph" w:customStyle="1" w:styleId="4AAD7531271E449B8D81B0B0A140E2964">
    <w:name w:val="4AAD7531271E449B8D81B0B0A140E2964"/>
    <w:rsid w:val="00536810"/>
    <w:pPr>
      <w:spacing w:after="0" w:line="480" w:lineRule="auto"/>
      <w:ind w:firstLine="720"/>
    </w:pPr>
    <w:rPr>
      <w:kern w:val="24"/>
      <w:sz w:val="24"/>
      <w:szCs w:val="24"/>
      <w:lang w:eastAsia="ja-JP"/>
    </w:rPr>
  </w:style>
  <w:style w:type="paragraph" w:customStyle="1" w:styleId="B1462BC7707C4C7094EFBAE007B1C7F04">
    <w:name w:val="B1462BC7707C4C7094EFBAE007B1C7F04"/>
    <w:rsid w:val="00536810"/>
    <w:pPr>
      <w:spacing w:after="0" w:line="480" w:lineRule="auto"/>
      <w:ind w:firstLine="720"/>
    </w:pPr>
    <w:rPr>
      <w:kern w:val="24"/>
      <w:sz w:val="24"/>
      <w:szCs w:val="24"/>
      <w:lang w:eastAsia="ja-JP"/>
    </w:rPr>
  </w:style>
  <w:style w:type="paragraph" w:customStyle="1" w:styleId="958D05060B6A45E585545B513B1FFEDE4">
    <w:name w:val="958D05060B6A45E585545B513B1FFEDE4"/>
    <w:rsid w:val="00536810"/>
    <w:pPr>
      <w:spacing w:after="0" w:line="480" w:lineRule="auto"/>
      <w:ind w:firstLine="720"/>
    </w:pPr>
    <w:rPr>
      <w:kern w:val="24"/>
      <w:sz w:val="24"/>
      <w:szCs w:val="24"/>
      <w:lang w:eastAsia="ja-JP"/>
    </w:rPr>
  </w:style>
  <w:style w:type="paragraph" w:customStyle="1" w:styleId="9315558AF6CD488FA0E848F277A51A73">
    <w:name w:val="9315558AF6CD488FA0E848F277A51A73"/>
    <w:rsid w:val="00536810"/>
  </w:style>
  <w:style w:type="paragraph" w:customStyle="1" w:styleId="FCE9B79E5DEE4A6CAD33386BB3FAA26C4">
    <w:name w:val="FCE9B79E5DEE4A6CAD33386BB3FAA26C4"/>
    <w:rsid w:val="00536810"/>
    <w:pPr>
      <w:spacing w:after="0" w:line="480" w:lineRule="auto"/>
      <w:jc w:val="center"/>
    </w:pPr>
    <w:rPr>
      <w:kern w:val="24"/>
      <w:sz w:val="24"/>
      <w:szCs w:val="24"/>
      <w:lang w:eastAsia="ja-JP"/>
    </w:rPr>
  </w:style>
  <w:style w:type="paragraph" w:customStyle="1" w:styleId="D21480A428D946AF92C899187D3FF4922">
    <w:name w:val="D21480A428D946AF92C899187D3FF4922"/>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5">
    <w:name w:val="1043A699BB804B11B1F6E1D80252B12B5"/>
    <w:rsid w:val="00536810"/>
    <w:pPr>
      <w:spacing w:after="0" w:line="480" w:lineRule="auto"/>
      <w:ind w:firstLine="720"/>
    </w:pPr>
    <w:rPr>
      <w:kern w:val="24"/>
      <w:sz w:val="24"/>
      <w:szCs w:val="24"/>
      <w:lang w:eastAsia="ja-JP"/>
    </w:rPr>
  </w:style>
  <w:style w:type="paragraph" w:customStyle="1" w:styleId="EAD8666E4E6F4778954EE5D6CFAE1BB35">
    <w:name w:val="EAD8666E4E6F4778954EE5D6CFAE1BB35"/>
    <w:rsid w:val="00536810"/>
    <w:pPr>
      <w:spacing w:after="0" w:line="480" w:lineRule="auto"/>
      <w:ind w:firstLine="720"/>
    </w:pPr>
    <w:rPr>
      <w:kern w:val="24"/>
      <w:sz w:val="24"/>
      <w:szCs w:val="24"/>
      <w:lang w:eastAsia="ja-JP"/>
    </w:rPr>
  </w:style>
  <w:style w:type="paragraph" w:customStyle="1" w:styleId="EDB6D73C8D2B4D36919744FFF9066B3F5">
    <w:name w:val="EDB6D73C8D2B4D36919744FFF9066B3F5"/>
    <w:rsid w:val="00536810"/>
    <w:pPr>
      <w:spacing w:after="0" w:line="480" w:lineRule="auto"/>
      <w:ind w:firstLine="720"/>
    </w:pPr>
    <w:rPr>
      <w:kern w:val="24"/>
      <w:sz w:val="24"/>
      <w:szCs w:val="24"/>
      <w:lang w:eastAsia="ja-JP"/>
    </w:rPr>
  </w:style>
  <w:style w:type="paragraph" w:customStyle="1" w:styleId="AF216A8B3E944A29A9C437BA097ECF1F5">
    <w:name w:val="AF216A8B3E944A29A9C437BA097ECF1F5"/>
    <w:rsid w:val="00536810"/>
    <w:pPr>
      <w:spacing w:after="0" w:line="480" w:lineRule="auto"/>
      <w:ind w:firstLine="720"/>
    </w:pPr>
    <w:rPr>
      <w:kern w:val="24"/>
      <w:sz w:val="24"/>
      <w:szCs w:val="24"/>
      <w:lang w:eastAsia="ja-JP"/>
    </w:rPr>
  </w:style>
  <w:style w:type="paragraph" w:customStyle="1" w:styleId="4AAD7531271E449B8D81B0B0A140E2965">
    <w:name w:val="4AAD7531271E449B8D81B0B0A140E2965"/>
    <w:rsid w:val="00536810"/>
    <w:pPr>
      <w:spacing w:after="0" w:line="480" w:lineRule="auto"/>
      <w:ind w:firstLine="720"/>
    </w:pPr>
    <w:rPr>
      <w:kern w:val="24"/>
      <w:sz w:val="24"/>
      <w:szCs w:val="24"/>
      <w:lang w:eastAsia="ja-JP"/>
    </w:rPr>
  </w:style>
  <w:style w:type="paragraph" w:customStyle="1" w:styleId="B1462BC7707C4C7094EFBAE007B1C7F05">
    <w:name w:val="B1462BC7707C4C7094EFBAE007B1C7F05"/>
    <w:rsid w:val="00536810"/>
    <w:pPr>
      <w:spacing w:after="0" w:line="480" w:lineRule="auto"/>
      <w:ind w:firstLine="720"/>
    </w:pPr>
    <w:rPr>
      <w:kern w:val="24"/>
      <w:sz w:val="24"/>
      <w:szCs w:val="24"/>
      <w:lang w:eastAsia="ja-JP"/>
    </w:rPr>
  </w:style>
  <w:style w:type="paragraph" w:customStyle="1" w:styleId="958D05060B6A45E585545B513B1FFEDE5">
    <w:name w:val="958D05060B6A45E585545B513B1FFEDE5"/>
    <w:rsid w:val="00536810"/>
    <w:pPr>
      <w:spacing w:after="0" w:line="480" w:lineRule="auto"/>
      <w:ind w:firstLine="720"/>
    </w:pPr>
    <w:rPr>
      <w:kern w:val="24"/>
      <w:sz w:val="24"/>
      <w:szCs w:val="24"/>
      <w:lang w:eastAsia="ja-JP"/>
    </w:rPr>
  </w:style>
  <w:style w:type="paragraph" w:customStyle="1" w:styleId="C88E50874A7045C38261716DFE0B82C0">
    <w:name w:val="C88E50874A7045C38261716DFE0B82C0"/>
    <w:rsid w:val="00536810"/>
  </w:style>
  <w:style w:type="paragraph" w:customStyle="1" w:styleId="FCE9B79E5DEE4A6CAD33386BB3FAA26C5">
    <w:name w:val="FCE9B79E5DEE4A6CAD33386BB3FAA26C5"/>
    <w:rsid w:val="00536810"/>
    <w:pPr>
      <w:spacing w:after="0" w:line="480" w:lineRule="auto"/>
      <w:jc w:val="center"/>
    </w:pPr>
    <w:rPr>
      <w:kern w:val="24"/>
      <w:sz w:val="24"/>
      <w:szCs w:val="24"/>
      <w:lang w:eastAsia="ja-JP"/>
    </w:rPr>
  </w:style>
  <w:style w:type="paragraph" w:customStyle="1" w:styleId="D21480A428D946AF92C899187D3FF4923">
    <w:name w:val="D21480A428D946AF92C899187D3FF4923"/>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6">
    <w:name w:val="1043A699BB804B11B1F6E1D80252B12B6"/>
    <w:rsid w:val="00536810"/>
    <w:pPr>
      <w:spacing w:after="0" w:line="480" w:lineRule="auto"/>
      <w:ind w:firstLine="720"/>
    </w:pPr>
    <w:rPr>
      <w:kern w:val="24"/>
      <w:sz w:val="24"/>
      <w:szCs w:val="24"/>
      <w:lang w:eastAsia="ja-JP"/>
    </w:rPr>
  </w:style>
  <w:style w:type="paragraph" w:customStyle="1" w:styleId="EAD8666E4E6F4778954EE5D6CFAE1BB36">
    <w:name w:val="EAD8666E4E6F4778954EE5D6CFAE1BB36"/>
    <w:rsid w:val="00536810"/>
    <w:pPr>
      <w:spacing w:after="0" w:line="480" w:lineRule="auto"/>
      <w:ind w:firstLine="720"/>
    </w:pPr>
    <w:rPr>
      <w:kern w:val="24"/>
      <w:sz w:val="24"/>
      <w:szCs w:val="24"/>
      <w:lang w:eastAsia="ja-JP"/>
    </w:rPr>
  </w:style>
  <w:style w:type="paragraph" w:customStyle="1" w:styleId="EDB6D73C8D2B4D36919744FFF9066B3F6">
    <w:name w:val="EDB6D73C8D2B4D36919744FFF9066B3F6"/>
    <w:rsid w:val="00536810"/>
    <w:pPr>
      <w:spacing w:after="0" w:line="480" w:lineRule="auto"/>
      <w:ind w:firstLine="720"/>
    </w:pPr>
    <w:rPr>
      <w:kern w:val="24"/>
      <w:sz w:val="24"/>
      <w:szCs w:val="24"/>
      <w:lang w:eastAsia="ja-JP"/>
    </w:rPr>
  </w:style>
  <w:style w:type="paragraph" w:customStyle="1" w:styleId="AF216A8B3E944A29A9C437BA097ECF1F6">
    <w:name w:val="AF216A8B3E944A29A9C437BA097ECF1F6"/>
    <w:rsid w:val="00536810"/>
    <w:pPr>
      <w:spacing w:after="0" w:line="480" w:lineRule="auto"/>
      <w:ind w:firstLine="720"/>
    </w:pPr>
    <w:rPr>
      <w:kern w:val="24"/>
      <w:sz w:val="24"/>
      <w:szCs w:val="24"/>
      <w:lang w:eastAsia="ja-JP"/>
    </w:rPr>
  </w:style>
  <w:style w:type="paragraph" w:customStyle="1" w:styleId="4AAD7531271E449B8D81B0B0A140E2966">
    <w:name w:val="4AAD7531271E449B8D81B0B0A140E2966"/>
    <w:rsid w:val="00536810"/>
    <w:pPr>
      <w:spacing w:after="0" w:line="480" w:lineRule="auto"/>
      <w:ind w:firstLine="720"/>
    </w:pPr>
    <w:rPr>
      <w:kern w:val="24"/>
      <w:sz w:val="24"/>
      <w:szCs w:val="24"/>
      <w:lang w:eastAsia="ja-JP"/>
    </w:rPr>
  </w:style>
  <w:style w:type="paragraph" w:customStyle="1" w:styleId="B1462BC7707C4C7094EFBAE007B1C7F06">
    <w:name w:val="B1462BC7707C4C7094EFBAE007B1C7F06"/>
    <w:rsid w:val="00536810"/>
    <w:pPr>
      <w:spacing w:after="0" w:line="480" w:lineRule="auto"/>
      <w:ind w:firstLine="720"/>
    </w:pPr>
    <w:rPr>
      <w:kern w:val="24"/>
      <w:sz w:val="24"/>
      <w:szCs w:val="24"/>
      <w:lang w:eastAsia="ja-JP"/>
    </w:rPr>
  </w:style>
  <w:style w:type="paragraph" w:customStyle="1" w:styleId="958D05060B6A45E585545B513B1FFEDE6">
    <w:name w:val="958D05060B6A45E585545B513B1FFEDE6"/>
    <w:rsid w:val="00536810"/>
    <w:pPr>
      <w:spacing w:after="0" w:line="480" w:lineRule="auto"/>
      <w:ind w:firstLine="720"/>
    </w:pPr>
    <w:rPr>
      <w:kern w:val="24"/>
      <w:sz w:val="24"/>
      <w:szCs w:val="24"/>
      <w:lang w:eastAsia="ja-JP"/>
    </w:rPr>
  </w:style>
  <w:style w:type="paragraph" w:customStyle="1" w:styleId="FCE9B79E5DEE4A6CAD33386BB3FAA26C6">
    <w:name w:val="FCE9B79E5DEE4A6CAD33386BB3FAA26C6"/>
    <w:rsid w:val="00536810"/>
    <w:pPr>
      <w:spacing w:after="0" w:line="480" w:lineRule="auto"/>
      <w:jc w:val="center"/>
    </w:pPr>
    <w:rPr>
      <w:kern w:val="24"/>
      <w:sz w:val="24"/>
      <w:szCs w:val="24"/>
      <w:lang w:eastAsia="ja-JP"/>
    </w:rPr>
  </w:style>
  <w:style w:type="paragraph" w:customStyle="1" w:styleId="D21480A428D946AF92C899187D3FF4924">
    <w:name w:val="D21480A428D946AF92C899187D3FF4924"/>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7">
    <w:name w:val="1043A699BB804B11B1F6E1D80252B12B7"/>
    <w:rsid w:val="00536810"/>
    <w:pPr>
      <w:spacing w:after="0" w:line="480" w:lineRule="auto"/>
      <w:ind w:firstLine="720"/>
    </w:pPr>
    <w:rPr>
      <w:kern w:val="24"/>
      <w:sz w:val="24"/>
      <w:szCs w:val="24"/>
      <w:lang w:eastAsia="ja-JP"/>
    </w:rPr>
  </w:style>
  <w:style w:type="paragraph" w:customStyle="1" w:styleId="EAD8666E4E6F4778954EE5D6CFAE1BB37">
    <w:name w:val="EAD8666E4E6F4778954EE5D6CFAE1BB37"/>
    <w:rsid w:val="00536810"/>
    <w:pPr>
      <w:spacing w:after="0" w:line="480" w:lineRule="auto"/>
      <w:ind w:firstLine="720"/>
    </w:pPr>
    <w:rPr>
      <w:kern w:val="24"/>
      <w:sz w:val="24"/>
      <w:szCs w:val="24"/>
      <w:lang w:eastAsia="ja-JP"/>
    </w:rPr>
  </w:style>
  <w:style w:type="paragraph" w:customStyle="1" w:styleId="EDB6D73C8D2B4D36919744FFF9066B3F7">
    <w:name w:val="EDB6D73C8D2B4D36919744FFF9066B3F7"/>
    <w:rsid w:val="00536810"/>
    <w:pPr>
      <w:spacing w:after="0" w:line="480" w:lineRule="auto"/>
      <w:ind w:firstLine="720"/>
    </w:pPr>
    <w:rPr>
      <w:kern w:val="24"/>
      <w:sz w:val="24"/>
      <w:szCs w:val="24"/>
      <w:lang w:eastAsia="ja-JP"/>
    </w:rPr>
  </w:style>
  <w:style w:type="paragraph" w:customStyle="1" w:styleId="AF216A8B3E944A29A9C437BA097ECF1F7">
    <w:name w:val="AF216A8B3E944A29A9C437BA097ECF1F7"/>
    <w:rsid w:val="00536810"/>
    <w:pPr>
      <w:spacing w:after="0" w:line="480" w:lineRule="auto"/>
      <w:ind w:firstLine="720"/>
    </w:pPr>
    <w:rPr>
      <w:kern w:val="24"/>
      <w:sz w:val="24"/>
      <w:szCs w:val="24"/>
      <w:lang w:eastAsia="ja-JP"/>
    </w:rPr>
  </w:style>
  <w:style w:type="paragraph" w:customStyle="1" w:styleId="4AAD7531271E449B8D81B0B0A140E2967">
    <w:name w:val="4AAD7531271E449B8D81B0B0A140E2967"/>
    <w:rsid w:val="00536810"/>
    <w:pPr>
      <w:spacing w:after="0" w:line="480" w:lineRule="auto"/>
      <w:ind w:firstLine="720"/>
    </w:pPr>
    <w:rPr>
      <w:kern w:val="24"/>
      <w:sz w:val="24"/>
      <w:szCs w:val="24"/>
      <w:lang w:eastAsia="ja-JP"/>
    </w:rPr>
  </w:style>
  <w:style w:type="paragraph" w:customStyle="1" w:styleId="B1462BC7707C4C7094EFBAE007B1C7F07">
    <w:name w:val="B1462BC7707C4C7094EFBAE007B1C7F07"/>
    <w:rsid w:val="00536810"/>
    <w:pPr>
      <w:spacing w:after="0" w:line="480" w:lineRule="auto"/>
      <w:ind w:firstLine="720"/>
    </w:pPr>
    <w:rPr>
      <w:kern w:val="24"/>
      <w:sz w:val="24"/>
      <w:szCs w:val="24"/>
      <w:lang w:eastAsia="ja-JP"/>
    </w:rPr>
  </w:style>
  <w:style w:type="paragraph" w:customStyle="1" w:styleId="958D05060B6A45E585545B513B1FFEDE7">
    <w:name w:val="958D05060B6A45E585545B513B1FFEDE7"/>
    <w:rsid w:val="00536810"/>
    <w:pPr>
      <w:spacing w:after="0" w:line="480" w:lineRule="auto"/>
      <w:ind w:firstLine="720"/>
    </w:pPr>
    <w:rPr>
      <w:kern w:val="24"/>
      <w:sz w:val="24"/>
      <w:szCs w:val="24"/>
      <w:lang w:eastAsia="ja-JP"/>
    </w:rPr>
  </w:style>
  <w:style w:type="paragraph" w:customStyle="1" w:styleId="FCE9B79E5DEE4A6CAD33386BB3FAA26C7">
    <w:name w:val="FCE9B79E5DEE4A6CAD33386BB3FAA26C7"/>
    <w:rsid w:val="00536810"/>
    <w:pPr>
      <w:spacing w:after="0" w:line="480" w:lineRule="auto"/>
      <w:jc w:val="center"/>
    </w:pPr>
    <w:rPr>
      <w:kern w:val="24"/>
      <w:sz w:val="24"/>
      <w:szCs w:val="24"/>
      <w:lang w:eastAsia="ja-JP"/>
    </w:rPr>
  </w:style>
  <w:style w:type="paragraph" w:customStyle="1" w:styleId="D21480A428D946AF92C899187D3FF4925">
    <w:name w:val="D21480A428D946AF92C899187D3FF4925"/>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8">
    <w:name w:val="1043A699BB804B11B1F6E1D80252B12B8"/>
    <w:rsid w:val="00536810"/>
    <w:pPr>
      <w:spacing w:after="0" w:line="480" w:lineRule="auto"/>
      <w:ind w:firstLine="720"/>
    </w:pPr>
    <w:rPr>
      <w:kern w:val="24"/>
      <w:sz w:val="24"/>
      <w:szCs w:val="24"/>
      <w:lang w:eastAsia="ja-JP"/>
    </w:rPr>
  </w:style>
  <w:style w:type="paragraph" w:customStyle="1" w:styleId="EAD8666E4E6F4778954EE5D6CFAE1BB38">
    <w:name w:val="EAD8666E4E6F4778954EE5D6CFAE1BB38"/>
    <w:rsid w:val="00536810"/>
    <w:pPr>
      <w:spacing w:after="0" w:line="480" w:lineRule="auto"/>
      <w:ind w:firstLine="720"/>
    </w:pPr>
    <w:rPr>
      <w:kern w:val="24"/>
      <w:sz w:val="24"/>
      <w:szCs w:val="24"/>
      <w:lang w:eastAsia="ja-JP"/>
    </w:rPr>
  </w:style>
  <w:style w:type="paragraph" w:customStyle="1" w:styleId="EDB6D73C8D2B4D36919744FFF9066B3F8">
    <w:name w:val="EDB6D73C8D2B4D36919744FFF9066B3F8"/>
    <w:rsid w:val="00536810"/>
    <w:pPr>
      <w:spacing w:after="0" w:line="480" w:lineRule="auto"/>
      <w:ind w:firstLine="720"/>
    </w:pPr>
    <w:rPr>
      <w:kern w:val="24"/>
      <w:sz w:val="24"/>
      <w:szCs w:val="24"/>
      <w:lang w:eastAsia="ja-JP"/>
    </w:rPr>
  </w:style>
  <w:style w:type="paragraph" w:customStyle="1" w:styleId="AF216A8B3E944A29A9C437BA097ECF1F8">
    <w:name w:val="AF216A8B3E944A29A9C437BA097ECF1F8"/>
    <w:rsid w:val="00536810"/>
    <w:pPr>
      <w:spacing w:after="0" w:line="480" w:lineRule="auto"/>
      <w:ind w:firstLine="720"/>
    </w:pPr>
    <w:rPr>
      <w:kern w:val="24"/>
      <w:sz w:val="24"/>
      <w:szCs w:val="24"/>
      <w:lang w:eastAsia="ja-JP"/>
    </w:rPr>
  </w:style>
  <w:style w:type="paragraph" w:customStyle="1" w:styleId="4AAD7531271E449B8D81B0B0A140E2968">
    <w:name w:val="4AAD7531271E449B8D81B0B0A140E2968"/>
    <w:rsid w:val="00536810"/>
    <w:pPr>
      <w:spacing w:after="0" w:line="480" w:lineRule="auto"/>
      <w:ind w:firstLine="720"/>
    </w:pPr>
    <w:rPr>
      <w:kern w:val="24"/>
      <w:sz w:val="24"/>
      <w:szCs w:val="24"/>
      <w:lang w:eastAsia="ja-JP"/>
    </w:rPr>
  </w:style>
  <w:style w:type="paragraph" w:customStyle="1" w:styleId="B1462BC7707C4C7094EFBAE007B1C7F08">
    <w:name w:val="B1462BC7707C4C7094EFBAE007B1C7F08"/>
    <w:rsid w:val="00536810"/>
    <w:pPr>
      <w:spacing w:after="0" w:line="480" w:lineRule="auto"/>
      <w:ind w:firstLine="720"/>
    </w:pPr>
    <w:rPr>
      <w:kern w:val="24"/>
      <w:sz w:val="24"/>
      <w:szCs w:val="24"/>
      <w:lang w:eastAsia="ja-JP"/>
    </w:rPr>
  </w:style>
  <w:style w:type="paragraph" w:customStyle="1" w:styleId="958D05060B6A45E585545B513B1FFEDE8">
    <w:name w:val="958D05060B6A45E585545B513B1FFEDE8"/>
    <w:rsid w:val="00536810"/>
    <w:pPr>
      <w:spacing w:after="0" w:line="480" w:lineRule="auto"/>
      <w:ind w:firstLine="720"/>
    </w:pPr>
    <w:rPr>
      <w:kern w:val="24"/>
      <w:sz w:val="24"/>
      <w:szCs w:val="24"/>
      <w:lang w:eastAsia="ja-JP"/>
    </w:rPr>
  </w:style>
  <w:style w:type="paragraph" w:customStyle="1" w:styleId="FCE9B79E5DEE4A6CAD33386BB3FAA26C8">
    <w:name w:val="FCE9B79E5DEE4A6CAD33386BB3FAA26C8"/>
    <w:rsid w:val="00536810"/>
    <w:pPr>
      <w:spacing w:after="0" w:line="480" w:lineRule="auto"/>
      <w:jc w:val="center"/>
    </w:pPr>
    <w:rPr>
      <w:kern w:val="24"/>
      <w:sz w:val="24"/>
      <w:szCs w:val="24"/>
      <w:lang w:eastAsia="ja-JP"/>
    </w:rPr>
  </w:style>
  <w:style w:type="paragraph" w:customStyle="1" w:styleId="D21480A428D946AF92C899187D3FF4926">
    <w:name w:val="D21480A428D946AF92C899187D3FF4926"/>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9">
    <w:name w:val="1043A699BB804B11B1F6E1D80252B12B9"/>
    <w:rsid w:val="00536810"/>
    <w:pPr>
      <w:spacing w:after="0" w:line="480" w:lineRule="auto"/>
      <w:ind w:firstLine="720"/>
    </w:pPr>
    <w:rPr>
      <w:kern w:val="24"/>
      <w:sz w:val="24"/>
      <w:szCs w:val="24"/>
      <w:lang w:eastAsia="ja-JP"/>
    </w:rPr>
  </w:style>
  <w:style w:type="paragraph" w:customStyle="1" w:styleId="EAD8666E4E6F4778954EE5D6CFAE1BB39">
    <w:name w:val="EAD8666E4E6F4778954EE5D6CFAE1BB39"/>
    <w:rsid w:val="00536810"/>
    <w:pPr>
      <w:spacing w:after="0" w:line="480" w:lineRule="auto"/>
      <w:ind w:firstLine="720"/>
    </w:pPr>
    <w:rPr>
      <w:kern w:val="24"/>
      <w:sz w:val="24"/>
      <w:szCs w:val="24"/>
      <w:lang w:eastAsia="ja-JP"/>
    </w:rPr>
  </w:style>
  <w:style w:type="paragraph" w:customStyle="1" w:styleId="EDB6D73C8D2B4D36919744FFF9066B3F9">
    <w:name w:val="EDB6D73C8D2B4D36919744FFF9066B3F9"/>
    <w:rsid w:val="00536810"/>
    <w:pPr>
      <w:spacing w:after="0" w:line="480" w:lineRule="auto"/>
      <w:ind w:firstLine="720"/>
    </w:pPr>
    <w:rPr>
      <w:kern w:val="24"/>
      <w:sz w:val="24"/>
      <w:szCs w:val="24"/>
      <w:lang w:eastAsia="ja-JP"/>
    </w:rPr>
  </w:style>
  <w:style w:type="paragraph" w:customStyle="1" w:styleId="AF216A8B3E944A29A9C437BA097ECF1F9">
    <w:name w:val="AF216A8B3E944A29A9C437BA097ECF1F9"/>
    <w:rsid w:val="00536810"/>
    <w:pPr>
      <w:spacing w:after="0" w:line="480" w:lineRule="auto"/>
      <w:ind w:firstLine="720"/>
    </w:pPr>
    <w:rPr>
      <w:kern w:val="24"/>
      <w:sz w:val="24"/>
      <w:szCs w:val="24"/>
      <w:lang w:eastAsia="ja-JP"/>
    </w:rPr>
  </w:style>
  <w:style w:type="paragraph" w:customStyle="1" w:styleId="4AAD7531271E449B8D81B0B0A140E2969">
    <w:name w:val="4AAD7531271E449B8D81B0B0A140E2969"/>
    <w:rsid w:val="00536810"/>
    <w:pPr>
      <w:spacing w:after="0" w:line="480" w:lineRule="auto"/>
      <w:ind w:firstLine="720"/>
    </w:pPr>
    <w:rPr>
      <w:kern w:val="24"/>
      <w:sz w:val="24"/>
      <w:szCs w:val="24"/>
      <w:lang w:eastAsia="ja-JP"/>
    </w:rPr>
  </w:style>
  <w:style w:type="paragraph" w:customStyle="1" w:styleId="B1462BC7707C4C7094EFBAE007B1C7F09">
    <w:name w:val="B1462BC7707C4C7094EFBAE007B1C7F09"/>
    <w:rsid w:val="00536810"/>
    <w:pPr>
      <w:spacing w:after="0" w:line="480" w:lineRule="auto"/>
      <w:ind w:firstLine="720"/>
    </w:pPr>
    <w:rPr>
      <w:kern w:val="24"/>
      <w:sz w:val="24"/>
      <w:szCs w:val="24"/>
      <w:lang w:eastAsia="ja-JP"/>
    </w:rPr>
  </w:style>
  <w:style w:type="paragraph" w:customStyle="1" w:styleId="958D05060B6A45E585545B513B1FFEDE9">
    <w:name w:val="958D05060B6A45E585545B513B1FFEDE9"/>
    <w:rsid w:val="00536810"/>
    <w:pPr>
      <w:spacing w:after="0" w:line="480" w:lineRule="auto"/>
      <w:ind w:firstLine="720"/>
    </w:pPr>
    <w:rPr>
      <w:kern w:val="24"/>
      <w:sz w:val="24"/>
      <w:szCs w:val="24"/>
      <w:lang w:eastAsia="ja-JP"/>
    </w:rPr>
  </w:style>
  <w:style w:type="paragraph" w:customStyle="1" w:styleId="FCE9B79E5DEE4A6CAD33386BB3FAA26C9">
    <w:name w:val="FCE9B79E5DEE4A6CAD33386BB3FAA26C9"/>
    <w:rsid w:val="00536810"/>
    <w:pPr>
      <w:spacing w:after="0" w:line="480" w:lineRule="auto"/>
      <w:jc w:val="center"/>
    </w:pPr>
    <w:rPr>
      <w:kern w:val="24"/>
      <w:sz w:val="24"/>
      <w:szCs w:val="24"/>
      <w:lang w:eastAsia="ja-JP"/>
    </w:rPr>
  </w:style>
  <w:style w:type="paragraph" w:customStyle="1" w:styleId="D21480A428D946AF92C899187D3FF4927">
    <w:name w:val="D21480A428D946AF92C899187D3FF4927"/>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0">
    <w:name w:val="1043A699BB804B11B1F6E1D80252B12B10"/>
    <w:rsid w:val="00536810"/>
    <w:pPr>
      <w:spacing w:after="0" w:line="480" w:lineRule="auto"/>
      <w:ind w:firstLine="720"/>
    </w:pPr>
    <w:rPr>
      <w:kern w:val="24"/>
      <w:sz w:val="24"/>
      <w:szCs w:val="24"/>
      <w:lang w:eastAsia="ja-JP"/>
    </w:rPr>
  </w:style>
  <w:style w:type="paragraph" w:customStyle="1" w:styleId="EAD8666E4E6F4778954EE5D6CFAE1BB310">
    <w:name w:val="EAD8666E4E6F4778954EE5D6CFAE1BB310"/>
    <w:rsid w:val="00536810"/>
    <w:pPr>
      <w:spacing w:after="0" w:line="480" w:lineRule="auto"/>
      <w:ind w:firstLine="720"/>
    </w:pPr>
    <w:rPr>
      <w:kern w:val="24"/>
      <w:sz w:val="24"/>
      <w:szCs w:val="24"/>
      <w:lang w:eastAsia="ja-JP"/>
    </w:rPr>
  </w:style>
  <w:style w:type="paragraph" w:customStyle="1" w:styleId="EDB6D73C8D2B4D36919744FFF9066B3F10">
    <w:name w:val="EDB6D73C8D2B4D36919744FFF9066B3F10"/>
    <w:rsid w:val="00536810"/>
    <w:pPr>
      <w:spacing w:after="0" w:line="480" w:lineRule="auto"/>
      <w:ind w:firstLine="720"/>
    </w:pPr>
    <w:rPr>
      <w:kern w:val="24"/>
      <w:sz w:val="24"/>
      <w:szCs w:val="24"/>
      <w:lang w:eastAsia="ja-JP"/>
    </w:rPr>
  </w:style>
  <w:style w:type="paragraph" w:customStyle="1" w:styleId="AF216A8B3E944A29A9C437BA097ECF1F10">
    <w:name w:val="AF216A8B3E944A29A9C437BA097ECF1F10"/>
    <w:rsid w:val="00536810"/>
    <w:pPr>
      <w:spacing w:after="0" w:line="480" w:lineRule="auto"/>
      <w:ind w:firstLine="720"/>
    </w:pPr>
    <w:rPr>
      <w:kern w:val="24"/>
      <w:sz w:val="24"/>
      <w:szCs w:val="24"/>
      <w:lang w:eastAsia="ja-JP"/>
    </w:rPr>
  </w:style>
  <w:style w:type="paragraph" w:customStyle="1" w:styleId="4AAD7531271E449B8D81B0B0A140E29610">
    <w:name w:val="4AAD7531271E449B8D81B0B0A140E29610"/>
    <w:rsid w:val="00536810"/>
    <w:pPr>
      <w:spacing w:after="0" w:line="480" w:lineRule="auto"/>
      <w:ind w:firstLine="720"/>
    </w:pPr>
    <w:rPr>
      <w:kern w:val="24"/>
      <w:sz w:val="24"/>
      <w:szCs w:val="24"/>
      <w:lang w:eastAsia="ja-JP"/>
    </w:rPr>
  </w:style>
  <w:style w:type="paragraph" w:customStyle="1" w:styleId="B1462BC7707C4C7094EFBAE007B1C7F010">
    <w:name w:val="B1462BC7707C4C7094EFBAE007B1C7F010"/>
    <w:rsid w:val="00536810"/>
    <w:pPr>
      <w:spacing w:after="0" w:line="480" w:lineRule="auto"/>
      <w:ind w:firstLine="720"/>
    </w:pPr>
    <w:rPr>
      <w:kern w:val="24"/>
      <w:sz w:val="24"/>
      <w:szCs w:val="24"/>
      <w:lang w:eastAsia="ja-JP"/>
    </w:rPr>
  </w:style>
  <w:style w:type="paragraph" w:customStyle="1" w:styleId="958D05060B6A45E585545B513B1FFEDE10">
    <w:name w:val="958D05060B6A45E585545B513B1FFEDE10"/>
    <w:rsid w:val="00536810"/>
    <w:pPr>
      <w:spacing w:after="0" w:line="480" w:lineRule="auto"/>
      <w:ind w:firstLine="720"/>
    </w:pPr>
    <w:rPr>
      <w:kern w:val="24"/>
      <w:sz w:val="24"/>
      <w:szCs w:val="24"/>
      <w:lang w:eastAsia="ja-JP"/>
    </w:rPr>
  </w:style>
  <w:style w:type="paragraph" w:customStyle="1" w:styleId="FCE9B79E5DEE4A6CAD33386BB3FAA26C10">
    <w:name w:val="FCE9B79E5DEE4A6CAD33386BB3FAA26C10"/>
    <w:rsid w:val="00536810"/>
    <w:pPr>
      <w:spacing w:after="0" w:line="480" w:lineRule="auto"/>
      <w:jc w:val="center"/>
    </w:pPr>
    <w:rPr>
      <w:kern w:val="24"/>
      <w:sz w:val="24"/>
      <w:szCs w:val="24"/>
      <w:lang w:eastAsia="ja-JP"/>
    </w:rPr>
  </w:style>
  <w:style w:type="paragraph" w:customStyle="1" w:styleId="D21480A428D946AF92C899187D3FF4928">
    <w:name w:val="D21480A428D946AF92C899187D3FF4928"/>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1">
    <w:name w:val="1043A699BB804B11B1F6E1D80252B12B11"/>
    <w:rsid w:val="00536810"/>
    <w:pPr>
      <w:spacing w:after="0" w:line="480" w:lineRule="auto"/>
      <w:ind w:firstLine="720"/>
    </w:pPr>
    <w:rPr>
      <w:kern w:val="24"/>
      <w:sz w:val="24"/>
      <w:szCs w:val="24"/>
      <w:lang w:eastAsia="ja-JP"/>
    </w:rPr>
  </w:style>
  <w:style w:type="paragraph" w:customStyle="1" w:styleId="EAD8666E4E6F4778954EE5D6CFAE1BB311">
    <w:name w:val="EAD8666E4E6F4778954EE5D6CFAE1BB311"/>
    <w:rsid w:val="00536810"/>
    <w:pPr>
      <w:spacing w:after="0" w:line="480" w:lineRule="auto"/>
      <w:ind w:firstLine="720"/>
    </w:pPr>
    <w:rPr>
      <w:kern w:val="24"/>
      <w:sz w:val="24"/>
      <w:szCs w:val="24"/>
      <w:lang w:eastAsia="ja-JP"/>
    </w:rPr>
  </w:style>
  <w:style w:type="paragraph" w:customStyle="1" w:styleId="EDB6D73C8D2B4D36919744FFF9066B3F11">
    <w:name w:val="EDB6D73C8D2B4D36919744FFF9066B3F11"/>
    <w:rsid w:val="00536810"/>
    <w:pPr>
      <w:spacing w:after="0" w:line="480" w:lineRule="auto"/>
      <w:ind w:firstLine="720"/>
    </w:pPr>
    <w:rPr>
      <w:kern w:val="24"/>
      <w:sz w:val="24"/>
      <w:szCs w:val="24"/>
      <w:lang w:eastAsia="ja-JP"/>
    </w:rPr>
  </w:style>
  <w:style w:type="paragraph" w:customStyle="1" w:styleId="AF216A8B3E944A29A9C437BA097ECF1F11">
    <w:name w:val="AF216A8B3E944A29A9C437BA097ECF1F11"/>
    <w:rsid w:val="00536810"/>
    <w:pPr>
      <w:spacing w:after="0" w:line="480" w:lineRule="auto"/>
      <w:ind w:firstLine="720"/>
    </w:pPr>
    <w:rPr>
      <w:kern w:val="24"/>
      <w:sz w:val="24"/>
      <w:szCs w:val="24"/>
      <w:lang w:eastAsia="ja-JP"/>
    </w:rPr>
  </w:style>
  <w:style w:type="paragraph" w:customStyle="1" w:styleId="4AAD7531271E449B8D81B0B0A140E29611">
    <w:name w:val="4AAD7531271E449B8D81B0B0A140E29611"/>
    <w:rsid w:val="00536810"/>
    <w:pPr>
      <w:spacing w:after="0" w:line="480" w:lineRule="auto"/>
      <w:ind w:firstLine="720"/>
    </w:pPr>
    <w:rPr>
      <w:kern w:val="24"/>
      <w:sz w:val="24"/>
      <w:szCs w:val="24"/>
      <w:lang w:eastAsia="ja-JP"/>
    </w:rPr>
  </w:style>
  <w:style w:type="paragraph" w:customStyle="1" w:styleId="B1462BC7707C4C7094EFBAE007B1C7F011">
    <w:name w:val="B1462BC7707C4C7094EFBAE007B1C7F011"/>
    <w:rsid w:val="00536810"/>
    <w:pPr>
      <w:spacing w:after="0" w:line="480" w:lineRule="auto"/>
      <w:ind w:firstLine="720"/>
    </w:pPr>
    <w:rPr>
      <w:kern w:val="24"/>
      <w:sz w:val="24"/>
      <w:szCs w:val="24"/>
      <w:lang w:eastAsia="ja-JP"/>
    </w:rPr>
  </w:style>
  <w:style w:type="paragraph" w:customStyle="1" w:styleId="958D05060B6A45E585545B513B1FFEDE11">
    <w:name w:val="958D05060B6A45E585545B513B1FFEDE11"/>
    <w:rsid w:val="00536810"/>
    <w:pPr>
      <w:spacing w:after="0" w:line="480" w:lineRule="auto"/>
      <w:ind w:firstLine="720"/>
    </w:pPr>
    <w:rPr>
      <w:kern w:val="24"/>
      <w:sz w:val="24"/>
      <w:szCs w:val="24"/>
      <w:lang w:eastAsia="ja-JP"/>
    </w:rPr>
  </w:style>
  <w:style w:type="paragraph" w:customStyle="1" w:styleId="FCE9B79E5DEE4A6CAD33386BB3FAA26C11">
    <w:name w:val="FCE9B79E5DEE4A6CAD33386BB3FAA26C11"/>
    <w:rsid w:val="00536810"/>
    <w:pPr>
      <w:spacing w:after="0" w:line="480" w:lineRule="auto"/>
      <w:jc w:val="center"/>
    </w:pPr>
    <w:rPr>
      <w:kern w:val="24"/>
      <w:sz w:val="24"/>
      <w:szCs w:val="24"/>
      <w:lang w:eastAsia="ja-JP"/>
    </w:rPr>
  </w:style>
  <w:style w:type="paragraph" w:customStyle="1" w:styleId="D21480A428D946AF92C899187D3FF4929">
    <w:name w:val="D21480A428D946AF92C899187D3FF4929"/>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2">
    <w:name w:val="1043A699BB804B11B1F6E1D80252B12B12"/>
    <w:rsid w:val="00536810"/>
    <w:pPr>
      <w:spacing w:after="0" w:line="480" w:lineRule="auto"/>
      <w:ind w:firstLine="720"/>
    </w:pPr>
    <w:rPr>
      <w:kern w:val="24"/>
      <w:sz w:val="24"/>
      <w:szCs w:val="24"/>
      <w:lang w:eastAsia="ja-JP"/>
    </w:rPr>
  </w:style>
  <w:style w:type="paragraph" w:customStyle="1" w:styleId="EAD8666E4E6F4778954EE5D6CFAE1BB312">
    <w:name w:val="EAD8666E4E6F4778954EE5D6CFAE1BB312"/>
    <w:rsid w:val="00536810"/>
    <w:pPr>
      <w:spacing w:after="0" w:line="480" w:lineRule="auto"/>
      <w:ind w:firstLine="720"/>
    </w:pPr>
    <w:rPr>
      <w:kern w:val="24"/>
      <w:sz w:val="24"/>
      <w:szCs w:val="24"/>
      <w:lang w:eastAsia="ja-JP"/>
    </w:rPr>
  </w:style>
  <w:style w:type="paragraph" w:customStyle="1" w:styleId="EDB6D73C8D2B4D36919744FFF9066B3F12">
    <w:name w:val="EDB6D73C8D2B4D36919744FFF9066B3F12"/>
    <w:rsid w:val="00536810"/>
    <w:pPr>
      <w:spacing w:after="0" w:line="480" w:lineRule="auto"/>
      <w:ind w:firstLine="720"/>
    </w:pPr>
    <w:rPr>
      <w:kern w:val="24"/>
      <w:sz w:val="24"/>
      <w:szCs w:val="24"/>
      <w:lang w:eastAsia="ja-JP"/>
    </w:rPr>
  </w:style>
  <w:style w:type="paragraph" w:customStyle="1" w:styleId="AF216A8B3E944A29A9C437BA097ECF1F12">
    <w:name w:val="AF216A8B3E944A29A9C437BA097ECF1F12"/>
    <w:rsid w:val="00536810"/>
    <w:pPr>
      <w:spacing w:after="0" w:line="480" w:lineRule="auto"/>
      <w:ind w:firstLine="720"/>
    </w:pPr>
    <w:rPr>
      <w:kern w:val="24"/>
      <w:sz w:val="24"/>
      <w:szCs w:val="24"/>
      <w:lang w:eastAsia="ja-JP"/>
    </w:rPr>
  </w:style>
  <w:style w:type="paragraph" w:customStyle="1" w:styleId="4AAD7531271E449B8D81B0B0A140E29612">
    <w:name w:val="4AAD7531271E449B8D81B0B0A140E29612"/>
    <w:rsid w:val="00536810"/>
    <w:pPr>
      <w:spacing w:after="0" w:line="480" w:lineRule="auto"/>
      <w:ind w:firstLine="720"/>
    </w:pPr>
    <w:rPr>
      <w:kern w:val="24"/>
      <w:sz w:val="24"/>
      <w:szCs w:val="24"/>
      <w:lang w:eastAsia="ja-JP"/>
    </w:rPr>
  </w:style>
  <w:style w:type="paragraph" w:customStyle="1" w:styleId="B1462BC7707C4C7094EFBAE007B1C7F012">
    <w:name w:val="B1462BC7707C4C7094EFBAE007B1C7F012"/>
    <w:rsid w:val="00536810"/>
    <w:pPr>
      <w:spacing w:after="0" w:line="480" w:lineRule="auto"/>
      <w:ind w:firstLine="720"/>
    </w:pPr>
    <w:rPr>
      <w:kern w:val="24"/>
      <w:sz w:val="24"/>
      <w:szCs w:val="24"/>
      <w:lang w:eastAsia="ja-JP"/>
    </w:rPr>
  </w:style>
  <w:style w:type="paragraph" w:customStyle="1" w:styleId="958D05060B6A45E585545B513B1FFEDE12">
    <w:name w:val="958D05060B6A45E585545B513B1FFEDE12"/>
    <w:rsid w:val="00536810"/>
    <w:pPr>
      <w:spacing w:after="0" w:line="480" w:lineRule="auto"/>
      <w:ind w:firstLine="720"/>
    </w:pPr>
    <w:rPr>
      <w:kern w:val="24"/>
      <w:sz w:val="24"/>
      <w:szCs w:val="24"/>
      <w:lang w:eastAsia="ja-JP"/>
    </w:rPr>
  </w:style>
  <w:style w:type="paragraph" w:customStyle="1" w:styleId="FCE9B79E5DEE4A6CAD33386BB3FAA26C12">
    <w:name w:val="FCE9B79E5DEE4A6CAD33386BB3FAA26C12"/>
    <w:rsid w:val="00536810"/>
    <w:pPr>
      <w:spacing w:after="0" w:line="480" w:lineRule="auto"/>
      <w:jc w:val="center"/>
    </w:pPr>
    <w:rPr>
      <w:kern w:val="24"/>
      <w:sz w:val="24"/>
      <w:szCs w:val="24"/>
      <w:lang w:eastAsia="ja-JP"/>
    </w:rPr>
  </w:style>
  <w:style w:type="paragraph" w:customStyle="1" w:styleId="D21480A428D946AF92C899187D3FF49210">
    <w:name w:val="D21480A428D946AF92C899187D3FF49210"/>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3">
    <w:name w:val="1043A699BB804B11B1F6E1D80252B12B13"/>
    <w:rsid w:val="00536810"/>
    <w:pPr>
      <w:spacing w:after="0" w:line="480" w:lineRule="auto"/>
      <w:ind w:firstLine="720"/>
    </w:pPr>
    <w:rPr>
      <w:kern w:val="24"/>
      <w:sz w:val="24"/>
      <w:szCs w:val="24"/>
      <w:lang w:eastAsia="ja-JP"/>
    </w:rPr>
  </w:style>
  <w:style w:type="paragraph" w:customStyle="1" w:styleId="EAD8666E4E6F4778954EE5D6CFAE1BB313">
    <w:name w:val="EAD8666E4E6F4778954EE5D6CFAE1BB313"/>
    <w:rsid w:val="00536810"/>
    <w:pPr>
      <w:spacing w:after="0" w:line="480" w:lineRule="auto"/>
      <w:ind w:firstLine="720"/>
    </w:pPr>
    <w:rPr>
      <w:kern w:val="24"/>
      <w:sz w:val="24"/>
      <w:szCs w:val="24"/>
      <w:lang w:eastAsia="ja-JP"/>
    </w:rPr>
  </w:style>
  <w:style w:type="paragraph" w:customStyle="1" w:styleId="EDB6D73C8D2B4D36919744FFF9066B3F13">
    <w:name w:val="EDB6D73C8D2B4D36919744FFF9066B3F13"/>
    <w:rsid w:val="00536810"/>
    <w:pPr>
      <w:spacing w:after="0" w:line="480" w:lineRule="auto"/>
      <w:ind w:firstLine="720"/>
    </w:pPr>
    <w:rPr>
      <w:kern w:val="24"/>
      <w:sz w:val="24"/>
      <w:szCs w:val="24"/>
      <w:lang w:eastAsia="ja-JP"/>
    </w:rPr>
  </w:style>
  <w:style w:type="paragraph" w:customStyle="1" w:styleId="AF216A8B3E944A29A9C437BA097ECF1F13">
    <w:name w:val="AF216A8B3E944A29A9C437BA097ECF1F13"/>
    <w:rsid w:val="00536810"/>
    <w:pPr>
      <w:spacing w:after="0" w:line="480" w:lineRule="auto"/>
      <w:ind w:firstLine="720"/>
    </w:pPr>
    <w:rPr>
      <w:kern w:val="24"/>
      <w:sz w:val="24"/>
      <w:szCs w:val="24"/>
      <w:lang w:eastAsia="ja-JP"/>
    </w:rPr>
  </w:style>
  <w:style w:type="paragraph" w:customStyle="1" w:styleId="4AAD7531271E449B8D81B0B0A140E29613">
    <w:name w:val="4AAD7531271E449B8D81B0B0A140E29613"/>
    <w:rsid w:val="00536810"/>
    <w:pPr>
      <w:spacing w:after="0" w:line="480" w:lineRule="auto"/>
      <w:ind w:firstLine="720"/>
    </w:pPr>
    <w:rPr>
      <w:kern w:val="24"/>
      <w:sz w:val="24"/>
      <w:szCs w:val="24"/>
      <w:lang w:eastAsia="ja-JP"/>
    </w:rPr>
  </w:style>
  <w:style w:type="paragraph" w:customStyle="1" w:styleId="B1462BC7707C4C7094EFBAE007B1C7F013">
    <w:name w:val="B1462BC7707C4C7094EFBAE007B1C7F013"/>
    <w:rsid w:val="00536810"/>
    <w:pPr>
      <w:spacing w:after="0" w:line="480" w:lineRule="auto"/>
      <w:ind w:firstLine="720"/>
    </w:pPr>
    <w:rPr>
      <w:kern w:val="24"/>
      <w:sz w:val="24"/>
      <w:szCs w:val="24"/>
      <w:lang w:eastAsia="ja-JP"/>
    </w:rPr>
  </w:style>
  <w:style w:type="paragraph" w:customStyle="1" w:styleId="958D05060B6A45E585545B513B1FFEDE13">
    <w:name w:val="958D05060B6A45E585545B513B1FFEDE13"/>
    <w:rsid w:val="00536810"/>
    <w:pPr>
      <w:spacing w:after="0" w:line="480" w:lineRule="auto"/>
      <w:ind w:firstLine="720"/>
    </w:pPr>
    <w:rPr>
      <w:kern w:val="24"/>
      <w:sz w:val="24"/>
      <w:szCs w:val="24"/>
      <w:lang w:eastAsia="ja-JP"/>
    </w:rPr>
  </w:style>
  <w:style w:type="paragraph" w:customStyle="1" w:styleId="FCE9B79E5DEE4A6CAD33386BB3FAA26C13">
    <w:name w:val="FCE9B79E5DEE4A6CAD33386BB3FAA26C13"/>
    <w:rsid w:val="00536810"/>
    <w:pPr>
      <w:spacing w:after="0" w:line="480" w:lineRule="auto"/>
      <w:jc w:val="center"/>
    </w:pPr>
    <w:rPr>
      <w:kern w:val="24"/>
      <w:sz w:val="24"/>
      <w:szCs w:val="24"/>
      <w:lang w:eastAsia="ja-JP"/>
    </w:rPr>
  </w:style>
  <w:style w:type="paragraph" w:customStyle="1" w:styleId="D21480A428D946AF92C899187D3FF49211">
    <w:name w:val="D21480A428D946AF92C899187D3FF49211"/>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4">
    <w:name w:val="1043A699BB804B11B1F6E1D80252B12B14"/>
    <w:rsid w:val="00536810"/>
    <w:pPr>
      <w:spacing w:after="0" w:line="480" w:lineRule="auto"/>
      <w:ind w:firstLine="720"/>
    </w:pPr>
    <w:rPr>
      <w:kern w:val="24"/>
      <w:sz w:val="24"/>
      <w:szCs w:val="24"/>
      <w:lang w:eastAsia="ja-JP"/>
    </w:rPr>
  </w:style>
  <w:style w:type="paragraph" w:customStyle="1" w:styleId="EAD8666E4E6F4778954EE5D6CFAE1BB314">
    <w:name w:val="EAD8666E4E6F4778954EE5D6CFAE1BB314"/>
    <w:rsid w:val="00536810"/>
    <w:pPr>
      <w:spacing w:after="0" w:line="480" w:lineRule="auto"/>
      <w:ind w:firstLine="720"/>
    </w:pPr>
    <w:rPr>
      <w:kern w:val="24"/>
      <w:sz w:val="24"/>
      <w:szCs w:val="24"/>
      <w:lang w:eastAsia="ja-JP"/>
    </w:rPr>
  </w:style>
  <w:style w:type="paragraph" w:customStyle="1" w:styleId="EDB6D73C8D2B4D36919744FFF9066B3F14">
    <w:name w:val="EDB6D73C8D2B4D36919744FFF9066B3F14"/>
    <w:rsid w:val="00536810"/>
    <w:pPr>
      <w:spacing w:after="0" w:line="480" w:lineRule="auto"/>
      <w:ind w:firstLine="720"/>
    </w:pPr>
    <w:rPr>
      <w:kern w:val="24"/>
      <w:sz w:val="24"/>
      <w:szCs w:val="24"/>
      <w:lang w:eastAsia="ja-JP"/>
    </w:rPr>
  </w:style>
  <w:style w:type="paragraph" w:customStyle="1" w:styleId="AF216A8B3E944A29A9C437BA097ECF1F14">
    <w:name w:val="AF216A8B3E944A29A9C437BA097ECF1F14"/>
    <w:rsid w:val="00536810"/>
    <w:pPr>
      <w:spacing w:after="0" w:line="480" w:lineRule="auto"/>
      <w:ind w:firstLine="720"/>
    </w:pPr>
    <w:rPr>
      <w:kern w:val="24"/>
      <w:sz w:val="24"/>
      <w:szCs w:val="24"/>
      <w:lang w:eastAsia="ja-JP"/>
    </w:rPr>
  </w:style>
  <w:style w:type="paragraph" w:customStyle="1" w:styleId="4AAD7531271E449B8D81B0B0A140E29614">
    <w:name w:val="4AAD7531271E449B8D81B0B0A140E29614"/>
    <w:rsid w:val="00536810"/>
    <w:pPr>
      <w:spacing w:after="0" w:line="480" w:lineRule="auto"/>
      <w:ind w:firstLine="720"/>
    </w:pPr>
    <w:rPr>
      <w:kern w:val="24"/>
      <w:sz w:val="24"/>
      <w:szCs w:val="24"/>
      <w:lang w:eastAsia="ja-JP"/>
    </w:rPr>
  </w:style>
  <w:style w:type="paragraph" w:customStyle="1" w:styleId="B1462BC7707C4C7094EFBAE007B1C7F014">
    <w:name w:val="B1462BC7707C4C7094EFBAE007B1C7F014"/>
    <w:rsid w:val="00536810"/>
    <w:pPr>
      <w:spacing w:after="0" w:line="480" w:lineRule="auto"/>
      <w:ind w:firstLine="720"/>
    </w:pPr>
    <w:rPr>
      <w:kern w:val="24"/>
      <w:sz w:val="24"/>
      <w:szCs w:val="24"/>
      <w:lang w:eastAsia="ja-JP"/>
    </w:rPr>
  </w:style>
  <w:style w:type="paragraph" w:customStyle="1" w:styleId="958D05060B6A45E585545B513B1FFEDE14">
    <w:name w:val="958D05060B6A45E585545B513B1FFEDE14"/>
    <w:rsid w:val="00536810"/>
    <w:pPr>
      <w:spacing w:after="0" w:line="480" w:lineRule="auto"/>
      <w:ind w:firstLine="720"/>
    </w:pPr>
    <w:rPr>
      <w:kern w:val="24"/>
      <w:sz w:val="24"/>
      <w:szCs w:val="24"/>
      <w:lang w:eastAsia="ja-JP"/>
    </w:rPr>
  </w:style>
  <w:style w:type="paragraph" w:customStyle="1" w:styleId="560BB01ABF65425F9550B58D8CDEE572">
    <w:name w:val="560BB01ABF65425F9550B58D8CDEE572"/>
    <w:rsid w:val="00536810"/>
  </w:style>
  <w:style w:type="paragraph" w:customStyle="1" w:styleId="FCE9B79E5DEE4A6CAD33386BB3FAA26C14">
    <w:name w:val="FCE9B79E5DEE4A6CAD33386BB3FAA26C14"/>
    <w:rsid w:val="00536810"/>
    <w:pPr>
      <w:spacing w:after="0" w:line="480" w:lineRule="auto"/>
      <w:jc w:val="center"/>
    </w:pPr>
    <w:rPr>
      <w:kern w:val="24"/>
      <w:sz w:val="24"/>
      <w:szCs w:val="24"/>
      <w:lang w:eastAsia="ja-JP"/>
    </w:rPr>
  </w:style>
  <w:style w:type="paragraph" w:customStyle="1" w:styleId="D21480A428D946AF92C899187D3FF49212">
    <w:name w:val="D21480A428D946AF92C899187D3FF49212"/>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5">
    <w:name w:val="1043A699BB804B11B1F6E1D80252B12B15"/>
    <w:rsid w:val="00536810"/>
    <w:pPr>
      <w:spacing w:after="0" w:line="480" w:lineRule="auto"/>
      <w:ind w:firstLine="720"/>
    </w:pPr>
    <w:rPr>
      <w:kern w:val="24"/>
      <w:sz w:val="24"/>
      <w:szCs w:val="24"/>
      <w:lang w:eastAsia="ja-JP"/>
    </w:rPr>
  </w:style>
  <w:style w:type="paragraph" w:customStyle="1" w:styleId="EAD8666E4E6F4778954EE5D6CFAE1BB315">
    <w:name w:val="EAD8666E4E6F4778954EE5D6CFAE1BB315"/>
    <w:rsid w:val="00536810"/>
    <w:pPr>
      <w:spacing w:after="0" w:line="480" w:lineRule="auto"/>
      <w:ind w:firstLine="720"/>
    </w:pPr>
    <w:rPr>
      <w:kern w:val="24"/>
      <w:sz w:val="24"/>
      <w:szCs w:val="24"/>
      <w:lang w:eastAsia="ja-JP"/>
    </w:rPr>
  </w:style>
  <w:style w:type="paragraph" w:customStyle="1" w:styleId="EDB6D73C8D2B4D36919744FFF9066B3F15">
    <w:name w:val="EDB6D73C8D2B4D36919744FFF9066B3F15"/>
    <w:rsid w:val="00536810"/>
    <w:pPr>
      <w:spacing w:after="0" w:line="480" w:lineRule="auto"/>
      <w:ind w:firstLine="720"/>
    </w:pPr>
    <w:rPr>
      <w:kern w:val="24"/>
      <w:sz w:val="24"/>
      <w:szCs w:val="24"/>
      <w:lang w:eastAsia="ja-JP"/>
    </w:rPr>
  </w:style>
  <w:style w:type="paragraph" w:customStyle="1" w:styleId="AF216A8B3E944A29A9C437BA097ECF1F15">
    <w:name w:val="AF216A8B3E944A29A9C437BA097ECF1F15"/>
    <w:rsid w:val="00536810"/>
    <w:pPr>
      <w:spacing w:after="0" w:line="480" w:lineRule="auto"/>
      <w:ind w:firstLine="720"/>
    </w:pPr>
    <w:rPr>
      <w:kern w:val="24"/>
      <w:sz w:val="24"/>
      <w:szCs w:val="24"/>
      <w:lang w:eastAsia="ja-JP"/>
    </w:rPr>
  </w:style>
  <w:style w:type="paragraph" w:customStyle="1" w:styleId="4AAD7531271E449B8D81B0B0A140E29615">
    <w:name w:val="4AAD7531271E449B8D81B0B0A140E29615"/>
    <w:rsid w:val="00536810"/>
    <w:pPr>
      <w:spacing w:after="0" w:line="480" w:lineRule="auto"/>
      <w:ind w:firstLine="720"/>
    </w:pPr>
    <w:rPr>
      <w:kern w:val="24"/>
      <w:sz w:val="24"/>
      <w:szCs w:val="24"/>
      <w:lang w:eastAsia="ja-JP"/>
    </w:rPr>
  </w:style>
  <w:style w:type="paragraph" w:customStyle="1" w:styleId="B1462BC7707C4C7094EFBAE007B1C7F015">
    <w:name w:val="B1462BC7707C4C7094EFBAE007B1C7F015"/>
    <w:rsid w:val="00536810"/>
    <w:pPr>
      <w:spacing w:after="0" w:line="480" w:lineRule="auto"/>
      <w:ind w:firstLine="720"/>
    </w:pPr>
    <w:rPr>
      <w:kern w:val="24"/>
      <w:sz w:val="24"/>
      <w:szCs w:val="24"/>
      <w:lang w:eastAsia="ja-JP"/>
    </w:rPr>
  </w:style>
  <w:style w:type="paragraph" w:customStyle="1" w:styleId="958D05060B6A45E585545B513B1FFEDE15">
    <w:name w:val="958D05060B6A45E585545B513B1FFEDE15"/>
    <w:rsid w:val="00536810"/>
    <w:pPr>
      <w:spacing w:after="0" w:line="480" w:lineRule="auto"/>
      <w:ind w:firstLine="720"/>
    </w:pPr>
    <w:rPr>
      <w:kern w:val="24"/>
      <w:sz w:val="24"/>
      <w:szCs w:val="24"/>
      <w:lang w:eastAsia="ja-JP"/>
    </w:rPr>
  </w:style>
  <w:style w:type="paragraph" w:customStyle="1" w:styleId="FCE9B79E5DEE4A6CAD33386BB3FAA26C15">
    <w:name w:val="FCE9B79E5DEE4A6CAD33386BB3FAA26C15"/>
    <w:rsid w:val="0056228B"/>
    <w:pPr>
      <w:spacing w:after="0" w:line="480" w:lineRule="auto"/>
      <w:jc w:val="center"/>
    </w:pPr>
    <w:rPr>
      <w:kern w:val="24"/>
      <w:sz w:val="24"/>
      <w:szCs w:val="24"/>
      <w:lang w:eastAsia="ja-JP"/>
    </w:rPr>
  </w:style>
  <w:style w:type="paragraph" w:customStyle="1" w:styleId="D21480A428D946AF92C899187D3FF49213">
    <w:name w:val="D21480A428D946AF92C899187D3FF49213"/>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6">
    <w:name w:val="1043A699BB804B11B1F6E1D80252B12B16"/>
    <w:rsid w:val="0056228B"/>
    <w:pPr>
      <w:spacing w:after="0" w:line="480" w:lineRule="auto"/>
      <w:ind w:firstLine="720"/>
    </w:pPr>
    <w:rPr>
      <w:kern w:val="24"/>
      <w:sz w:val="24"/>
      <w:szCs w:val="24"/>
      <w:lang w:eastAsia="ja-JP"/>
    </w:rPr>
  </w:style>
  <w:style w:type="paragraph" w:customStyle="1" w:styleId="EAD8666E4E6F4778954EE5D6CFAE1BB316">
    <w:name w:val="EAD8666E4E6F4778954EE5D6CFAE1BB316"/>
    <w:rsid w:val="0056228B"/>
    <w:pPr>
      <w:spacing w:after="0" w:line="480" w:lineRule="auto"/>
      <w:ind w:firstLine="720"/>
    </w:pPr>
    <w:rPr>
      <w:kern w:val="24"/>
      <w:sz w:val="24"/>
      <w:szCs w:val="24"/>
      <w:lang w:eastAsia="ja-JP"/>
    </w:rPr>
  </w:style>
  <w:style w:type="paragraph" w:customStyle="1" w:styleId="EDB6D73C8D2B4D36919744FFF9066B3F16">
    <w:name w:val="EDB6D73C8D2B4D36919744FFF9066B3F16"/>
    <w:rsid w:val="0056228B"/>
    <w:pPr>
      <w:spacing w:after="0" w:line="480" w:lineRule="auto"/>
      <w:ind w:firstLine="720"/>
    </w:pPr>
    <w:rPr>
      <w:kern w:val="24"/>
      <w:sz w:val="24"/>
      <w:szCs w:val="24"/>
      <w:lang w:eastAsia="ja-JP"/>
    </w:rPr>
  </w:style>
  <w:style w:type="paragraph" w:customStyle="1" w:styleId="AF216A8B3E944A29A9C437BA097ECF1F16">
    <w:name w:val="AF216A8B3E944A29A9C437BA097ECF1F16"/>
    <w:rsid w:val="0056228B"/>
    <w:pPr>
      <w:spacing w:after="0" w:line="480" w:lineRule="auto"/>
      <w:ind w:firstLine="720"/>
    </w:pPr>
    <w:rPr>
      <w:kern w:val="24"/>
      <w:sz w:val="24"/>
      <w:szCs w:val="24"/>
      <w:lang w:eastAsia="ja-JP"/>
    </w:rPr>
  </w:style>
  <w:style w:type="paragraph" w:customStyle="1" w:styleId="4AAD7531271E449B8D81B0B0A140E29616">
    <w:name w:val="4AAD7531271E449B8D81B0B0A140E29616"/>
    <w:rsid w:val="0056228B"/>
    <w:pPr>
      <w:spacing w:after="0" w:line="480" w:lineRule="auto"/>
      <w:ind w:firstLine="720"/>
    </w:pPr>
    <w:rPr>
      <w:kern w:val="24"/>
      <w:sz w:val="24"/>
      <w:szCs w:val="24"/>
      <w:lang w:eastAsia="ja-JP"/>
    </w:rPr>
  </w:style>
  <w:style w:type="paragraph" w:customStyle="1" w:styleId="B1462BC7707C4C7094EFBAE007B1C7F016">
    <w:name w:val="B1462BC7707C4C7094EFBAE007B1C7F016"/>
    <w:rsid w:val="0056228B"/>
    <w:pPr>
      <w:spacing w:after="0" w:line="480" w:lineRule="auto"/>
      <w:ind w:firstLine="720"/>
    </w:pPr>
    <w:rPr>
      <w:kern w:val="24"/>
      <w:sz w:val="24"/>
      <w:szCs w:val="24"/>
      <w:lang w:eastAsia="ja-JP"/>
    </w:rPr>
  </w:style>
  <w:style w:type="paragraph" w:customStyle="1" w:styleId="958D05060B6A45E585545B513B1FFEDE16">
    <w:name w:val="958D05060B6A45E585545B513B1FFEDE16"/>
    <w:rsid w:val="0056228B"/>
    <w:pPr>
      <w:spacing w:after="0" w:line="480" w:lineRule="auto"/>
      <w:ind w:firstLine="720"/>
    </w:pPr>
    <w:rPr>
      <w:kern w:val="24"/>
      <w:sz w:val="24"/>
      <w:szCs w:val="24"/>
      <w:lang w:eastAsia="ja-JP"/>
    </w:rPr>
  </w:style>
  <w:style w:type="paragraph" w:customStyle="1" w:styleId="FCE9B79E5DEE4A6CAD33386BB3FAA26C16">
    <w:name w:val="FCE9B79E5DEE4A6CAD33386BB3FAA26C16"/>
    <w:rsid w:val="0056228B"/>
    <w:pPr>
      <w:spacing w:after="0" w:line="480" w:lineRule="auto"/>
      <w:jc w:val="center"/>
    </w:pPr>
    <w:rPr>
      <w:kern w:val="24"/>
      <w:sz w:val="24"/>
      <w:szCs w:val="24"/>
      <w:lang w:eastAsia="ja-JP"/>
    </w:rPr>
  </w:style>
  <w:style w:type="paragraph" w:customStyle="1" w:styleId="D21480A428D946AF92C899187D3FF49214">
    <w:name w:val="D21480A428D946AF92C899187D3FF49214"/>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7">
    <w:name w:val="1043A699BB804B11B1F6E1D80252B12B17"/>
    <w:rsid w:val="0056228B"/>
    <w:pPr>
      <w:spacing w:after="0" w:line="480" w:lineRule="auto"/>
      <w:ind w:firstLine="720"/>
    </w:pPr>
    <w:rPr>
      <w:kern w:val="24"/>
      <w:sz w:val="24"/>
      <w:szCs w:val="24"/>
      <w:lang w:eastAsia="ja-JP"/>
    </w:rPr>
  </w:style>
  <w:style w:type="paragraph" w:customStyle="1" w:styleId="EAD8666E4E6F4778954EE5D6CFAE1BB317">
    <w:name w:val="EAD8666E4E6F4778954EE5D6CFAE1BB317"/>
    <w:rsid w:val="0056228B"/>
    <w:pPr>
      <w:spacing w:after="0" w:line="480" w:lineRule="auto"/>
      <w:ind w:firstLine="720"/>
    </w:pPr>
    <w:rPr>
      <w:kern w:val="24"/>
      <w:sz w:val="24"/>
      <w:szCs w:val="24"/>
      <w:lang w:eastAsia="ja-JP"/>
    </w:rPr>
  </w:style>
  <w:style w:type="paragraph" w:customStyle="1" w:styleId="EDB6D73C8D2B4D36919744FFF9066B3F17">
    <w:name w:val="EDB6D73C8D2B4D36919744FFF9066B3F17"/>
    <w:rsid w:val="0056228B"/>
    <w:pPr>
      <w:spacing w:after="0" w:line="480" w:lineRule="auto"/>
      <w:ind w:firstLine="720"/>
    </w:pPr>
    <w:rPr>
      <w:kern w:val="24"/>
      <w:sz w:val="24"/>
      <w:szCs w:val="24"/>
      <w:lang w:eastAsia="ja-JP"/>
    </w:rPr>
  </w:style>
  <w:style w:type="paragraph" w:customStyle="1" w:styleId="AF216A8B3E944A29A9C437BA097ECF1F17">
    <w:name w:val="AF216A8B3E944A29A9C437BA097ECF1F17"/>
    <w:rsid w:val="0056228B"/>
    <w:pPr>
      <w:spacing w:after="0" w:line="480" w:lineRule="auto"/>
      <w:ind w:firstLine="720"/>
    </w:pPr>
    <w:rPr>
      <w:kern w:val="24"/>
      <w:sz w:val="24"/>
      <w:szCs w:val="24"/>
      <w:lang w:eastAsia="ja-JP"/>
    </w:rPr>
  </w:style>
  <w:style w:type="paragraph" w:customStyle="1" w:styleId="4AAD7531271E449B8D81B0B0A140E29617">
    <w:name w:val="4AAD7531271E449B8D81B0B0A140E29617"/>
    <w:rsid w:val="0056228B"/>
    <w:pPr>
      <w:spacing w:after="0" w:line="480" w:lineRule="auto"/>
      <w:ind w:firstLine="720"/>
    </w:pPr>
    <w:rPr>
      <w:kern w:val="24"/>
      <w:sz w:val="24"/>
      <w:szCs w:val="24"/>
      <w:lang w:eastAsia="ja-JP"/>
    </w:rPr>
  </w:style>
  <w:style w:type="paragraph" w:customStyle="1" w:styleId="B1462BC7707C4C7094EFBAE007B1C7F017">
    <w:name w:val="B1462BC7707C4C7094EFBAE007B1C7F017"/>
    <w:rsid w:val="0056228B"/>
    <w:pPr>
      <w:spacing w:after="0" w:line="480" w:lineRule="auto"/>
      <w:ind w:firstLine="720"/>
    </w:pPr>
    <w:rPr>
      <w:kern w:val="24"/>
      <w:sz w:val="24"/>
      <w:szCs w:val="24"/>
      <w:lang w:eastAsia="ja-JP"/>
    </w:rPr>
  </w:style>
  <w:style w:type="paragraph" w:customStyle="1" w:styleId="958D05060B6A45E585545B513B1FFEDE17">
    <w:name w:val="958D05060B6A45E585545B513B1FFEDE17"/>
    <w:rsid w:val="0056228B"/>
    <w:pPr>
      <w:spacing w:after="0" w:line="480" w:lineRule="auto"/>
      <w:ind w:firstLine="720"/>
    </w:pPr>
    <w:rPr>
      <w:kern w:val="24"/>
      <w:sz w:val="24"/>
      <w:szCs w:val="24"/>
      <w:lang w:eastAsia="ja-JP"/>
    </w:rPr>
  </w:style>
  <w:style w:type="paragraph" w:customStyle="1" w:styleId="FCE0E80AFEFE40A2A94F634A1FB8B115">
    <w:name w:val="FCE0E80AFEFE40A2A94F634A1FB8B115"/>
    <w:rsid w:val="0056228B"/>
  </w:style>
  <w:style w:type="paragraph" w:customStyle="1" w:styleId="9068D7141D6C4F4F98FEF569C17AE3BF">
    <w:name w:val="9068D7141D6C4F4F98FEF569C17AE3BF"/>
    <w:rsid w:val="0056228B"/>
  </w:style>
  <w:style w:type="paragraph" w:customStyle="1" w:styleId="FE6E0EA525104AC2AE54892E07EF5713">
    <w:name w:val="FE6E0EA525104AC2AE54892E07EF5713"/>
    <w:rsid w:val="0056228B"/>
  </w:style>
  <w:style w:type="paragraph" w:customStyle="1" w:styleId="5CA3F240C1B640C1BFACC528DA165F02">
    <w:name w:val="5CA3F240C1B640C1BFACC528DA165F02"/>
    <w:rsid w:val="0056228B"/>
  </w:style>
  <w:style w:type="paragraph" w:customStyle="1" w:styleId="3022DCD6740E47FFB78BFD0D11075B67">
    <w:name w:val="3022DCD6740E47FFB78BFD0D11075B67"/>
    <w:rsid w:val="0056228B"/>
  </w:style>
  <w:style w:type="paragraph" w:customStyle="1" w:styleId="9068D7141D6C4F4F98FEF569C17AE3BF1">
    <w:name w:val="9068D7141D6C4F4F98FEF569C17AE3BF1"/>
    <w:rsid w:val="0056228B"/>
    <w:pPr>
      <w:spacing w:after="0" w:line="480" w:lineRule="auto"/>
      <w:jc w:val="center"/>
    </w:pPr>
    <w:rPr>
      <w:kern w:val="24"/>
      <w:sz w:val="24"/>
      <w:szCs w:val="24"/>
      <w:lang w:eastAsia="ja-JP"/>
    </w:rPr>
  </w:style>
  <w:style w:type="paragraph" w:customStyle="1" w:styleId="FCE9B79E5DEE4A6CAD33386BB3FAA26C17">
    <w:name w:val="FCE9B79E5DEE4A6CAD33386BB3FAA26C17"/>
    <w:rsid w:val="0056228B"/>
    <w:pPr>
      <w:spacing w:after="0" w:line="480" w:lineRule="auto"/>
      <w:jc w:val="center"/>
    </w:pPr>
    <w:rPr>
      <w:kern w:val="24"/>
      <w:sz w:val="24"/>
      <w:szCs w:val="24"/>
      <w:lang w:eastAsia="ja-JP"/>
    </w:rPr>
  </w:style>
  <w:style w:type="paragraph" w:customStyle="1" w:styleId="FE6E0EA525104AC2AE54892E07EF57131">
    <w:name w:val="FE6E0EA525104AC2AE54892E07EF57131"/>
    <w:rsid w:val="0056228B"/>
    <w:pPr>
      <w:spacing w:after="0" w:line="480" w:lineRule="auto"/>
      <w:jc w:val="center"/>
    </w:pPr>
    <w:rPr>
      <w:kern w:val="24"/>
      <w:sz w:val="24"/>
      <w:szCs w:val="24"/>
      <w:lang w:eastAsia="ja-JP"/>
    </w:rPr>
  </w:style>
  <w:style w:type="paragraph" w:customStyle="1" w:styleId="5CA3F240C1B640C1BFACC528DA165F021">
    <w:name w:val="5CA3F240C1B640C1BFACC528DA165F021"/>
    <w:rsid w:val="0056228B"/>
    <w:pPr>
      <w:spacing w:after="0" w:line="480" w:lineRule="auto"/>
      <w:jc w:val="center"/>
    </w:pPr>
    <w:rPr>
      <w:kern w:val="24"/>
      <w:sz w:val="24"/>
      <w:szCs w:val="24"/>
      <w:lang w:eastAsia="ja-JP"/>
    </w:rPr>
  </w:style>
  <w:style w:type="paragraph" w:customStyle="1" w:styleId="3022DCD6740E47FFB78BFD0D11075B671">
    <w:name w:val="3022DCD6740E47FFB78BFD0D11075B671"/>
    <w:rsid w:val="0056228B"/>
    <w:pPr>
      <w:spacing w:after="0" w:line="480" w:lineRule="auto"/>
      <w:jc w:val="center"/>
    </w:pPr>
    <w:rPr>
      <w:kern w:val="24"/>
      <w:sz w:val="24"/>
      <w:szCs w:val="24"/>
      <w:lang w:eastAsia="ja-JP"/>
    </w:rPr>
  </w:style>
  <w:style w:type="paragraph" w:customStyle="1" w:styleId="D21480A428D946AF92C899187D3FF49215">
    <w:name w:val="D21480A428D946AF92C899187D3FF49215"/>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8">
    <w:name w:val="1043A699BB804B11B1F6E1D80252B12B18"/>
    <w:rsid w:val="0056228B"/>
    <w:pPr>
      <w:spacing w:after="0" w:line="480" w:lineRule="auto"/>
      <w:ind w:firstLine="720"/>
    </w:pPr>
    <w:rPr>
      <w:kern w:val="24"/>
      <w:sz w:val="24"/>
      <w:szCs w:val="24"/>
      <w:lang w:eastAsia="ja-JP"/>
    </w:rPr>
  </w:style>
  <w:style w:type="paragraph" w:customStyle="1" w:styleId="EAD8666E4E6F4778954EE5D6CFAE1BB318">
    <w:name w:val="EAD8666E4E6F4778954EE5D6CFAE1BB318"/>
    <w:rsid w:val="0056228B"/>
    <w:pPr>
      <w:spacing w:after="0" w:line="480" w:lineRule="auto"/>
      <w:ind w:firstLine="720"/>
    </w:pPr>
    <w:rPr>
      <w:kern w:val="24"/>
      <w:sz w:val="24"/>
      <w:szCs w:val="24"/>
      <w:lang w:eastAsia="ja-JP"/>
    </w:rPr>
  </w:style>
  <w:style w:type="paragraph" w:customStyle="1" w:styleId="EDB6D73C8D2B4D36919744FFF9066B3F18">
    <w:name w:val="EDB6D73C8D2B4D36919744FFF9066B3F18"/>
    <w:rsid w:val="0056228B"/>
    <w:pPr>
      <w:spacing w:after="0" w:line="480" w:lineRule="auto"/>
      <w:ind w:firstLine="720"/>
    </w:pPr>
    <w:rPr>
      <w:kern w:val="24"/>
      <w:sz w:val="24"/>
      <w:szCs w:val="24"/>
      <w:lang w:eastAsia="ja-JP"/>
    </w:rPr>
  </w:style>
  <w:style w:type="paragraph" w:customStyle="1" w:styleId="AF216A8B3E944A29A9C437BA097ECF1F18">
    <w:name w:val="AF216A8B3E944A29A9C437BA097ECF1F18"/>
    <w:rsid w:val="0056228B"/>
    <w:pPr>
      <w:spacing w:after="0" w:line="480" w:lineRule="auto"/>
      <w:ind w:firstLine="720"/>
    </w:pPr>
    <w:rPr>
      <w:kern w:val="24"/>
      <w:sz w:val="24"/>
      <w:szCs w:val="24"/>
      <w:lang w:eastAsia="ja-JP"/>
    </w:rPr>
  </w:style>
  <w:style w:type="paragraph" w:customStyle="1" w:styleId="4AAD7531271E449B8D81B0B0A140E29618">
    <w:name w:val="4AAD7531271E449B8D81B0B0A140E29618"/>
    <w:rsid w:val="0056228B"/>
    <w:pPr>
      <w:spacing w:after="0" w:line="480" w:lineRule="auto"/>
      <w:ind w:firstLine="720"/>
    </w:pPr>
    <w:rPr>
      <w:kern w:val="24"/>
      <w:sz w:val="24"/>
      <w:szCs w:val="24"/>
      <w:lang w:eastAsia="ja-JP"/>
    </w:rPr>
  </w:style>
  <w:style w:type="paragraph" w:customStyle="1" w:styleId="B1462BC7707C4C7094EFBAE007B1C7F018">
    <w:name w:val="B1462BC7707C4C7094EFBAE007B1C7F018"/>
    <w:rsid w:val="0056228B"/>
    <w:pPr>
      <w:spacing w:after="0" w:line="480" w:lineRule="auto"/>
      <w:ind w:firstLine="720"/>
    </w:pPr>
    <w:rPr>
      <w:kern w:val="24"/>
      <w:sz w:val="24"/>
      <w:szCs w:val="24"/>
      <w:lang w:eastAsia="ja-JP"/>
    </w:rPr>
  </w:style>
  <w:style w:type="paragraph" w:customStyle="1" w:styleId="958D05060B6A45E585545B513B1FFEDE18">
    <w:name w:val="958D05060B6A45E585545B513B1FFEDE18"/>
    <w:rsid w:val="0056228B"/>
    <w:pPr>
      <w:spacing w:after="0" w:line="480" w:lineRule="auto"/>
      <w:ind w:firstLine="720"/>
    </w:pPr>
    <w:rPr>
      <w:kern w:val="24"/>
      <w:sz w:val="24"/>
      <w:szCs w:val="24"/>
      <w:lang w:eastAsia="ja-JP"/>
    </w:rPr>
  </w:style>
  <w:style w:type="paragraph" w:customStyle="1" w:styleId="9068D7141D6C4F4F98FEF569C17AE3BF2">
    <w:name w:val="9068D7141D6C4F4F98FEF569C17AE3BF2"/>
    <w:rsid w:val="0056228B"/>
    <w:pPr>
      <w:spacing w:after="0" w:line="480" w:lineRule="auto"/>
      <w:jc w:val="center"/>
    </w:pPr>
    <w:rPr>
      <w:kern w:val="24"/>
      <w:sz w:val="24"/>
      <w:szCs w:val="24"/>
      <w:lang w:eastAsia="ja-JP"/>
    </w:rPr>
  </w:style>
  <w:style w:type="paragraph" w:customStyle="1" w:styleId="FCE9B79E5DEE4A6CAD33386BB3FAA26C18">
    <w:name w:val="FCE9B79E5DEE4A6CAD33386BB3FAA26C18"/>
    <w:rsid w:val="0056228B"/>
    <w:pPr>
      <w:spacing w:after="0" w:line="480" w:lineRule="auto"/>
      <w:jc w:val="center"/>
    </w:pPr>
    <w:rPr>
      <w:kern w:val="24"/>
      <w:sz w:val="24"/>
      <w:szCs w:val="24"/>
      <w:lang w:eastAsia="ja-JP"/>
    </w:rPr>
  </w:style>
  <w:style w:type="paragraph" w:customStyle="1" w:styleId="FE6E0EA525104AC2AE54892E07EF57132">
    <w:name w:val="FE6E0EA525104AC2AE54892E07EF57132"/>
    <w:rsid w:val="0056228B"/>
    <w:pPr>
      <w:spacing w:after="0" w:line="480" w:lineRule="auto"/>
      <w:jc w:val="center"/>
    </w:pPr>
    <w:rPr>
      <w:kern w:val="24"/>
      <w:sz w:val="24"/>
      <w:szCs w:val="24"/>
      <w:lang w:eastAsia="ja-JP"/>
    </w:rPr>
  </w:style>
  <w:style w:type="paragraph" w:customStyle="1" w:styleId="5CA3F240C1B640C1BFACC528DA165F022">
    <w:name w:val="5CA3F240C1B640C1BFACC528DA165F022"/>
    <w:rsid w:val="0056228B"/>
    <w:pPr>
      <w:spacing w:after="0" w:line="480" w:lineRule="auto"/>
      <w:jc w:val="center"/>
    </w:pPr>
    <w:rPr>
      <w:kern w:val="24"/>
      <w:sz w:val="24"/>
      <w:szCs w:val="24"/>
      <w:lang w:eastAsia="ja-JP"/>
    </w:rPr>
  </w:style>
  <w:style w:type="paragraph" w:customStyle="1" w:styleId="3022DCD6740E47FFB78BFD0D11075B672">
    <w:name w:val="3022DCD6740E47FFB78BFD0D11075B672"/>
    <w:rsid w:val="0056228B"/>
    <w:pPr>
      <w:spacing w:after="0" w:line="480" w:lineRule="auto"/>
      <w:jc w:val="center"/>
    </w:pPr>
    <w:rPr>
      <w:kern w:val="24"/>
      <w:sz w:val="24"/>
      <w:szCs w:val="24"/>
      <w:lang w:eastAsia="ja-JP"/>
    </w:rPr>
  </w:style>
  <w:style w:type="paragraph" w:customStyle="1" w:styleId="D21480A428D946AF92C899187D3FF49216">
    <w:name w:val="D21480A428D946AF92C899187D3FF49216"/>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9">
    <w:name w:val="1043A699BB804B11B1F6E1D80252B12B19"/>
    <w:rsid w:val="0056228B"/>
    <w:pPr>
      <w:spacing w:after="0" w:line="480" w:lineRule="auto"/>
      <w:ind w:firstLine="720"/>
    </w:pPr>
    <w:rPr>
      <w:kern w:val="24"/>
      <w:sz w:val="24"/>
      <w:szCs w:val="24"/>
      <w:lang w:eastAsia="ja-JP"/>
    </w:rPr>
  </w:style>
  <w:style w:type="paragraph" w:customStyle="1" w:styleId="EAD8666E4E6F4778954EE5D6CFAE1BB319">
    <w:name w:val="EAD8666E4E6F4778954EE5D6CFAE1BB319"/>
    <w:rsid w:val="0056228B"/>
    <w:pPr>
      <w:spacing w:after="0" w:line="480" w:lineRule="auto"/>
      <w:ind w:firstLine="720"/>
    </w:pPr>
    <w:rPr>
      <w:kern w:val="24"/>
      <w:sz w:val="24"/>
      <w:szCs w:val="24"/>
      <w:lang w:eastAsia="ja-JP"/>
    </w:rPr>
  </w:style>
  <w:style w:type="paragraph" w:customStyle="1" w:styleId="EDB6D73C8D2B4D36919744FFF9066B3F19">
    <w:name w:val="EDB6D73C8D2B4D36919744FFF9066B3F19"/>
    <w:rsid w:val="0056228B"/>
    <w:pPr>
      <w:spacing w:after="0" w:line="480" w:lineRule="auto"/>
      <w:ind w:firstLine="720"/>
    </w:pPr>
    <w:rPr>
      <w:kern w:val="24"/>
      <w:sz w:val="24"/>
      <w:szCs w:val="24"/>
      <w:lang w:eastAsia="ja-JP"/>
    </w:rPr>
  </w:style>
  <w:style w:type="paragraph" w:customStyle="1" w:styleId="AF216A8B3E944A29A9C437BA097ECF1F19">
    <w:name w:val="AF216A8B3E944A29A9C437BA097ECF1F19"/>
    <w:rsid w:val="0056228B"/>
    <w:pPr>
      <w:spacing w:after="0" w:line="480" w:lineRule="auto"/>
      <w:ind w:firstLine="720"/>
    </w:pPr>
    <w:rPr>
      <w:kern w:val="24"/>
      <w:sz w:val="24"/>
      <w:szCs w:val="24"/>
      <w:lang w:eastAsia="ja-JP"/>
    </w:rPr>
  </w:style>
  <w:style w:type="paragraph" w:customStyle="1" w:styleId="4AAD7531271E449B8D81B0B0A140E29619">
    <w:name w:val="4AAD7531271E449B8D81B0B0A140E29619"/>
    <w:rsid w:val="0056228B"/>
    <w:pPr>
      <w:spacing w:after="0" w:line="480" w:lineRule="auto"/>
      <w:ind w:firstLine="720"/>
    </w:pPr>
    <w:rPr>
      <w:kern w:val="24"/>
      <w:sz w:val="24"/>
      <w:szCs w:val="24"/>
      <w:lang w:eastAsia="ja-JP"/>
    </w:rPr>
  </w:style>
  <w:style w:type="paragraph" w:customStyle="1" w:styleId="B1462BC7707C4C7094EFBAE007B1C7F019">
    <w:name w:val="B1462BC7707C4C7094EFBAE007B1C7F019"/>
    <w:rsid w:val="0056228B"/>
    <w:pPr>
      <w:spacing w:after="0" w:line="480" w:lineRule="auto"/>
      <w:ind w:firstLine="720"/>
    </w:pPr>
    <w:rPr>
      <w:kern w:val="24"/>
      <w:sz w:val="24"/>
      <w:szCs w:val="24"/>
      <w:lang w:eastAsia="ja-JP"/>
    </w:rPr>
  </w:style>
  <w:style w:type="paragraph" w:customStyle="1" w:styleId="958D05060B6A45E585545B513B1FFEDE19">
    <w:name w:val="958D05060B6A45E585545B513B1FFEDE19"/>
    <w:rsid w:val="0056228B"/>
    <w:pPr>
      <w:spacing w:after="0" w:line="480" w:lineRule="auto"/>
      <w:ind w:firstLine="720"/>
    </w:pPr>
    <w:rPr>
      <w:kern w:val="24"/>
      <w:sz w:val="24"/>
      <w:szCs w:val="24"/>
      <w:lang w:eastAsia="ja-JP"/>
    </w:rPr>
  </w:style>
  <w:style w:type="paragraph" w:customStyle="1" w:styleId="0CB4478DE6144C3B9067E56FCC593F19">
    <w:name w:val="0CB4478DE6144C3B9067E56FCC593F19"/>
    <w:rsid w:val="0056228B"/>
  </w:style>
  <w:style w:type="paragraph" w:customStyle="1" w:styleId="9068D7141D6C4F4F98FEF569C17AE3BF3">
    <w:name w:val="9068D7141D6C4F4F98FEF569C17AE3BF3"/>
    <w:rsid w:val="0056228B"/>
    <w:pPr>
      <w:spacing w:after="0" w:line="480" w:lineRule="auto"/>
      <w:jc w:val="center"/>
    </w:pPr>
    <w:rPr>
      <w:kern w:val="24"/>
      <w:sz w:val="24"/>
      <w:szCs w:val="24"/>
      <w:lang w:eastAsia="ja-JP"/>
    </w:rPr>
  </w:style>
  <w:style w:type="paragraph" w:customStyle="1" w:styleId="FCE9B79E5DEE4A6CAD33386BB3FAA26C19">
    <w:name w:val="FCE9B79E5DEE4A6CAD33386BB3FAA26C19"/>
    <w:rsid w:val="0056228B"/>
    <w:pPr>
      <w:spacing w:after="0" w:line="480" w:lineRule="auto"/>
      <w:jc w:val="center"/>
    </w:pPr>
    <w:rPr>
      <w:kern w:val="24"/>
      <w:sz w:val="24"/>
      <w:szCs w:val="24"/>
      <w:lang w:eastAsia="ja-JP"/>
    </w:rPr>
  </w:style>
  <w:style w:type="paragraph" w:customStyle="1" w:styleId="FE6E0EA525104AC2AE54892E07EF57133">
    <w:name w:val="FE6E0EA525104AC2AE54892E07EF57133"/>
    <w:rsid w:val="0056228B"/>
    <w:pPr>
      <w:spacing w:after="0" w:line="480" w:lineRule="auto"/>
      <w:jc w:val="center"/>
    </w:pPr>
    <w:rPr>
      <w:kern w:val="24"/>
      <w:sz w:val="24"/>
      <w:szCs w:val="24"/>
      <w:lang w:eastAsia="ja-JP"/>
    </w:rPr>
  </w:style>
  <w:style w:type="paragraph" w:customStyle="1" w:styleId="5CA3F240C1B640C1BFACC528DA165F023">
    <w:name w:val="5CA3F240C1B640C1BFACC528DA165F023"/>
    <w:rsid w:val="0056228B"/>
    <w:pPr>
      <w:spacing w:after="0" w:line="480" w:lineRule="auto"/>
      <w:jc w:val="center"/>
    </w:pPr>
    <w:rPr>
      <w:kern w:val="24"/>
      <w:sz w:val="24"/>
      <w:szCs w:val="24"/>
      <w:lang w:eastAsia="ja-JP"/>
    </w:rPr>
  </w:style>
  <w:style w:type="paragraph" w:customStyle="1" w:styleId="3022DCD6740E47FFB78BFD0D11075B673">
    <w:name w:val="3022DCD6740E47FFB78BFD0D11075B673"/>
    <w:rsid w:val="0056228B"/>
    <w:pPr>
      <w:spacing w:after="0" w:line="480" w:lineRule="auto"/>
      <w:jc w:val="center"/>
    </w:pPr>
    <w:rPr>
      <w:kern w:val="24"/>
      <w:sz w:val="24"/>
      <w:szCs w:val="24"/>
      <w:lang w:eastAsia="ja-JP"/>
    </w:rPr>
  </w:style>
  <w:style w:type="paragraph" w:customStyle="1" w:styleId="0CB4478DE6144C3B9067E56FCC593F191">
    <w:name w:val="0CB4478DE6144C3B9067E56FCC593F191"/>
    <w:rsid w:val="0056228B"/>
    <w:pPr>
      <w:spacing w:after="0" w:line="480" w:lineRule="auto"/>
      <w:ind w:firstLine="720"/>
    </w:pPr>
    <w:rPr>
      <w:kern w:val="24"/>
      <w:sz w:val="24"/>
      <w:szCs w:val="24"/>
      <w:lang w:eastAsia="ja-JP"/>
    </w:rPr>
  </w:style>
  <w:style w:type="paragraph" w:customStyle="1" w:styleId="D21480A428D946AF92C899187D3FF49217">
    <w:name w:val="D21480A428D946AF92C899187D3FF49217"/>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0">
    <w:name w:val="1043A699BB804B11B1F6E1D80252B12B20"/>
    <w:rsid w:val="0056228B"/>
    <w:pPr>
      <w:spacing w:after="0" w:line="480" w:lineRule="auto"/>
      <w:ind w:firstLine="720"/>
    </w:pPr>
    <w:rPr>
      <w:kern w:val="24"/>
      <w:sz w:val="24"/>
      <w:szCs w:val="24"/>
      <w:lang w:eastAsia="ja-JP"/>
    </w:rPr>
  </w:style>
  <w:style w:type="paragraph" w:customStyle="1" w:styleId="EAD8666E4E6F4778954EE5D6CFAE1BB320">
    <w:name w:val="EAD8666E4E6F4778954EE5D6CFAE1BB320"/>
    <w:rsid w:val="0056228B"/>
    <w:pPr>
      <w:spacing w:after="0" w:line="480" w:lineRule="auto"/>
      <w:ind w:firstLine="720"/>
    </w:pPr>
    <w:rPr>
      <w:kern w:val="24"/>
      <w:sz w:val="24"/>
      <w:szCs w:val="24"/>
      <w:lang w:eastAsia="ja-JP"/>
    </w:rPr>
  </w:style>
  <w:style w:type="paragraph" w:customStyle="1" w:styleId="EDB6D73C8D2B4D36919744FFF9066B3F20">
    <w:name w:val="EDB6D73C8D2B4D36919744FFF9066B3F20"/>
    <w:rsid w:val="0056228B"/>
    <w:pPr>
      <w:spacing w:after="0" w:line="480" w:lineRule="auto"/>
      <w:ind w:firstLine="720"/>
    </w:pPr>
    <w:rPr>
      <w:kern w:val="24"/>
      <w:sz w:val="24"/>
      <w:szCs w:val="24"/>
      <w:lang w:eastAsia="ja-JP"/>
    </w:rPr>
  </w:style>
  <w:style w:type="paragraph" w:customStyle="1" w:styleId="AF216A8B3E944A29A9C437BA097ECF1F20">
    <w:name w:val="AF216A8B3E944A29A9C437BA097ECF1F20"/>
    <w:rsid w:val="0056228B"/>
    <w:pPr>
      <w:spacing w:after="0" w:line="480" w:lineRule="auto"/>
      <w:ind w:firstLine="720"/>
    </w:pPr>
    <w:rPr>
      <w:kern w:val="24"/>
      <w:sz w:val="24"/>
      <w:szCs w:val="24"/>
      <w:lang w:eastAsia="ja-JP"/>
    </w:rPr>
  </w:style>
  <w:style w:type="paragraph" w:customStyle="1" w:styleId="4AAD7531271E449B8D81B0B0A140E29620">
    <w:name w:val="4AAD7531271E449B8D81B0B0A140E29620"/>
    <w:rsid w:val="0056228B"/>
    <w:pPr>
      <w:spacing w:after="0" w:line="480" w:lineRule="auto"/>
      <w:ind w:firstLine="720"/>
    </w:pPr>
    <w:rPr>
      <w:kern w:val="24"/>
      <w:sz w:val="24"/>
      <w:szCs w:val="24"/>
      <w:lang w:eastAsia="ja-JP"/>
    </w:rPr>
  </w:style>
  <w:style w:type="paragraph" w:customStyle="1" w:styleId="B1462BC7707C4C7094EFBAE007B1C7F020">
    <w:name w:val="B1462BC7707C4C7094EFBAE007B1C7F020"/>
    <w:rsid w:val="0056228B"/>
    <w:pPr>
      <w:spacing w:after="0" w:line="480" w:lineRule="auto"/>
      <w:ind w:firstLine="720"/>
    </w:pPr>
    <w:rPr>
      <w:kern w:val="24"/>
      <w:sz w:val="24"/>
      <w:szCs w:val="24"/>
      <w:lang w:eastAsia="ja-JP"/>
    </w:rPr>
  </w:style>
  <w:style w:type="paragraph" w:customStyle="1" w:styleId="958D05060B6A45E585545B513B1FFEDE20">
    <w:name w:val="958D05060B6A45E585545B513B1FFEDE20"/>
    <w:rsid w:val="0056228B"/>
    <w:pPr>
      <w:spacing w:after="0" w:line="480" w:lineRule="auto"/>
      <w:ind w:firstLine="720"/>
    </w:pPr>
    <w:rPr>
      <w:kern w:val="24"/>
      <w:sz w:val="24"/>
      <w:szCs w:val="24"/>
      <w:lang w:eastAsia="ja-JP"/>
    </w:rPr>
  </w:style>
  <w:style w:type="paragraph" w:customStyle="1" w:styleId="9068D7141D6C4F4F98FEF569C17AE3BF4">
    <w:name w:val="9068D7141D6C4F4F98FEF569C17AE3BF4"/>
    <w:rsid w:val="0056228B"/>
    <w:pPr>
      <w:spacing w:after="0" w:line="480" w:lineRule="auto"/>
      <w:jc w:val="center"/>
    </w:pPr>
    <w:rPr>
      <w:kern w:val="24"/>
      <w:sz w:val="24"/>
      <w:szCs w:val="24"/>
      <w:lang w:eastAsia="ja-JP"/>
    </w:rPr>
  </w:style>
  <w:style w:type="paragraph" w:customStyle="1" w:styleId="FCE9B79E5DEE4A6CAD33386BB3FAA26C20">
    <w:name w:val="FCE9B79E5DEE4A6CAD33386BB3FAA26C20"/>
    <w:rsid w:val="0056228B"/>
    <w:pPr>
      <w:spacing w:after="0" w:line="480" w:lineRule="auto"/>
      <w:jc w:val="center"/>
    </w:pPr>
    <w:rPr>
      <w:kern w:val="24"/>
      <w:sz w:val="24"/>
      <w:szCs w:val="24"/>
      <w:lang w:eastAsia="ja-JP"/>
    </w:rPr>
  </w:style>
  <w:style w:type="paragraph" w:customStyle="1" w:styleId="FE6E0EA525104AC2AE54892E07EF57134">
    <w:name w:val="FE6E0EA525104AC2AE54892E07EF57134"/>
    <w:rsid w:val="0056228B"/>
    <w:pPr>
      <w:spacing w:after="0" w:line="480" w:lineRule="auto"/>
      <w:jc w:val="center"/>
    </w:pPr>
    <w:rPr>
      <w:kern w:val="24"/>
      <w:sz w:val="24"/>
      <w:szCs w:val="24"/>
      <w:lang w:eastAsia="ja-JP"/>
    </w:rPr>
  </w:style>
  <w:style w:type="paragraph" w:customStyle="1" w:styleId="5CA3F240C1B640C1BFACC528DA165F024">
    <w:name w:val="5CA3F240C1B640C1BFACC528DA165F024"/>
    <w:rsid w:val="0056228B"/>
    <w:pPr>
      <w:spacing w:after="0" w:line="480" w:lineRule="auto"/>
      <w:jc w:val="center"/>
    </w:pPr>
    <w:rPr>
      <w:kern w:val="24"/>
      <w:sz w:val="24"/>
      <w:szCs w:val="24"/>
      <w:lang w:eastAsia="ja-JP"/>
    </w:rPr>
  </w:style>
  <w:style w:type="paragraph" w:customStyle="1" w:styleId="3022DCD6740E47FFB78BFD0D11075B674">
    <w:name w:val="3022DCD6740E47FFB78BFD0D11075B674"/>
    <w:rsid w:val="0056228B"/>
    <w:pPr>
      <w:spacing w:after="0" w:line="480" w:lineRule="auto"/>
      <w:jc w:val="center"/>
    </w:pPr>
    <w:rPr>
      <w:kern w:val="24"/>
      <w:sz w:val="24"/>
      <w:szCs w:val="24"/>
      <w:lang w:eastAsia="ja-JP"/>
    </w:rPr>
  </w:style>
  <w:style w:type="paragraph" w:customStyle="1" w:styleId="0CB4478DE6144C3B9067E56FCC593F192">
    <w:name w:val="0CB4478DE6144C3B9067E56FCC593F192"/>
    <w:rsid w:val="0056228B"/>
    <w:pPr>
      <w:spacing w:after="0" w:line="480" w:lineRule="auto"/>
      <w:ind w:firstLine="720"/>
    </w:pPr>
    <w:rPr>
      <w:kern w:val="24"/>
      <w:sz w:val="24"/>
      <w:szCs w:val="24"/>
      <w:lang w:eastAsia="ja-JP"/>
    </w:rPr>
  </w:style>
  <w:style w:type="paragraph" w:customStyle="1" w:styleId="D21480A428D946AF92C899187D3FF49218">
    <w:name w:val="D21480A428D946AF92C899187D3FF49218"/>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1">
    <w:name w:val="1043A699BB804B11B1F6E1D80252B12B21"/>
    <w:rsid w:val="0056228B"/>
    <w:pPr>
      <w:spacing w:after="0" w:line="480" w:lineRule="auto"/>
      <w:ind w:firstLine="720"/>
    </w:pPr>
    <w:rPr>
      <w:kern w:val="24"/>
      <w:sz w:val="24"/>
      <w:szCs w:val="24"/>
      <w:lang w:eastAsia="ja-JP"/>
    </w:rPr>
  </w:style>
  <w:style w:type="paragraph" w:customStyle="1" w:styleId="EAD8666E4E6F4778954EE5D6CFAE1BB321">
    <w:name w:val="EAD8666E4E6F4778954EE5D6CFAE1BB321"/>
    <w:rsid w:val="0056228B"/>
    <w:pPr>
      <w:spacing w:after="0" w:line="480" w:lineRule="auto"/>
      <w:ind w:firstLine="720"/>
    </w:pPr>
    <w:rPr>
      <w:kern w:val="24"/>
      <w:sz w:val="24"/>
      <w:szCs w:val="24"/>
      <w:lang w:eastAsia="ja-JP"/>
    </w:rPr>
  </w:style>
  <w:style w:type="paragraph" w:customStyle="1" w:styleId="EDB6D73C8D2B4D36919744FFF9066B3F21">
    <w:name w:val="EDB6D73C8D2B4D36919744FFF9066B3F21"/>
    <w:rsid w:val="0056228B"/>
    <w:pPr>
      <w:spacing w:after="0" w:line="480" w:lineRule="auto"/>
      <w:ind w:firstLine="720"/>
    </w:pPr>
    <w:rPr>
      <w:kern w:val="24"/>
      <w:sz w:val="24"/>
      <w:szCs w:val="24"/>
      <w:lang w:eastAsia="ja-JP"/>
    </w:rPr>
  </w:style>
  <w:style w:type="paragraph" w:customStyle="1" w:styleId="AF216A8B3E944A29A9C437BA097ECF1F21">
    <w:name w:val="AF216A8B3E944A29A9C437BA097ECF1F21"/>
    <w:rsid w:val="0056228B"/>
    <w:pPr>
      <w:spacing w:after="0" w:line="480" w:lineRule="auto"/>
      <w:ind w:firstLine="720"/>
    </w:pPr>
    <w:rPr>
      <w:kern w:val="24"/>
      <w:sz w:val="24"/>
      <w:szCs w:val="24"/>
      <w:lang w:eastAsia="ja-JP"/>
    </w:rPr>
  </w:style>
  <w:style w:type="paragraph" w:customStyle="1" w:styleId="4AAD7531271E449B8D81B0B0A140E29621">
    <w:name w:val="4AAD7531271E449B8D81B0B0A140E29621"/>
    <w:rsid w:val="0056228B"/>
    <w:pPr>
      <w:spacing w:after="0" w:line="480" w:lineRule="auto"/>
      <w:ind w:firstLine="720"/>
    </w:pPr>
    <w:rPr>
      <w:kern w:val="24"/>
      <w:sz w:val="24"/>
      <w:szCs w:val="24"/>
      <w:lang w:eastAsia="ja-JP"/>
    </w:rPr>
  </w:style>
  <w:style w:type="paragraph" w:customStyle="1" w:styleId="B1462BC7707C4C7094EFBAE007B1C7F021">
    <w:name w:val="B1462BC7707C4C7094EFBAE007B1C7F021"/>
    <w:rsid w:val="0056228B"/>
    <w:pPr>
      <w:spacing w:after="0" w:line="480" w:lineRule="auto"/>
      <w:ind w:firstLine="720"/>
    </w:pPr>
    <w:rPr>
      <w:kern w:val="24"/>
      <w:sz w:val="24"/>
      <w:szCs w:val="24"/>
      <w:lang w:eastAsia="ja-JP"/>
    </w:rPr>
  </w:style>
  <w:style w:type="paragraph" w:customStyle="1" w:styleId="958D05060B6A45E585545B513B1FFEDE21">
    <w:name w:val="958D05060B6A45E585545B513B1FFEDE21"/>
    <w:rsid w:val="0056228B"/>
    <w:pPr>
      <w:spacing w:after="0" w:line="480" w:lineRule="auto"/>
      <w:ind w:firstLine="720"/>
    </w:pPr>
    <w:rPr>
      <w:kern w:val="24"/>
      <w:sz w:val="24"/>
      <w:szCs w:val="24"/>
      <w:lang w:eastAsia="ja-JP"/>
    </w:rPr>
  </w:style>
  <w:style w:type="paragraph" w:customStyle="1" w:styleId="9068D7141D6C4F4F98FEF569C17AE3BF5">
    <w:name w:val="9068D7141D6C4F4F98FEF569C17AE3BF5"/>
    <w:rsid w:val="0056228B"/>
    <w:pPr>
      <w:spacing w:after="0" w:line="480" w:lineRule="auto"/>
      <w:jc w:val="center"/>
    </w:pPr>
    <w:rPr>
      <w:kern w:val="24"/>
      <w:sz w:val="24"/>
      <w:szCs w:val="24"/>
      <w:lang w:eastAsia="ja-JP"/>
    </w:rPr>
  </w:style>
  <w:style w:type="paragraph" w:customStyle="1" w:styleId="FCE9B79E5DEE4A6CAD33386BB3FAA26C21">
    <w:name w:val="FCE9B79E5DEE4A6CAD33386BB3FAA26C21"/>
    <w:rsid w:val="0056228B"/>
    <w:pPr>
      <w:spacing w:after="0" w:line="480" w:lineRule="auto"/>
      <w:jc w:val="center"/>
    </w:pPr>
    <w:rPr>
      <w:kern w:val="24"/>
      <w:sz w:val="24"/>
      <w:szCs w:val="24"/>
      <w:lang w:eastAsia="ja-JP"/>
    </w:rPr>
  </w:style>
  <w:style w:type="paragraph" w:customStyle="1" w:styleId="FE6E0EA525104AC2AE54892E07EF57135">
    <w:name w:val="FE6E0EA525104AC2AE54892E07EF57135"/>
    <w:rsid w:val="0056228B"/>
    <w:pPr>
      <w:spacing w:after="0" w:line="480" w:lineRule="auto"/>
      <w:jc w:val="center"/>
    </w:pPr>
    <w:rPr>
      <w:kern w:val="24"/>
      <w:sz w:val="24"/>
      <w:szCs w:val="24"/>
      <w:lang w:eastAsia="ja-JP"/>
    </w:rPr>
  </w:style>
  <w:style w:type="paragraph" w:customStyle="1" w:styleId="5CA3F240C1B640C1BFACC528DA165F025">
    <w:name w:val="5CA3F240C1B640C1BFACC528DA165F025"/>
    <w:rsid w:val="0056228B"/>
    <w:pPr>
      <w:spacing w:after="0" w:line="480" w:lineRule="auto"/>
      <w:jc w:val="center"/>
    </w:pPr>
    <w:rPr>
      <w:kern w:val="24"/>
      <w:sz w:val="24"/>
      <w:szCs w:val="24"/>
      <w:lang w:eastAsia="ja-JP"/>
    </w:rPr>
  </w:style>
  <w:style w:type="paragraph" w:customStyle="1" w:styleId="3022DCD6740E47FFB78BFD0D11075B675">
    <w:name w:val="3022DCD6740E47FFB78BFD0D11075B675"/>
    <w:rsid w:val="0056228B"/>
    <w:pPr>
      <w:spacing w:after="0" w:line="480" w:lineRule="auto"/>
      <w:jc w:val="center"/>
    </w:pPr>
    <w:rPr>
      <w:kern w:val="24"/>
      <w:sz w:val="24"/>
      <w:szCs w:val="24"/>
      <w:lang w:eastAsia="ja-JP"/>
    </w:rPr>
  </w:style>
  <w:style w:type="paragraph" w:customStyle="1" w:styleId="0CB4478DE6144C3B9067E56FCC593F193">
    <w:name w:val="0CB4478DE6144C3B9067E56FCC593F193"/>
    <w:rsid w:val="0056228B"/>
    <w:pPr>
      <w:spacing w:after="0" w:line="480" w:lineRule="auto"/>
      <w:ind w:firstLine="720"/>
    </w:pPr>
    <w:rPr>
      <w:kern w:val="24"/>
      <w:sz w:val="24"/>
      <w:szCs w:val="24"/>
      <w:lang w:eastAsia="ja-JP"/>
    </w:rPr>
  </w:style>
  <w:style w:type="paragraph" w:customStyle="1" w:styleId="D21480A428D946AF92C899187D3FF49219">
    <w:name w:val="D21480A428D946AF92C899187D3FF49219"/>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2">
    <w:name w:val="1043A699BB804B11B1F6E1D80252B12B22"/>
    <w:rsid w:val="0056228B"/>
    <w:pPr>
      <w:spacing w:after="0" w:line="480" w:lineRule="auto"/>
      <w:ind w:firstLine="720"/>
    </w:pPr>
    <w:rPr>
      <w:kern w:val="24"/>
      <w:sz w:val="24"/>
      <w:szCs w:val="24"/>
      <w:lang w:eastAsia="ja-JP"/>
    </w:rPr>
  </w:style>
  <w:style w:type="paragraph" w:customStyle="1" w:styleId="EAD8666E4E6F4778954EE5D6CFAE1BB322">
    <w:name w:val="EAD8666E4E6F4778954EE5D6CFAE1BB322"/>
    <w:rsid w:val="0056228B"/>
    <w:pPr>
      <w:spacing w:after="0" w:line="480" w:lineRule="auto"/>
      <w:ind w:firstLine="720"/>
    </w:pPr>
    <w:rPr>
      <w:kern w:val="24"/>
      <w:sz w:val="24"/>
      <w:szCs w:val="24"/>
      <w:lang w:eastAsia="ja-JP"/>
    </w:rPr>
  </w:style>
  <w:style w:type="paragraph" w:customStyle="1" w:styleId="EDB6D73C8D2B4D36919744FFF9066B3F22">
    <w:name w:val="EDB6D73C8D2B4D36919744FFF9066B3F22"/>
    <w:rsid w:val="0056228B"/>
    <w:pPr>
      <w:spacing w:after="0" w:line="480" w:lineRule="auto"/>
      <w:ind w:firstLine="720"/>
    </w:pPr>
    <w:rPr>
      <w:kern w:val="24"/>
      <w:sz w:val="24"/>
      <w:szCs w:val="24"/>
      <w:lang w:eastAsia="ja-JP"/>
    </w:rPr>
  </w:style>
  <w:style w:type="paragraph" w:customStyle="1" w:styleId="AF216A8B3E944A29A9C437BA097ECF1F22">
    <w:name w:val="AF216A8B3E944A29A9C437BA097ECF1F22"/>
    <w:rsid w:val="0056228B"/>
    <w:pPr>
      <w:spacing w:after="0" w:line="480" w:lineRule="auto"/>
      <w:ind w:firstLine="720"/>
    </w:pPr>
    <w:rPr>
      <w:kern w:val="24"/>
      <w:sz w:val="24"/>
      <w:szCs w:val="24"/>
      <w:lang w:eastAsia="ja-JP"/>
    </w:rPr>
  </w:style>
  <w:style w:type="paragraph" w:customStyle="1" w:styleId="4AAD7531271E449B8D81B0B0A140E29622">
    <w:name w:val="4AAD7531271E449B8D81B0B0A140E29622"/>
    <w:rsid w:val="0056228B"/>
    <w:pPr>
      <w:spacing w:after="0" w:line="480" w:lineRule="auto"/>
      <w:ind w:firstLine="720"/>
    </w:pPr>
    <w:rPr>
      <w:kern w:val="24"/>
      <w:sz w:val="24"/>
      <w:szCs w:val="24"/>
      <w:lang w:eastAsia="ja-JP"/>
    </w:rPr>
  </w:style>
  <w:style w:type="paragraph" w:customStyle="1" w:styleId="B1462BC7707C4C7094EFBAE007B1C7F022">
    <w:name w:val="B1462BC7707C4C7094EFBAE007B1C7F022"/>
    <w:rsid w:val="0056228B"/>
    <w:pPr>
      <w:spacing w:after="0" w:line="480" w:lineRule="auto"/>
      <w:ind w:firstLine="720"/>
    </w:pPr>
    <w:rPr>
      <w:kern w:val="24"/>
      <w:sz w:val="24"/>
      <w:szCs w:val="24"/>
      <w:lang w:eastAsia="ja-JP"/>
    </w:rPr>
  </w:style>
  <w:style w:type="paragraph" w:customStyle="1" w:styleId="958D05060B6A45E585545B513B1FFEDE22">
    <w:name w:val="958D05060B6A45E585545B513B1FFEDE22"/>
    <w:rsid w:val="0056228B"/>
    <w:pPr>
      <w:spacing w:after="0" w:line="480" w:lineRule="auto"/>
      <w:ind w:firstLine="720"/>
    </w:pPr>
    <w:rPr>
      <w:kern w:val="24"/>
      <w:sz w:val="24"/>
      <w:szCs w:val="24"/>
      <w:lang w:eastAsia="ja-JP"/>
    </w:rPr>
  </w:style>
  <w:style w:type="paragraph" w:customStyle="1" w:styleId="9068D7141D6C4F4F98FEF569C17AE3BF6">
    <w:name w:val="9068D7141D6C4F4F98FEF569C17AE3BF6"/>
    <w:rsid w:val="0056228B"/>
    <w:pPr>
      <w:spacing w:after="0" w:line="480" w:lineRule="auto"/>
      <w:jc w:val="center"/>
    </w:pPr>
    <w:rPr>
      <w:kern w:val="24"/>
      <w:sz w:val="24"/>
      <w:szCs w:val="24"/>
      <w:lang w:eastAsia="ja-JP"/>
    </w:rPr>
  </w:style>
  <w:style w:type="paragraph" w:customStyle="1" w:styleId="FCE9B79E5DEE4A6CAD33386BB3FAA26C22">
    <w:name w:val="FCE9B79E5DEE4A6CAD33386BB3FAA26C22"/>
    <w:rsid w:val="0056228B"/>
    <w:pPr>
      <w:spacing w:after="0" w:line="480" w:lineRule="auto"/>
      <w:jc w:val="center"/>
    </w:pPr>
    <w:rPr>
      <w:kern w:val="24"/>
      <w:sz w:val="24"/>
      <w:szCs w:val="24"/>
      <w:lang w:eastAsia="ja-JP"/>
    </w:rPr>
  </w:style>
  <w:style w:type="paragraph" w:customStyle="1" w:styleId="FE6E0EA525104AC2AE54892E07EF57136">
    <w:name w:val="FE6E0EA525104AC2AE54892E07EF57136"/>
    <w:rsid w:val="0056228B"/>
    <w:pPr>
      <w:spacing w:after="0" w:line="480" w:lineRule="auto"/>
      <w:jc w:val="center"/>
    </w:pPr>
    <w:rPr>
      <w:kern w:val="24"/>
      <w:sz w:val="24"/>
      <w:szCs w:val="24"/>
      <w:lang w:eastAsia="ja-JP"/>
    </w:rPr>
  </w:style>
  <w:style w:type="paragraph" w:customStyle="1" w:styleId="5CA3F240C1B640C1BFACC528DA165F026">
    <w:name w:val="5CA3F240C1B640C1BFACC528DA165F026"/>
    <w:rsid w:val="0056228B"/>
    <w:pPr>
      <w:spacing w:after="0" w:line="480" w:lineRule="auto"/>
      <w:jc w:val="center"/>
    </w:pPr>
    <w:rPr>
      <w:kern w:val="24"/>
      <w:sz w:val="24"/>
      <w:szCs w:val="24"/>
      <w:lang w:eastAsia="ja-JP"/>
    </w:rPr>
  </w:style>
  <w:style w:type="paragraph" w:customStyle="1" w:styleId="3022DCD6740E47FFB78BFD0D11075B676">
    <w:name w:val="3022DCD6740E47FFB78BFD0D11075B676"/>
    <w:rsid w:val="0056228B"/>
    <w:pPr>
      <w:spacing w:after="0" w:line="480" w:lineRule="auto"/>
      <w:jc w:val="center"/>
    </w:pPr>
    <w:rPr>
      <w:kern w:val="24"/>
      <w:sz w:val="24"/>
      <w:szCs w:val="24"/>
      <w:lang w:eastAsia="ja-JP"/>
    </w:rPr>
  </w:style>
  <w:style w:type="paragraph" w:customStyle="1" w:styleId="0CB4478DE6144C3B9067E56FCC593F194">
    <w:name w:val="0CB4478DE6144C3B9067E56FCC593F194"/>
    <w:rsid w:val="0056228B"/>
    <w:pPr>
      <w:spacing w:after="0" w:line="480" w:lineRule="auto"/>
      <w:ind w:firstLine="720"/>
    </w:pPr>
    <w:rPr>
      <w:kern w:val="24"/>
      <w:sz w:val="24"/>
      <w:szCs w:val="24"/>
      <w:lang w:eastAsia="ja-JP"/>
    </w:rPr>
  </w:style>
  <w:style w:type="paragraph" w:customStyle="1" w:styleId="D21480A428D946AF92C899187D3FF49220">
    <w:name w:val="D21480A428D946AF92C899187D3FF49220"/>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3">
    <w:name w:val="1043A699BB804B11B1F6E1D80252B12B23"/>
    <w:rsid w:val="0056228B"/>
    <w:pPr>
      <w:spacing w:after="0" w:line="480" w:lineRule="auto"/>
      <w:ind w:firstLine="720"/>
    </w:pPr>
    <w:rPr>
      <w:kern w:val="24"/>
      <w:sz w:val="24"/>
      <w:szCs w:val="24"/>
      <w:lang w:eastAsia="ja-JP"/>
    </w:rPr>
  </w:style>
  <w:style w:type="paragraph" w:customStyle="1" w:styleId="EAD8666E4E6F4778954EE5D6CFAE1BB323">
    <w:name w:val="EAD8666E4E6F4778954EE5D6CFAE1BB323"/>
    <w:rsid w:val="0056228B"/>
    <w:pPr>
      <w:spacing w:after="0" w:line="480" w:lineRule="auto"/>
      <w:ind w:firstLine="720"/>
    </w:pPr>
    <w:rPr>
      <w:kern w:val="24"/>
      <w:sz w:val="24"/>
      <w:szCs w:val="24"/>
      <w:lang w:eastAsia="ja-JP"/>
    </w:rPr>
  </w:style>
  <w:style w:type="paragraph" w:customStyle="1" w:styleId="EDB6D73C8D2B4D36919744FFF9066B3F23">
    <w:name w:val="EDB6D73C8D2B4D36919744FFF9066B3F23"/>
    <w:rsid w:val="0056228B"/>
    <w:pPr>
      <w:spacing w:after="0" w:line="480" w:lineRule="auto"/>
      <w:ind w:firstLine="720"/>
    </w:pPr>
    <w:rPr>
      <w:kern w:val="24"/>
      <w:sz w:val="24"/>
      <w:szCs w:val="24"/>
      <w:lang w:eastAsia="ja-JP"/>
    </w:rPr>
  </w:style>
  <w:style w:type="paragraph" w:customStyle="1" w:styleId="AF216A8B3E944A29A9C437BA097ECF1F23">
    <w:name w:val="AF216A8B3E944A29A9C437BA097ECF1F23"/>
    <w:rsid w:val="0056228B"/>
    <w:pPr>
      <w:spacing w:after="0" w:line="480" w:lineRule="auto"/>
      <w:ind w:firstLine="720"/>
    </w:pPr>
    <w:rPr>
      <w:kern w:val="24"/>
      <w:sz w:val="24"/>
      <w:szCs w:val="24"/>
      <w:lang w:eastAsia="ja-JP"/>
    </w:rPr>
  </w:style>
  <w:style w:type="paragraph" w:customStyle="1" w:styleId="4AAD7531271E449B8D81B0B0A140E29623">
    <w:name w:val="4AAD7531271E449B8D81B0B0A140E29623"/>
    <w:rsid w:val="0056228B"/>
    <w:pPr>
      <w:spacing w:after="0" w:line="480" w:lineRule="auto"/>
      <w:ind w:firstLine="720"/>
    </w:pPr>
    <w:rPr>
      <w:kern w:val="24"/>
      <w:sz w:val="24"/>
      <w:szCs w:val="24"/>
      <w:lang w:eastAsia="ja-JP"/>
    </w:rPr>
  </w:style>
  <w:style w:type="paragraph" w:customStyle="1" w:styleId="B1462BC7707C4C7094EFBAE007B1C7F023">
    <w:name w:val="B1462BC7707C4C7094EFBAE007B1C7F023"/>
    <w:rsid w:val="0056228B"/>
    <w:pPr>
      <w:spacing w:after="0" w:line="480" w:lineRule="auto"/>
      <w:ind w:firstLine="720"/>
    </w:pPr>
    <w:rPr>
      <w:kern w:val="24"/>
      <w:sz w:val="24"/>
      <w:szCs w:val="24"/>
      <w:lang w:eastAsia="ja-JP"/>
    </w:rPr>
  </w:style>
  <w:style w:type="paragraph" w:customStyle="1" w:styleId="958D05060B6A45E585545B513B1FFEDE23">
    <w:name w:val="958D05060B6A45E585545B513B1FFEDE23"/>
    <w:rsid w:val="0056228B"/>
    <w:pPr>
      <w:spacing w:after="0" w:line="480" w:lineRule="auto"/>
      <w:ind w:firstLine="720"/>
    </w:pPr>
    <w:rPr>
      <w:kern w:val="24"/>
      <w:sz w:val="24"/>
      <w:szCs w:val="24"/>
      <w:lang w:eastAsia="ja-JP"/>
    </w:rPr>
  </w:style>
  <w:style w:type="paragraph" w:customStyle="1" w:styleId="9068D7141D6C4F4F98FEF569C17AE3BF7">
    <w:name w:val="9068D7141D6C4F4F98FEF569C17AE3BF7"/>
    <w:rsid w:val="0056228B"/>
    <w:pPr>
      <w:spacing w:after="0" w:line="480" w:lineRule="auto"/>
      <w:jc w:val="center"/>
    </w:pPr>
    <w:rPr>
      <w:kern w:val="24"/>
      <w:sz w:val="24"/>
      <w:szCs w:val="24"/>
      <w:lang w:eastAsia="ja-JP"/>
    </w:rPr>
  </w:style>
  <w:style w:type="paragraph" w:customStyle="1" w:styleId="FCE9B79E5DEE4A6CAD33386BB3FAA26C23">
    <w:name w:val="FCE9B79E5DEE4A6CAD33386BB3FAA26C23"/>
    <w:rsid w:val="0056228B"/>
    <w:pPr>
      <w:spacing w:after="0" w:line="480" w:lineRule="auto"/>
      <w:jc w:val="center"/>
    </w:pPr>
    <w:rPr>
      <w:kern w:val="24"/>
      <w:sz w:val="24"/>
      <w:szCs w:val="24"/>
      <w:lang w:eastAsia="ja-JP"/>
    </w:rPr>
  </w:style>
  <w:style w:type="paragraph" w:customStyle="1" w:styleId="FE6E0EA525104AC2AE54892E07EF57137">
    <w:name w:val="FE6E0EA525104AC2AE54892E07EF57137"/>
    <w:rsid w:val="0056228B"/>
    <w:pPr>
      <w:spacing w:after="0" w:line="480" w:lineRule="auto"/>
      <w:jc w:val="center"/>
    </w:pPr>
    <w:rPr>
      <w:kern w:val="24"/>
      <w:sz w:val="24"/>
      <w:szCs w:val="24"/>
      <w:lang w:eastAsia="ja-JP"/>
    </w:rPr>
  </w:style>
  <w:style w:type="paragraph" w:customStyle="1" w:styleId="5CA3F240C1B640C1BFACC528DA165F027">
    <w:name w:val="5CA3F240C1B640C1BFACC528DA165F027"/>
    <w:rsid w:val="0056228B"/>
    <w:pPr>
      <w:spacing w:after="0" w:line="480" w:lineRule="auto"/>
      <w:jc w:val="center"/>
    </w:pPr>
    <w:rPr>
      <w:kern w:val="24"/>
      <w:sz w:val="24"/>
      <w:szCs w:val="24"/>
      <w:lang w:eastAsia="ja-JP"/>
    </w:rPr>
  </w:style>
  <w:style w:type="paragraph" w:customStyle="1" w:styleId="3022DCD6740E47FFB78BFD0D11075B677">
    <w:name w:val="3022DCD6740E47FFB78BFD0D11075B677"/>
    <w:rsid w:val="0056228B"/>
    <w:pPr>
      <w:spacing w:after="0" w:line="480" w:lineRule="auto"/>
      <w:jc w:val="center"/>
    </w:pPr>
    <w:rPr>
      <w:kern w:val="24"/>
      <w:sz w:val="24"/>
      <w:szCs w:val="24"/>
      <w:lang w:eastAsia="ja-JP"/>
    </w:rPr>
  </w:style>
  <w:style w:type="paragraph" w:customStyle="1" w:styleId="0CB4478DE6144C3B9067E56FCC593F195">
    <w:name w:val="0CB4478DE6144C3B9067E56FCC593F195"/>
    <w:rsid w:val="0056228B"/>
    <w:pPr>
      <w:spacing w:after="0" w:line="480" w:lineRule="auto"/>
      <w:ind w:firstLine="720"/>
    </w:pPr>
    <w:rPr>
      <w:kern w:val="24"/>
      <w:sz w:val="24"/>
      <w:szCs w:val="24"/>
      <w:lang w:eastAsia="ja-JP"/>
    </w:rPr>
  </w:style>
  <w:style w:type="paragraph" w:customStyle="1" w:styleId="D21480A428D946AF92C899187D3FF49221">
    <w:name w:val="D21480A428D946AF92C899187D3FF49221"/>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4">
    <w:name w:val="1043A699BB804B11B1F6E1D80252B12B24"/>
    <w:rsid w:val="0056228B"/>
    <w:pPr>
      <w:spacing w:after="0" w:line="480" w:lineRule="auto"/>
      <w:ind w:firstLine="720"/>
    </w:pPr>
    <w:rPr>
      <w:kern w:val="24"/>
      <w:sz w:val="24"/>
      <w:szCs w:val="24"/>
      <w:lang w:eastAsia="ja-JP"/>
    </w:rPr>
  </w:style>
  <w:style w:type="paragraph" w:customStyle="1" w:styleId="EDB6D73C8D2B4D36919744FFF9066B3F24">
    <w:name w:val="EDB6D73C8D2B4D36919744FFF9066B3F24"/>
    <w:rsid w:val="0056228B"/>
    <w:pPr>
      <w:spacing w:after="0" w:line="480" w:lineRule="auto"/>
      <w:ind w:firstLine="720"/>
    </w:pPr>
    <w:rPr>
      <w:kern w:val="24"/>
      <w:sz w:val="24"/>
      <w:szCs w:val="24"/>
      <w:lang w:eastAsia="ja-JP"/>
    </w:rPr>
  </w:style>
  <w:style w:type="paragraph" w:customStyle="1" w:styleId="AF216A8B3E944A29A9C437BA097ECF1F24">
    <w:name w:val="AF216A8B3E944A29A9C437BA097ECF1F24"/>
    <w:rsid w:val="0056228B"/>
    <w:pPr>
      <w:spacing w:after="0" w:line="480" w:lineRule="auto"/>
      <w:ind w:firstLine="720"/>
    </w:pPr>
    <w:rPr>
      <w:kern w:val="24"/>
      <w:sz w:val="24"/>
      <w:szCs w:val="24"/>
      <w:lang w:eastAsia="ja-JP"/>
    </w:rPr>
  </w:style>
  <w:style w:type="paragraph" w:customStyle="1" w:styleId="4AAD7531271E449B8D81B0B0A140E29624">
    <w:name w:val="4AAD7531271E449B8D81B0B0A140E29624"/>
    <w:rsid w:val="0056228B"/>
    <w:pPr>
      <w:spacing w:after="0" w:line="480" w:lineRule="auto"/>
      <w:ind w:firstLine="720"/>
    </w:pPr>
    <w:rPr>
      <w:kern w:val="24"/>
      <w:sz w:val="24"/>
      <w:szCs w:val="24"/>
      <w:lang w:eastAsia="ja-JP"/>
    </w:rPr>
  </w:style>
  <w:style w:type="paragraph" w:customStyle="1" w:styleId="B1462BC7707C4C7094EFBAE007B1C7F024">
    <w:name w:val="B1462BC7707C4C7094EFBAE007B1C7F024"/>
    <w:rsid w:val="0056228B"/>
    <w:pPr>
      <w:spacing w:after="0" w:line="480" w:lineRule="auto"/>
      <w:ind w:firstLine="720"/>
    </w:pPr>
    <w:rPr>
      <w:kern w:val="24"/>
      <w:sz w:val="24"/>
      <w:szCs w:val="24"/>
      <w:lang w:eastAsia="ja-JP"/>
    </w:rPr>
  </w:style>
  <w:style w:type="paragraph" w:customStyle="1" w:styleId="958D05060B6A45E585545B513B1FFEDE24">
    <w:name w:val="958D05060B6A45E585545B513B1FFEDE24"/>
    <w:rsid w:val="0056228B"/>
    <w:pPr>
      <w:spacing w:after="0" w:line="480" w:lineRule="auto"/>
      <w:ind w:firstLine="720"/>
    </w:pPr>
    <w:rPr>
      <w:kern w:val="24"/>
      <w:sz w:val="24"/>
      <w:szCs w:val="24"/>
      <w:lang w:eastAsia="ja-JP"/>
    </w:rPr>
  </w:style>
  <w:style w:type="paragraph" w:customStyle="1" w:styleId="9068D7141D6C4F4F98FEF569C17AE3BF8">
    <w:name w:val="9068D7141D6C4F4F98FEF569C17AE3BF8"/>
    <w:rsid w:val="00356A6C"/>
    <w:pPr>
      <w:spacing w:after="0" w:line="480" w:lineRule="auto"/>
      <w:jc w:val="center"/>
    </w:pPr>
    <w:rPr>
      <w:kern w:val="24"/>
      <w:sz w:val="24"/>
      <w:szCs w:val="24"/>
      <w:lang w:eastAsia="ja-JP"/>
    </w:rPr>
  </w:style>
  <w:style w:type="paragraph" w:customStyle="1" w:styleId="FCE9B79E5DEE4A6CAD33386BB3FAA26C24">
    <w:name w:val="FCE9B79E5DEE4A6CAD33386BB3FAA26C24"/>
    <w:rsid w:val="00356A6C"/>
    <w:pPr>
      <w:spacing w:after="0" w:line="480" w:lineRule="auto"/>
      <w:jc w:val="center"/>
    </w:pPr>
    <w:rPr>
      <w:kern w:val="24"/>
      <w:sz w:val="24"/>
      <w:szCs w:val="24"/>
      <w:lang w:eastAsia="ja-JP"/>
    </w:rPr>
  </w:style>
  <w:style w:type="paragraph" w:customStyle="1" w:styleId="FE6E0EA525104AC2AE54892E07EF57138">
    <w:name w:val="FE6E0EA525104AC2AE54892E07EF57138"/>
    <w:rsid w:val="00356A6C"/>
    <w:pPr>
      <w:spacing w:after="0" w:line="480" w:lineRule="auto"/>
      <w:jc w:val="center"/>
    </w:pPr>
    <w:rPr>
      <w:kern w:val="24"/>
      <w:sz w:val="24"/>
      <w:szCs w:val="24"/>
      <w:lang w:eastAsia="ja-JP"/>
    </w:rPr>
  </w:style>
  <w:style w:type="paragraph" w:customStyle="1" w:styleId="5CA3F240C1B640C1BFACC528DA165F028">
    <w:name w:val="5CA3F240C1B640C1BFACC528DA165F028"/>
    <w:rsid w:val="00356A6C"/>
    <w:pPr>
      <w:spacing w:after="0" w:line="480" w:lineRule="auto"/>
      <w:jc w:val="center"/>
    </w:pPr>
    <w:rPr>
      <w:kern w:val="24"/>
      <w:sz w:val="24"/>
      <w:szCs w:val="24"/>
      <w:lang w:eastAsia="ja-JP"/>
    </w:rPr>
  </w:style>
  <w:style w:type="paragraph" w:customStyle="1" w:styleId="3022DCD6740E47FFB78BFD0D11075B678">
    <w:name w:val="3022DCD6740E47FFB78BFD0D11075B678"/>
    <w:rsid w:val="00356A6C"/>
    <w:pPr>
      <w:spacing w:after="0" w:line="480" w:lineRule="auto"/>
      <w:jc w:val="center"/>
    </w:pPr>
    <w:rPr>
      <w:kern w:val="24"/>
      <w:sz w:val="24"/>
      <w:szCs w:val="24"/>
      <w:lang w:eastAsia="ja-JP"/>
    </w:rPr>
  </w:style>
  <w:style w:type="paragraph" w:customStyle="1" w:styleId="0CB4478DE6144C3B9067E56FCC593F196">
    <w:name w:val="0CB4478DE6144C3B9067E56FCC593F196"/>
    <w:rsid w:val="00356A6C"/>
    <w:pPr>
      <w:spacing w:after="0" w:line="480" w:lineRule="auto"/>
      <w:ind w:firstLine="720"/>
    </w:pPr>
    <w:rPr>
      <w:kern w:val="24"/>
      <w:sz w:val="24"/>
      <w:szCs w:val="24"/>
      <w:lang w:eastAsia="ja-JP"/>
    </w:rPr>
  </w:style>
  <w:style w:type="paragraph" w:customStyle="1" w:styleId="D21480A428D946AF92C899187D3FF49222">
    <w:name w:val="D21480A428D946AF92C899187D3FF49222"/>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5">
    <w:name w:val="1043A699BB804B11B1F6E1D80252B12B25"/>
    <w:rsid w:val="00356A6C"/>
    <w:pPr>
      <w:spacing w:after="0" w:line="480" w:lineRule="auto"/>
      <w:ind w:firstLine="720"/>
    </w:pPr>
    <w:rPr>
      <w:kern w:val="24"/>
      <w:sz w:val="24"/>
      <w:szCs w:val="24"/>
      <w:lang w:eastAsia="ja-JP"/>
    </w:rPr>
  </w:style>
  <w:style w:type="paragraph" w:customStyle="1" w:styleId="EDB6D73C8D2B4D36919744FFF9066B3F25">
    <w:name w:val="EDB6D73C8D2B4D36919744FFF9066B3F25"/>
    <w:rsid w:val="00356A6C"/>
    <w:pPr>
      <w:spacing w:after="0" w:line="480" w:lineRule="auto"/>
      <w:ind w:firstLine="720"/>
    </w:pPr>
    <w:rPr>
      <w:kern w:val="24"/>
      <w:sz w:val="24"/>
      <w:szCs w:val="24"/>
      <w:lang w:eastAsia="ja-JP"/>
    </w:rPr>
  </w:style>
  <w:style w:type="paragraph" w:customStyle="1" w:styleId="AF216A8B3E944A29A9C437BA097ECF1F25">
    <w:name w:val="AF216A8B3E944A29A9C437BA097ECF1F25"/>
    <w:rsid w:val="00356A6C"/>
    <w:pPr>
      <w:spacing w:after="0" w:line="480" w:lineRule="auto"/>
      <w:ind w:firstLine="720"/>
    </w:pPr>
    <w:rPr>
      <w:kern w:val="24"/>
      <w:sz w:val="24"/>
      <w:szCs w:val="24"/>
      <w:lang w:eastAsia="ja-JP"/>
    </w:rPr>
  </w:style>
  <w:style w:type="paragraph" w:customStyle="1" w:styleId="4AAD7531271E449B8D81B0B0A140E29625">
    <w:name w:val="4AAD7531271E449B8D81B0B0A140E29625"/>
    <w:rsid w:val="00356A6C"/>
    <w:pPr>
      <w:spacing w:after="0" w:line="480" w:lineRule="auto"/>
      <w:ind w:firstLine="720"/>
    </w:pPr>
    <w:rPr>
      <w:kern w:val="24"/>
      <w:sz w:val="24"/>
      <w:szCs w:val="24"/>
      <w:lang w:eastAsia="ja-JP"/>
    </w:rPr>
  </w:style>
  <w:style w:type="paragraph" w:customStyle="1" w:styleId="B1462BC7707C4C7094EFBAE007B1C7F025">
    <w:name w:val="B1462BC7707C4C7094EFBAE007B1C7F025"/>
    <w:rsid w:val="00356A6C"/>
    <w:pPr>
      <w:spacing w:after="0" w:line="480" w:lineRule="auto"/>
      <w:ind w:firstLine="720"/>
    </w:pPr>
    <w:rPr>
      <w:kern w:val="24"/>
      <w:sz w:val="24"/>
      <w:szCs w:val="24"/>
      <w:lang w:eastAsia="ja-JP"/>
    </w:rPr>
  </w:style>
  <w:style w:type="paragraph" w:customStyle="1" w:styleId="958D05060B6A45E585545B513B1FFEDE25">
    <w:name w:val="958D05060B6A45E585545B513B1FFEDE25"/>
    <w:rsid w:val="00356A6C"/>
    <w:pPr>
      <w:spacing w:after="0" w:line="480" w:lineRule="auto"/>
      <w:ind w:firstLine="720"/>
    </w:pPr>
    <w:rPr>
      <w:kern w:val="24"/>
      <w:sz w:val="24"/>
      <w:szCs w:val="24"/>
      <w:lang w:eastAsia="ja-JP"/>
    </w:rPr>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0CB4478DE6144C3B9067E56FCC593F197">
    <w:name w:val="0CB4478DE6144C3B9067E56FCC593F197"/>
    <w:rsid w:val="00356A6C"/>
    <w:pPr>
      <w:spacing w:after="0" w:line="480" w:lineRule="auto"/>
      <w:ind w:firstLine="720"/>
    </w:pPr>
    <w:rPr>
      <w:kern w:val="24"/>
      <w:sz w:val="24"/>
      <w:szCs w:val="24"/>
      <w:lang w:eastAsia="ja-JP"/>
    </w:rPr>
  </w:style>
  <w:style w:type="paragraph" w:customStyle="1" w:styleId="D21480A428D946AF92C899187D3FF49223">
    <w:name w:val="D21480A428D946AF92C899187D3FF49223"/>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6">
    <w:name w:val="1043A699BB804B11B1F6E1D80252B12B26"/>
    <w:rsid w:val="00356A6C"/>
    <w:pPr>
      <w:spacing w:after="0" w:line="480" w:lineRule="auto"/>
      <w:ind w:firstLine="720"/>
    </w:pPr>
    <w:rPr>
      <w:kern w:val="24"/>
      <w:sz w:val="24"/>
      <w:szCs w:val="24"/>
      <w:lang w:eastAsia="ja-JP"/>
    </w:rPr>
  </w:style>
  <w:style w:type="paragraph" w:customStyle="1" w:styleId="EDB6D73C8D2B4D36919744FFF9066B3F26">
    <w:name w:val="EDB6D73C8D2B4D36919744FFF9066B3F26"/>
    <w:rsid w:val="00356A6C"/>
    <w:pPr>
      <w:spacing w:after="0" w:line="480" w:lineRule="auto"/>
      <w:ind w:firstLine="720"/>
    </w:pPr>
    <w:rPr>
      <w:kern w:val="24"/>
      <w:sz w:val="24"/>
      <w:szCs w:val="24"/>
      <w:lang w:eastAsia="ja-JP"/>
    </w:rPr>
  </w:style>
  <w:style w:type="paragraph" w:customStyle="1" w:styleId="AF216A8B3E944A29A9C437BA097ECF1F26">
    <w:name w:val="AF216A8B3E944A29A9C437BA097ECF1F26"/>
    <w:rsid w:val="00356A6C"/>
    <w:pPr>
      <w:spacing w:after="0" w:line="480" w:lineRule="auto"/>
      <w:ind w:firstLine="720"/>
    </w:pPr>
    <w:rPr>
      <w:kern w:val="24"/>
      <w:sz w:val="24"/>
      <w:szCs w:val="24"/>
      <w:lang w:eastAsia="ja-JP"/>
    </w:rPr>
  </w:style>
  <w:style w:type="paragraph" w:customStyle="1" w:styleId="4AAD7531271E449B8D81B0B0A140E29626">
    <w:name w:val="4AAD7531271E449B8D81B0B0A140E29626"/>
    <w:rsid w:val="00356A6C"/>
    <w:pPr>
      <w:spacing w:after="0" w:line="480" w:lineRule="auto"/>
      <w:ind w:firstLine="720"/>
    </w:pPr>
    <w:rPr>
      <w:kern w:val="24"/>
      <w:sz w:val="24"/>
      <w:szCs w:val="24"/>
      <w:lang w:eastAsia="ja-JP"/>
    </w:rPr>
  </w:style>
  <w:style w:type="paragraph" w:customStyle="1" w:styleId="B1462BC7707C4C7094EFBAE007B1C7F026">
    <w:name w:val="B1462BC7707C4C7094EFBAE007B1C7F026"/>
    <w:rsid w:val="00356A6C"/>
    <w:pPr>
      <w:spacing w:after="0" w:line="480" w:lineRule="auto"/>
      <w:ind w:firstLine="720"/>
    </w:pPr>
    <w:rPr>
      <w:kern w:val="24"/>
      <w:sz w:val="24"/>
      <w:szCs w:val="24"/>
      <w:lang w:eastAsia="ja-JP"/>
    </w:rPr>
  </w:style>
  <w:style w:type="paragraph" w:customStyle="1" w:styleId="958D05060B6A45E585545B513B1FFEDE26">
    <w:name w:val="958D05060B6A45E585545B513B1FFEDE26"/>
    <w:rsid w:val="00356A6C"/>
    <w:pPr>
      <w:spacing w:after="0" w:line="480" w:lineRule="auto"/>
      <w:ind w:firstLine="720"/>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CB5B0E3-0992-4256-BDA4-8CDDB0928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7</Pages>
  <Words>1788</Words>
  <Characters>8623</Characters>
  <Application>Microsoft Office Word</Application>
  <DocSecurity>0</DocSecurity>
  <Lines>297</Lines>
  <Paragraphs>212</Paragraphs>
  <ScaleCrop>false</ScaleCrop>
  <HeadingPairs>
    <vt:vector size="2" baseType="variant">
      <vt:variant>
        <vt:lpstr>Title</vt:lpstr>
      </vt:variant>
      <vt:variant>
        <vt:i4>1</vt:i4>
      </vt:variant>
    </vt:vector>
  </HeadingPairs>
  <TitlesOfParts>
    <vt:vector size="1" baseType="lpstr">
      <vt:lpstr>Understanding Adolescent Substance Abuse</vt:lpstr>
    </vt:vector>
  </TitlesOfParts>
  <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Adolescent Substance Abuse</dc:title>
  <dc:subject/>
  <dc:creator>Anthony Boen</dc:creator>
  <cp:keywords/>
  <dc:description/>
  <cp:lastModifiedBy>Site Supervisor</cp:lastModifiedBy>
  <cp:revision>2</cp:revision>
  <dcterms:created xsi:type="dcterms:W3CDTF">2023-07-27T18:31:00Z</dcterms:created>
  <dcterms:modified xsi:type="dcterms:W3CDTF">2023-07-27T18:31:00Z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59da905270c37f69c3fe6e24246b752a4b159d9a58b5d473bd790965d79b406b</vt:lpwstr>
  </property>
</Properties>
</file>