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88789" w14:textId="2AE2A071" w:rsidR="00573670" w:rsidRDefault="005D2CC3" w:rsidP="00365FDC">
      <w:pPr>
        <w:pStyle w:val="Title"/>
      </w:pPr>
      <w:r>
        <w:t>An Exploration of Trauma, Development, and Spirituality</w:t>
      </w:r>
    </w:p>
    <w:p w14:paraId="153EB3C7" w14:textId="77777777" w:rsidR="00573670" w:rsidRDefault="00573670" w:rsidP="00365FDC">
      <w:pPr>
        <w:pStyle w:val="Title"/>
      </w:pPr>
    </w:p>
    <w:p w14:paraId="1B461C3C" w14:textId="3255BD82" w:rsidR="00573670" w:rsidRDefault="005D6A40" w:rsidP="00860A80">
      <w:pPr>
        <w:pStyle w:val="Title2"/>
      </w:pPr>
      <w:sdt>
        <w:sdtPr>
          <w:alias w:val="Name"/>
          <w:tag w:val="Name"/>
          <w:id w:val="1249696526"/>
          <w:placeholder>
            <w:docPart w:val="9068D7141D6C4F4F98FEF569C17AE3BF"/>
          </w:placeholder>
          <w15:appearance w15:val="hidden"/>
        </w:sdtPr>
        <w:sdtContent>
          <w:r w:rsidR="005D2CC3">
            <w:t xml:space="preserve">Katina </w:t>
          </w:r>
          <w:proofErr w:type="spellStart"/>
          <w:r w:rsidR="005D2CC3">
            <w:t>Glasco</w:t>
          </w:r>
          <w:proofErr w:type="spellEnd"/>
        </w:sdtContent>
      </w:sdt>
    </w:p>
    <w:p w14:paraId="0DB72F03" w14:textId="1AA1A274" w:rsidR="00B823AA" w:rsidRDefault="005D6A40" w:rsidP="00B823AA">
      <w:pPr>
        <w:pStyle w:val="Title2"/>
      </w:pPr>
      <w:sdt>
        <w:sdtPr>
          <w:alias w:val="Institution"/>
          <w:tag w:val="Institution"/>
          <w:id w:val="-1314865898"/>
          <w:placeholder>
            <w:docPart w:val="FCE9B79E5DEE4A6CAD33386BB3FAA26C"/>
          </w:placeholder>
          <w15:appearance w15:val="hidden"/>
        </w:sdtPr>
        <w:sdtContent>
          <w:r w:rsidR="005D2CC3">
            <w:t>Liberty University</w:t>
          </w:r>
        </w:sdtContent>
      </w:sdt>
    </w:p>
    <w:p w14:paraId="3779CE1E" w14:textId="0974786A" w:rsidR="00860A80" w:rsidRDefault="005D6A40" w:rsidP="00B823AA">
      <w:pPr>
        <w:pStyle w:val="Title2"/>
      </w:pPr>
      <w:sdt>
        <w:sdtPr>
          <w:alias w:val="Course"/>
          <w:tag w:val="Course"/>
          <w:id w:val="-806396560"/>
          <w:placeholder>
            <w:docPart w:val="FE6E0EA525104AC2AE54892E07EF5713"/>
          </w:placeholder>
          <w15:appearance w15:val="hidden"/>
        </w:sdtPr>
        <w:sdtContent>
          <w:r w:rsidR="003F3A17">
            <w:t>COUC 502: Human Growth and</w:t>
          </w:r>
          <w:bookmarkStart w:id="0" w:name="_GoBack"/>
          <w:bookmarkEnd w:id="0"/>
          <w:r w:rsidR="005D2CC3">
            <w:t xml:space="preserve"> Development</w:t>
          </w:r>
        </w:sdtContent>
      </w:sdt>
    </w:p>
    <w:p w14:paraId="2F678042" w14:textId="7BA2E330" w:rsidR="00860A80" w:rsidRDefault="005D6A40" w:rsidP="00860A80">
      <w:pPr>
        <w:pStyle w:val="Title2"/>
      </w:pPr>
      <w:sdt>
        <w:sdtPr>
          <w:alias w:val="Instructor Name"/>
          <w:tag w:val="Instructor Name"/>
          <w:id w:val="885538548"/>
          <w:placeholder>
            <w:docPart w:val="5CA3F240C1B640C1BFACC528DA165F02"/>
          </w:placeholder>
          <w15:appearance w15:val="hidden"/>
        </w:sdtPr>
        <w:sdtContent>
          <w:r w:rsidR="005D2CC3">
            <w:t>Jose Maldonado</w:t>
          </w:r>
        </w:sdtContent>
      </w:sdt>
    </w:p>
    <w:p w14:paraId="30962E22" w14:textId="581D1009" w:rsidR="00860A80" w:rsidRPr="00787884" w:rsidRDefault="005D6A40" w:rsidP="00860A80">
      <w:pPr>
        <w:pStyle w:val="Title2"/>
      </w:pPr>
      <w:sdt>
        <w:sdtPr>
          <w:alias w:val="Date Submitted"/>
          <w:tag w:val="Date Submitted"/>
          <w:id w:val="1727802042"/>
          <w:placeholder>
            <w:docPart w:val="3022DCD6740E47FFB78BFD0D11075B67"/>
          </w:placeholder>
          <w15:appearance w15:val="hidden"/>
        </w:sdtPr>
        <w:sdtContent>
          <w:r w:rsidR="007B700D">
            <w:t>July 14</w:t>
          </w:r>
          <w:r w:rsidR="005D2CC3">
            <w:t>, 2023</w:t>
          </w:r>
        </w:sdtContent>
      </w:sdt>
    </w:p>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6C165CBA"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7696931" w:rsidR="006B75D7" w:rsidRDefault="006B75D7" w:rsidP="00B823AA">
      <w:pPr>
        <w:pStyle w:val="Title2"/>
      </w:pPr>
    </w:p>
    <w:p w14:paraId="41F530BA" w14:textId="77777777" w:rsidR="006B75D7" w:rsidRDefault="006B75D7" w:rsidP="00B823AA">
      <w:pPr>
        <w:pStyle w:val="Title2"/>
      </w:pPr>
    </w:p>
    <w:p w14:paraId="7BB4EDE9" w14:textId="7181A763" w:rsidR="00E81978" w:rsidRDefault="005D6A40" w:rsidP="0093011D">
      <w:pPr>
        <w:pStyle w:val="SectionTitle"/>
      </w:pPr>
      <w:sdt>
        <w:sdt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5D2CC3">
            <w:t>An Exploration of Trauma, Development, and Spirituality</w:t>
          </w:r>
        </w:sdtContent>
      </w:sdt>
    </w:p>
    <w:p w14:paraId="67180199" w14:textId="411D2D3F" w:rsidR="00E81978" w:rsidRDefault="00514CB3">
      <w:r w:rsidRPr="00514CB3">
        <w:t>Trauma can deeply affect how a person grows and develops in m</w:t>
      </w:r>
      <w:r>
        <w:t xml:space="preserve">any areas of their life, </w:t>
      </w:r>
      <w:r w:rsidR="00C85FCF">
        <w:t>and understanding trauma’s effects</w:t>
      </w:r>
      <w:r w:rsidR="00E24FDD" w:rsidRPr="00E24FDD">
        <w:t xml:space="preserve"> is crucial in </w:t>
      </w:r>
      <w:r w:rsidR="00C85FCF">
        <w:t>promoting resilience</w:t>
      </w:r>
      <w:r w:rsidR="00E24FDD">
        <w:t>.</w:t>
      </w:r>
      <w:r w:rsidR="00E24FDD" w:rsidRPr="00E24FDD">
        <w:rPr>
          <w:rFonts w:ascii="Segoe UI" w:hAnsi="Segoe UI" w:cs="Segoe UI"/>
          <w:color w:val="374151"/>
          <w:shd w:val="clear" w:color="auto" w:fill="F7F7F8"/>
        </w:rPr>
        <w:t xml:space="preserve"> </w:t>
      </w:r>
      <w:r w:rsidR="00E24FDD" w:rsidRPr="00E24FDD">
        <w:t>Children who experience trauma may face delays in their development, and there are several factors that contribute to</w:t>
      </w:r>
      <w:r w:rsidR="00C85FCF">
        <w:t xml:space="preserve"> these delays. However,</w:t>
      </w:r>
      <w:r w:rsidR="00E24FDD" w:rsidRPr="00E24FDD">
        <w:t xml:space="preserve"> resilience is key in how people respond to and recover from trauma, and spiritual growth can be a valuable resource in developing resilience and overcoming trauma's impact</w:t>
      </w:r>
      <w:r w:rsidR="00C85FCF">
        <w:t>.</w:t>
      </w:r>
      <w:r w:rsidR="00C85FCF" w:rsidRPr="00C85FCF">
        <w:rPr>
          <w:rFonts w:ascii="Segoe UI" w:hAnsi="Segoe UI" w:cs="Segoe UI"/>
          <w:color w:val="374151"/>
          <w:shd w:val="clear" w:color="auto" w:fill="F7F7F8"/>
        </w:rPr>
        <w:t xml:space="preserve"> </w:t>
      </w:r>
      <w:r w:rsidR="00C85FCF" w:rsidRPr="00C85FCF">
        <w:t xml:space="preserve">Furthermore, trauma is often linked to addiction and abuse, leading to a higher risk of substance abuse and addictive behaviors. Effective interventions </w:t>
      </w:r>
      <w:r w:rsidR="00C85FCF">
        <w:t>addressing trauma and</w:t>
      </w:r>
      <w:r w:rsidR="00C85FCF" w:rsidRPr="00C85FCF">
        <w:t xml:space="preserve"> related issues are essential in preventing and countering substance abuse and addiction among this population. By exploring these interconnected aspects, we can gain insights into fostering resilience, promoting spiritual growth, and developing interventions to support individuals affected by trauma and its associated challenges.</w:t>
      </w:r>
      <w:r w:rsidR="00C85FCF">
        <w:t xml:space="preserve"> </w:t>
      </w:r>
    </w:p>
    <w:p w14:paraId="7FD6DAA4" w14:textId="7DE03061" w:rsidR="00E81978" w:rsidRPr="00141CEE" w:rsidRDefault="00A53A39" w:rsidP="00C31D30">
      <w:pPr>
        <w:pStyle w:val="Heading2"/>
      </w:pPr>
      <w:r>
        <w:t>Trauma,</w:t>
      </w:r>
      <w:r w:rsidR="00C85FCF">
        <w:t xml:space="preserve"> Development</w:t>
      </w:r>
      <w:r>
        <w:t>, and Developmental Delays</w:t>
      </w:r>
    </w:p>
    <w:p w14:paraId="73924676" w14:textId="3B8F09BD" w:rsidR="00192C2D" w:rsidRDefault="00192C2D" w:rsidP="00192C2D">
      <w:pPr>
        <w:pStyle w:val="Heading3"/>
        <w:ind w:firstLine="720"/>
        <w:rPr>
          <w:rFonts w:asciiTheme="minorHAnsi" w:eastAsiaTheme="minorEastAsia" w:hAnsiTheme="minorHAnsi" w:cstheme="minorBidi"/>
          <w:b w:val="0"/>
          <w:bCs w:val="0"/>
          <w:i w:val="0"/>
          <w:kern w:val="0"/>
        </w:rPr>
      </w:pPr>
      <w:r w:rsidRPr="00192C2D">
        <w:rPr>
          <w:rFonts w:asciiTheme="minorHAnsi" w:eastAsiaTheme="minorEastAsia" w:hAnsiTheme="minorHAnsi" w:cstheme="minorBidi"/>
          <w:b w:val="0"/>
          <w:bCs w:val="0"/>
          <w:i w:val="0"/>
          <w:kern w:val="0"/>
        </w:rPr>
        <w:t>Childhood trauma encompasses exposure to actual or perceived danger, including death, severe harm, or sexual violence, through direct experience, witnessing, or learning about such events</w:t>
      </w:r>
      <w:r>
        <w:rPr>
          <w:rFonts w:asciiTheme="minorHAnsi" w:eastAsiaTheme="minorEastAsia" w:hAnsiTheme="minorHAnsi" w:cstheme="minorBidi"/>
          <w:b w:val="0"/>
          <w:bCs w:val="0"/>
          <w:i w:val="0"/>
          <w:kern w:val="0"/>
        </w:rPr>
        <w:t xml:space="preserve"> (De Bellis &amp; </w:t>
      </w:r>
      <w:proofErr w:type="spellStart"/>
      <w:r>
        <w:rPr>
          <w:rFonts w:asciiTheme="minorHAnsi" w:eastAsiaTheme="minorEastAsia" w:hAnsiTheme="minorHAnsi" w:cstheme="minorBidi"/>
          <w:b w:val="0"/>
          <w:bCs w:val="0"/>
          <w:i w:val="0"/>
          <w:kern w:val="0"/>
        </w:rPr>
        <w:t>Zisk</w:t>
      </w:r>
      <w:proofErr w:type="spellEnd"/>
      <w:r>
        <w:rPr>
          <w:rFonts w:asciiTheme="minorHAnsi" w:eastAsiaTheme="minorEastAsia" w:hAnsiTheme="minorHAnsi" w:cstheme="minorBidi"/>
          <w:b w:val="0"/>
          <w:bCs w:val="0"/>
          <w:i w:val="0"/>
          <w:kern w:val="0"/>
        </w:rPr>
        <w:t>, 2014). Some of the common effects of trauma include:</w:t>
      </w:r>
    </w:p>
    <w:p w14:paraId="79757BFC" w14:textId="1AFF3084" w:rsidR="00192C2D" w:rsidRDefault="00192C2D" w:rsidP="00192C2D">
      <w:pPr>
        <w:pStyle w:val="ListParagraph"/>
        <w:numPr>
          <w:ilvl w:val="0"/>
          <w:numId w:val="16"/>
        </w:numPr>
      </w:pPr>
      <w:r>
        <w:t xml:space="preserve">Emotional Impact: </w:t>
      </w:r>
      <w:r w:rsidR="000604BD">
        <w:t>Anxiety</w:t>
      </w:r>
      <w:r>
        <w:t xml:space="preserve">, depression, fear, and shame (De Bellis &amp; </w:t>
      </w:r>
      <w:proofErr w:type="spellStart"/>
      <w:r>
        <w:t>Zisk</w:t>
      </w:r>
      <w:proofErr w:type="spellEnd"/>
      <w:r>
        <w:t>, 2014).</w:t>
      </w:r>
    </w:p>
    <w:p w14:paraId="374CEF7B" w14:textId="5C1FAAE9" w:rsidR="00192C2D" w:rsidRDefault="00192C2D" w:rsidP="00192C2D">
      <w:pPr>
        <w:pStyle w:val="ListParagraph"/>
        <w:numPr>
          <w:ilvl w:val="0"/>
          <w:numId w:val="16"/>
        </w:numPr>
      </w:pPr>
      <w:r>
        <w:t>Cognitive Effects: Including difficulty concentrating, negative self-beliefs, or distorted perceptions</w:t>
      </w:r>
      <w:r w:rsidR="005D6A40">
        <w:t xml:space="preserve"> of the world and others</w:t>
      </w:r>
      <w:r w:rsidR="00755AFF">
        <w:t xml:space="preserve"> (</w:t>
      </w:r>
      <w:proofErr w:type="spellStart"/>
      <w:r w:rsidR="00755AFF">
        <w:t>Gregorowski</w:t>
      </w:r>
      <w:proofErr w:type="spellEnd"/>
      <w:r w:rsidR="00755AFF">
        <w:t xml:space="preserve"> &amp; </w:t>
      </w:r>
      <w:proofErr w:type="spellStart"/>
      <w:r w:rsidR="00755AFF">
        <w:t>Seedat</w:t>
      </w:r>
      <w:proofErr w:type="spellEnd"/>
      <w:r w:rsidR="00755AFF">
        <w:t>, 2013)</w:t>
      </w:r>
      <w:r w:rsidR="005D6A40">
        <w:t>.</w:t>
      </w:r>
    </w:p>
    <w:p w14:paraId="5628F216" w14:textId="7B6C8A02" w:rsidR="005D6A40" w:rsidRDefault="005D6A40" w:rsidP="00192C2D">
      <w:pPr>
        <w:pStyle w:val="ListParagraph"/>
        <w:numPr>
          <w:ilvl w:val="0"/>
          <w:numId w:val="16"/>
        </w:numPr>
      </w:pPr>
      <w:r>
        <w:t xml:space="preserve">Physical Consequences: </w:t>
      </w:r>
      <w:r w:rsidR="000604BD">
        <w:t>Sleep</w:t>
      </w:r>
      <w:r>
        <w:t xml:space="preserve"> disturbances, fatigue, changes in appetite, </w:t>
      </w:r>
      <w:r w:rsidR="00755AFF">
        <w:t>and chronic pain (</w:t>
      </w:r>
      <w:proofErr w:type="spellStart"/>
      <w:r w:rsidR="00755AFF">
        <w:t>Gregorowski</w:t>
      </w:r>
      <w:proofErr w:type="spellEnd"/>
      <w:r w:rsidR="00755AFF">
        <w:t xml:space="preserve"> &amp; </w:t>
      </w:r>
      <w:proofErr w:type="spellStart"/>
      <w:r w:rsidR="00755AFF">
        <w:t>Seedat</w:t>
      </w:r>
      <w:proofErr w:type="spellEnd"/>
      <w:r w:rsidR="00755AFF">
        <w:t>, 2013).</w:t>
      </w:r>
    </w:p>
    <w:p w14:paraId="28AF6273" w14:textId="3BE34548" w:rsidR="005D6A40" w:rsidRDefault="005D6A40" w:rsidP="00192C2D">
      <w:pPr>
        <w:pStyle w:val="ListParagraph"/>
        <w:numPr>
          <w:ilvl w:val="0"/>
          <w:numId w:val="16"/>
        </w:numPr>
      </w:pPr>
      <w:r>
        <w:lastRenderedPageBreak/>
        <w:t>Social and Interpersonal Challenges: Includes difficulties with trust, intimacy, forming/maintaining relationships, and anti-social behaviors</w:t>
      </w:r>
      <w:r w:rsidR="00732E24">
        <w:t xml:space="preserve"> (</w:t>
      </w:r>
      <w:proofErr w:type="spellStart"/>
      <w:r w:rsidR="00732E24">
        <w:t>Gregorowski</w:t>
      </w:r>
      <w:proofErr w:type="spellEnd"/>
      <w:r w:rsidR="00732E24">
        <w:t xml:space="preserve"> &amp; </w:t>
      </w:r>
      <w:proofErr w:type="spellStart"/>
      <w:r w:rsidR="00732E24">
        <w:t>Seedat</w:t>
      </w:r>
      <w:proofErr w:type="spellEnd"/>
      <w:r w:rsidR="00732E24">
        <w:t>, 2013)</w:t>
      </w:r>
      <w:r>
        <w:t>.</w:t>
      </w:r>
    </w:p>
    <w:p w14:paraId="5B5DC316" w14:textId="58C1B2BA" w:rsidR="005D6A40" w:rsidRDefault="005D6A40" w:rsidP="00192C2D">
      <w:pPr>
        <w:pStyle w:val="ListParagraph"/>
        <w:numPr>
          <w:ilvl w:val="0"/>
          <w:numId w:val="16"/>
        </w:numPr>
      </w:pPr>
      <w:r>
        <w:t xml:space="preserve">Behavioral Changes: </w:t>
      </w:r>
      <w:r w:rsidR="000604BD">
        <w:t>Risk-taking</w:t>
      </w:r>
      <w:r>
        <w:t xml:space="preserve"> behaviors, self-destructive urges, increased irritability or aggression, substance abuse, </w:t>
      </w:r>
      <w:r w:rsidR="00FD2951">
        <w:t xml:space="preserve">and </w:t>
      </w:r>
      <w:r>
        <w:t xml:space="preserve">self-harm (Understanding Child Trauma, </w:t>
      </w:r>
      <w:proofErr w:type="spellStart"/>
      <w:r>
        <w:t>n.d.</w:t>
      </w:r>
      <w:proofErr w:type="spellEnd"/>
      <w:r>
        <w:t>).</w:t>
      </w:r>
    </w:p>
    <w:p w14:paraId="0ED639BE" w14:textId="44D1DFA3" w:rsidR="005D6A40" w:rsidRDefault="00FD2951" w:rsidP="00192C2D">
      <w:pPr>
        <w:pStyle w:val="ListParagraph"/>
        <w:numPr>
          <w:ilvl w:val="0"/>
          <w:numId w:val="16"/>
        </w:numPr>
      </w:pPr>
      <w:r>
        <w:t xml:space="preserve">Developmental Delays: </w:t>
      </w:r>
      <w:r w:rsidR="00732E24">
        <w:t>S</w:t>
      </w:r>
      <w:r>
        <w:t>ocial</w:t>
      </w:r>
      <w:r w:rsidR="00732E24">
        <w:t>/emotional</w:t>
      </w:r>
      <w:r>
        <w:t>, cognitive, and physical</w:t>
      </w:r>
      <w:r w:rsidR="00A53A39">
        <w:t>,</w:t>
      </w:r>
      <w:r>
        <w:t xml:space="preserve"> which can impact one’s education</w:t>
      </w:r>
      <w:r w:rsidR="00A53A39">
        <w:t xml:space="preserve">, resulting in lower grades, suspension, and expulsion (Understanding Child Trauma, </w:t>
      </w:r>
      <w:proofErr w:type="spellStart"/>
      <w:r w:rsidR="00A53A39">
        <w:t>n.d.</w:t>
      </w:r>
      <w:proofErr w:type="spellEnd"/>
      <w:r w:rsidR="00A53A39">
        <w:t>).</w:t>
      </w:r>
    </w:p>
    <w:p w14:paraId="4B4A0C1D" w14:textId="7CF4BEB0" w:rsidR="00795D7C" w:rsidRPr="00795D7C" w:rsidRDefault="00C60550" w:rsidP="00864388">
      <w:pPr>
        <w:ind w:firstLine="360"/>
      </w:pPr>
      <w:r>
        <w:t xml:space="preserve">     </w:t>
      </w:r>
      <w:r w:rsidR="00795D7C" w:rsidRPr="00795D7C">
        <w:t>Children who experience trauma may face challenges in various areas of development, such as</w:t>
      </w:r>
      <w:r w:rsidR="00864388">
        <w:t xml:space="preserve"> gross/fine motor, cognitive, social/emotional, and communication domains. According to (Wong, et al., 2021), some determining factors of developmental delays are poverty, family history, injury, illness, abuse/neglect, poor prenatal care, parental/maternal substance abuse, </w:t>
      </w:r>
      <w:r w:rsidR="000604BD">
        <w:t>and</w:t>
      </w:r>
      <w:r w:rsidR="00864388">
        <w:t xml:space="preserve"> environmental toxins.</w:t>
      </w:r>
    </w:p>
    <w:p w14:paraId="328DE13A" w14:textId="4742675E" w:rsidR="00355DCA" w:rsidRDefault="00192C2D" w:rsidP="00192C2D">
      <w:pPr>
        <w:pStyle w:val="Heading3"/>
        <w:rPr>
          <w:i w:val="0"/>
        </w:rPr>
      </w:pPr>
      <w:r w:rsidRPr="00192C2D">
        <w:rPr>
          <w:i w:val="0"/>
        </w:rPr>
        <w:t>Spiritual Development and Resilience</w:t>
      </w:r>
    </w:p>
    <w:p w14:paraId="5984567E" w14:textId="619E4355" w:rsidR="006271E1" w:rsidRPr="006271E1" w:rsidRDefault="006271E1" w:rsidP="006271E1">
      <w:r w:rsidRPr="006271E1">
        <w:t>Spirituality is emerging as a valuable resource in mental health, extending beyond prayer and meditation. However, it is important to recognize that an individual's spiritual journey can sometimes uncover spiritual or religious abuse and, in extreme cases, delusions (Matthews, 2021). On the other hand, resilience can be fostered or reinforced through spirituality. Resilience reflects an individual's ability to adapt to challenging circumstances, including trauma, and can greatly impact how they navigate life's hardships (Matthews, 2021).</w:t>
      </w:r>
    </w:p>
    <w:p w14:paraId="647C96E9" w14:textId="0F35CEA5" w:rsidR="007C50AB" w:rsidRPr="007C50AB" w:rsidRDefault="00C60550" w:rsidP="007C50AB">
      <w:pPr>
        <w:pStyle w:val="NoSpacing"/>
        <w:ind w:firstLine="720"/>
        <w:rPr>
          <w:kern w:val="24"/>
        </w:rPr>
      </w:pPr>
      <w:r w:rsidRPr="00C60550">
        <w:t xml:space="preserve">Research indicates that spiritual development has a positive influence on both resilience and recovery from trauma. Engaging in spirituality can lead to various benefits, such as reducing </w:t>
      </w:r>
      <w:r w:rsidRPr="00C60550">
        <w:lastRenderedPageBreak/>
        <w:t xml:space="preserve">behavioral risks, increasing social support, improving coping skills, promoting relaxation, and reducing feelings of isolation, loneliness, and depression (Va.gov | Veterans Affairs, </w:t>
      </w:r>
      <w:proofErr w:type="spellStart"/>
      <w:r w:rsidRPr="00C60550">
        <w:t>n.d.</w:t>
      </w:r>
      <w:proofErr w:type="spellEnd"/>
      <w:r w:rsidRPr="00C60550">
        <w:t>).</w:t>
      </w:r>
    </w:p>
    <w:p w14:paraId="3C22A831" w14:textId="099594B1" w:rsidR="00192C2D" w:rsidRDefault="00192C2D" w:rsidP="00192C2D">
      <w:pPr>
        <w:ind w:firstLine="0"/>
        <w:rPr>
          <w:b/>
          <w:bCs/>
        </w:rPr>
      </w:pPr>
      <w:r>
        <w:rPr>
          <w:b/>
          <w:bCs/>
        </w:rPr>
        <w:t>Substance Abuse, Addiction, Resilience, and Interventions</w:t>
      </w:r>
    </w:p>
    <w:p w14:paraId="0C476754" w14:textId="62EE91F2" w:rsidR="009E0752" w:rsidRDefault="002E0977" w:rsidP="00192C2D">
      <w:r>
        <w:t xml:space="preserve">Current research suggests that experiencing trauma places individuals at a greater risk for substance abuse and developing addiction. </w:t>
      </w:r>
      <w:r w:rsidR="000604BD">
        <w:t>Over</w:t>
      </w:r>
      <w:r>
        <w:t xml:space="preserve"> a third of adolescents </w:t>
      </w:r>
      <w:r w:rsidR="000604BD">
        <w:t>reporting</w:t>
      </w:r>
      <w:r>
        <w:t xml:space="preserve"> abuse or neglect will have a substance use disorder before their 18</w:t>
      </w:r>
      <w:r w:rsidRPr="002E0977">
        <w:rPr>
          <w:vertAlign w:val="superscript"/>
        </w:rPr>
        <w:t>th</w:t>
      </w:r>
      <w:r>
        <w:t xml:space="preserve"> birthday (</w:t>
      </w:r>
      <w:proofErr w:type="spellStart"/>
      <w:r>
        <w:t>Silvermist</w:t>
      </w:r>
      <w:proofErr w:type="spellEnd"/>
      <w:r>
        <w:t>, 2018). However, strengthening or developing resilience can protect against the negative effects of trauma, while reducing the risk of addiction. Interventions addressing trauma and addiction can help combat substance abuse and addictive behaviors (</w:t>
      </w:r>
      <w:proofErr w:type="spellStart"/>
      <w:r>
        <w:t>Silvermist</w:t>
      </w:r>
      <w:proofErr w:type="spellEnd"/>
      <w:r>
        <w:t>, 2018).</w:t>
      </w:r>
      <w:r w:rsidR="001E65EA">
        <w:t xml:space="preserve"> Some effective interventions include rehab and behavior modification, social support, resilience, holistic treatment, and trauma-informed care (</w:t>
      </w:r>
      <w:proofErr w:type="spellStart"/>
      <w:r w:rsidR="001E65EA">
        <w:t>Silvermist</w:t>
      </w:r>
      <w:proofErr w:type="spellEnd"/>
      <w:r w:rsidR="001E65EA">
        <w:t>, 2018).</w:t>
      </w:r>
    </w:p>
    <w:p w14:paraId="26EA7FD7" w14:textId="2CD38766" w:rsidR="001E65EA" w:rsidRDefault="001E65EA" w:rsidP="001E65EA">
      <w:pPr>
        <w:jc w:val="center"/>
        <w:rPr>
          <w:b/>
        </w:rPr>
      </w:pPr>
      <w:r>
        <w:rPr>
          <w:b/>
        </w:rPr>
        <w:t>Conclusion</w:t>
      </w:r>
    </w:p>
    <w:p w14:paraId="49FE1804" w14:textId="69DC8BAF" w:rsidR="001E65EA" w:rsidRPr="001E65EA" w:rsidRDefault="001E65EA" w:rsidP="001E65EA">
      <w:pPr>
        <w:rPr>
          <w:bCs/>
        </w:rPr>
      </w:pPr>
      <w:r w:rsidRPr="001E65EA">
        <w:rPr>
          <w:bCs/>
        </w:rPr>
        <w:t xml:space="preserve">In summary, trauma </w:t>
      </w:r>
      <w:r>
        <w:rPr>
          <w:bCs/>
        </w:rPr>
        <w:t>significantly impacts</w:t>
      </w:r>
      <w:r w:rsidRPr="001E65EA">
        <w:rPr>
          <w:bCs/>
        </w:rPr>
        <w:t xml:space="preserve"> various aspects of development, including emotions, thinking, physical well-being, and social interactions. Children who experience trauma often face developmental delays influenced by multiple factors. Resilience plays a vital role in how individuals respond to and recover from trauma, and spiritual growth can strengthen resilience and help overcome its effects. Furthermore, trauma is linked to a higher risk of substance abuse and addiction. Effective interventions addressing trauma and addiction are essential to prevent and address substance abuse in this group. By recognizing the interconnections between these factors, we can nurture resilience, encourage spiritual growth, and implement interventions to support individuals impacted by trauma and its associated challenges.</w:t>
      </w:r>
      <w:r>
        <w:rPr>
          <w:bCs/>
        </w:rPr>
        <w:t xml:space="preserve"> </w:t>
      </w:r>
    </w:p>
    <w:p w14:paraId="6B796516" w14:textId="48741343" w:rsidR="00434917" w:rsidRDefault="00434917">
      <w:pPr>
        <w:rPr>
          <w:rFonts w:asciiTheme="majorHAnsi" w:eastAsiaTheme="majorEastAsia" w:hAnsiTheme="majorHAnsi" w:cstheme="majorBidi"/>
          <w:b/>
          <w:bCs/>
        </w:rPr>
      </w:pPr>
    </w:p>
    <w:p w14:paraId="3893FB99" w14:textId="548E8A23" w:rsidR="00E81978" w:rsidRDefault="00365FDC" w:rsidP="00365FDC">
      <w:pPr>
        <w:pStyle w:val="Heading1"/>
      </w:pPr>
      <w:r>
        <w:lastRenderedPageBreak/>
        <w:t>References</w:t>
      </w:r>
    </w:p>
    <w:p w14:paraId="7B56493D" w14:textId="6E72E634" w:rsidR="001E65EA" w:rsidRDefault="001E65EA" w:rsidP="001E65EA">
      <w:pPr>
        <w:ind w:firstLine="0"/>
        <w:rPr>
          <w:i/>
        </w:rPr>
      </w:pPr>
      <w:r>
        <w:t xml:space="preserve">De Bellis, M. D., &amp; </w:t>
      </w:r>
      <w:proofErr w:type="spellStart"/>
      <w:r>
        <w:t>Zisk</w:t>
      </w:r>
      <w:proofErr w:type="spellEnd"/>
      <w:r>
        <w:t xml:space="preserve">, A. (2014). The Biological Effects of Childhood Trauma. </w:t>
      </w:r>
      <w:r>
        <w:rPr>
          <w:i/>
        </w:rPr>
        <w:t xml:space="preserve">Child and </w:t>
      </w:r>
    </w:p>
    <w:p w14:paraId="41D4268F" w14:textId="77777777" w:rsidR="00AA1D46" w:rsidRDefault="001E65EA" w:rsidP="001E65EA">
      <w:pPr>
        <w:ind w:firstLine="0"/>
      </w:pPr>
      <w:r>
        <w:rPr>
          <w:i/>
        </w:rPr>
        <w:tab/>
        <w:t>Adolescent Psychiatric Clinics of North America</w:t>
      </w:r>
      <w:r w:rsidR="00AA1D46">
        <w:rPr>
          <w:i/>
        </w:rPr>
        <w:t xml:space="preserve">, </w:t>
      </w:r>
      <w:r w:rsidR="00AA1D46">
        <w:t>23(2), 185-vii. Retrieved from</w:t>
      </w:r>
    </w:p>
    <w:p w14:paraId="48F643BD" w14:textId="6BE25B7D" w:rsidR="001E65EA" w:rsidRDefault="00AA1D46" w:rsidP="00AA1D46">
      <w:r>
        <w:t xml:space="preserve"> </w:t>
      </w:r>
      <w:hyperlink r:id="rId8" w:history="1">
        <w:r w:rsidRPr="00681D68">
          <w:rPr>
            <w:rStyle w:val="Hyperlink"/>
          </w:rPr>
          <w:t>https://doi.org/10.1016/j.chc.2014.01.002</w:t>
        </w:r>
      </w:hyperlink>
      <w:r>
        <w:t xml:space="preserve"> </w:t>
      </w:r>
    </w:p>
    <w:p w14:paraId="65DCCC1C" w14:textId="7E3EBC3B" w:rsidR="00AA1D46" w:rsidRDefault="00AA1D46" w:rsidP="00AA1D46">
      <w:pPr>
        <w:ind w:firstLine="0"/>
      </w:pPr>
      <w:proofErr w:type="spellStart"/>
      <w:r>
        <w:t>Gregorowski</w:t>
      </w:r>
      <w:proofErr w:type="spellEnd"/>
      <w:r>
        <w:t xml:space="preserve">, C., &amp; </w:t>
      </w:r>
      <w:proofErr w:type="spellStart"/>
      <w:r>
        <w:t>Seedat</w:t>
      </w:r>
      <w:proofErr w:type="spellEnd"/>
      <w:r>
        <w:t xml:space="preserve">, S. (2013). Addressing Childhood Trauma in a Developmental </w:t>
      </w:r>
    </w:p>
    <w:p w14:paraId="47C82CB4" w14:textId="35B11C15" w:rsidR="00AA1D46" w:rsidRDefault="00AA1D46" w:rsidP="00AA1D46">
      <w:pPr>
        <w:ind w:firstLine="0"/>
      </w:pPr>
      <w:r>
        <w:tab/>
        <w:t xml:space="preserve">Context. </w:t>
      </w:r>
      <w:r>
        <w:rPr>
          <w:i/>
        </w:rPr>
        <w:t xml:space="preserve">Journal of Child and Adolescent Mental Health, </w:t>
      </w:r>
      <w:r>
        <w:t>25(2), 105-118, Retrieved</w:t>
      </w:r>
    </w:p>
    <w:p w14:paraId="668F11EA" w14:textId="6FC483CA" w:rsidR="00AA1D46" w:rsidRDefault="00AA1D46" w:rsidP="00AA1D46">
      <w:pPr>
        <w:ind w:firstLine="0"/>
      </w:pPr>
      <w:r>
        <w:tab/>
        <w:t xml:space="preserve">From </w:t>
      </w:r>
      <w:hyperlink r:id="rId9" w:history="1">
        <w:r w:rsidRPr="00681D68">
          <w:rPr>
            <w:rStyle w:val="Hyperlink"/>
          </w:rPr>
          <w:t>https://doi.org/10.2989/17280583/2013.795154</w:t>
        </w:r>
      </w:hyperlink>
      <w:r>
        <w:t xml:space="preserve"> </w:t>
      </w:r>
    </w:p>
    <w:p w14:paraId="6100D8C3" w14:textId="480A514B" w:rsidR="00AA1D46" w:rsidRDefault="00AA1D46" w:rsidP="00AA1D46">
      <w:pPr>
        <w:ind w:firstLine="0"/>
        <w:rPr>
          <w:i/>
        </w:rPr>
      </w:pPr>
      <w:r>
        <w:t xml:space="preserve">Matthews, A. (2021, March 12). How Spirituality Affects Resilience. </w:t>
      </w:r>
      <w:r>
        <w:rPr>
          <w:i/>
        </w:rPr>
        <w:t xml:space="preserve">Psychology Today. </w:t>
      </w:r>
    </w:p>
    <w:p w14:paraId="4EDD91DF" w14:textId="16D7DBEB" w:rsidR="00AA1D46" w:rsidRDefault="00AA1D46" w:rsidP="009A111D">
      <w:pPr>
        <w:ind w:left="720" w:firstLine="0"/>
      </w:pPr>
      <w:r>
        <w:t xml:space="preserve">Retrieved from </w:t>
      </w:r>
      <w:hyperlink r:id="rId10" w:history="1">
        <w:r w:rsidR="009A111D" w:rsidRPr="00681D68">
          <w:rPr>
            <w:rStyle w:val="Hyperlink"/>
          </w:rPr>
          <w:t>https://www.psychologytoday.com/us/blog/traversing-the-inner-</w:t>
        </w:r>
        <w:r w:rsidR="009A111D" w:rsidRPr="00681D68">
          <w:rPr>
            <w:rStyle w:val="Hyperlink"/>
          </w:rPr>
          <w:t>terrain/202103/how-spirituality-affects-resilience</w:t>
        </w:r>
      </w:hyperlink>
      <w:r>
        <w:t xml:space="preserve"> </w:t>
      </w:r>
    </w:p>
    <w:p w14:paraId="2D557F47" w14:textId="66D6501D" w:rsidR="00AA1D46" w:rsidRDefault="00AA1D46" w:rsidP="00AA1D46">
      <w:pPr>
        <w:ind w:firstLine="0"/>
      </w:pPr>
      <w:r w:rsidRPr="00AA1D46">
        <w:rPr>
          <w:i/>
        </w:rPr>
        <w:t>NCTSN</w:t>
      </w:r>
      <w:r>
        <w:t>. (</w:t>
      </w:r>
      <w:proofErr w:type="spellStart"/>
      <w:r>
        <w:t>n.d</w:t>
      </w:r>
      <w:proofErr w:type="spellEnd"/>
      <w:r>
        <w:t xml:space="preserve">). Resilience and </w:t>
      </w:r>
      <w:r w:rsidR="003D7646">
        <w:t xml:space="preserve">Child </w:t>
      </w:r>
      <w:r>
        <w:t xml:space="preserve">Traumatic </w:t>
      </w:r>
      <w:r w:rsidR="003D7646">
        <w:t xml:space="preserve">Stress. Retrieved from </w:t>
      </w:r>
    </w:p>
    <w:p w14:paraId="46CC53FB" w14:textId="2D8637C0" w:rsidR="003D7646" w:rsidRDefault="009A111D" w:rsidP="009A111D">
      <w:pPr>
        <w:ind w:left="720" w:firstLine="0"/>
      </w:pPr>
      <w:hyperlink r:id="rId11" w:history="1">
        <w:r w:rsidRPr="00681D68">
          <w:rPr>
            <w:rStyle w:val="Hyperlink"/>
          </w:rPr>
          <w:t>https://www.nctsn.org/sites/default/files/resources/resilience_and_child_traumatic_stress.pdf</w:t>
        </w:r>
      </w:hyperlink>
      <w:r w:rsidR="003D7646">
        <w:t xml:space="preserve"> </w:t>
      </w:r>
    </w:p>
    <w:p w14:paraId="518862B6" w14:textId="2708CA55" w:rsidR="003D7646" w:rsidRDefault="003D7646" w:rsidP="00AA1D46">
      <w:pPr>
        <w:ind w:firstLine="0"/>
        <w:rPr>
          <w:i/>
        </w:rPr>
      </w:pPr>
      <w:proofErr w:type="spellStart"/>
      <w:r>
        <w:t>Silevermist</w:t>
      </w:r>
      <w:proofErr w:type="spellEnd"/>
      <w:r>
        <w:t xml:space="preserve">. (2018, September 20). </w:t>
      </w:r>
      <w:r>
        <w:rPr>
          <w:i/>
        </w:rPr>
        <w:t xml:space="preserve">Linking Trauma and Addiction </w:t>
      </w:r>
      <w:proofErr w:type="gramStart"/>
      <w:r>
        <w:rPr>
          <w:i/>
        </w:rPr>
        <w:t>In</w:t>
      </w:r>
      <w:proofErr w:type="gramEnd"/>
      <w:r>
        <w:rPr>
          <w:i/>
        </w:rPr>
        <w:t xml:space="preserve"> Adulthood | </w:t>
      </w:r>
      <w:proofErr w:type="spellStart"/>
      <w:r>
        <w:rPr>
          <w:i/>
        </w:rPr>
        <w:t>Silvermist</w:t>
      </w:r>
      <w:proofErr w:type="spellEnd"/>
      <w:r>
        <w:rPr>
          <w:i/>
        </w:rPr>
        <w:t xml:space="preserve"> </w:t>
      </w:r>
    </w:p>
    <w:p w14:paraId="4A977DBF" w14:textId="77777777" w:rsidR="009A111D" w:rsidRDefault="003D7646" w:rsidP="00AA1D46">
      <w:pPr>
        <w:ind w:firstLine="0"/>
      </w:pPr>
      <w:r>
        <w:rPr>
          <w:i/>
        </w:rPr>
        <w:tab/>
        <w:t xml:space="preserve">Recovery. </w:t>
      </w:r>
      <w:proofErr w:type="spellStart"/>
      <w:r>
        <w:t>Silvermist</w:t>
      </w:r>
      <w:proofErr w:type="spellEnd"/>
      <w:r>
        <w:t xml:space="preserve"> Recovery. Retrieved from </w:t>
      </w:r>
    </w:p>
    <w:p w14:paraId="69E0B647" w14:textId="7CE57F01" w:rsidR="003D7646" w:rsidRDefault="009A111D" w:rsidP="009A111D">
      <w:pPr>
        <w:ind w:left="720" w:firstLine="60"/>
      </w:pPr>
      <w:hyperlink r:id="rId12" w:history="1">
        <w:r w:rsidRPr="00681D68">
          <w:rPr>
            <w:rStyle w:val="Hyperlink"/>
          </w:rPr>
          <w:t xml:space="preserve">https://www.silvermistrecovery.com/2018/09/2019-guide-the-link-between-childhood-    </w:t>
        </w:r>
        <w:r w:rsidRPr="00681D68">
          <w:rPr>
            <w:rStyle w:val="Hyperlink"/>
          </w:rPr>
          <w:t xml:space="preserve">     trauma-and/</w:t>
        </w:r>
      </w:hyperlink>
      <w:r w:rsidR="003D7646">
        <w:t xml:space="preserve"> </w:t>
      </w:r>
    </w:p>
    <w:p w14:paraId="03A29A36" w14:textId="4593053C" w:rsidR="003D7646" w:rsidRDefault="003D7646" w:rsidP="00AA1D46">
      <w:pPr>
        <w:ind w:firstLine="0"/>
      </w:pPr>
      <w:r>
        <w:rPr>
          <w:i/>
        </w:rPr>
        <w:t xml:space="preserve">Understanding Child Trauma. </w:t>
      </w:r>
      <w:r>
        <w:t>(</w:t>
      </w:r>
      <w:proofErr w:type="spellStart"/>
      <w:r>
        <w:t>n.d</w:t>
      </w:r>
      <w:proofErr w:type="spellEnd"/>
      <w:r>
        <w:t>). What is Childhood Trauma? | SAMHSA. Retrieved from</w:t>
      </w:r>
    </w:p>
    <w:p w14:paraId="343C9DD9" w14:textId="537B6FBD" w:rsidR="003D7646" w:rsidRDefault="003D7646" w:rsidP="00AA1D46">
      <w:pPr>
        <w:ind w:firstLine="0"/>
      </w:pPr>
      <w:r>
        <w:tab/>
      </w:r>
      <w:hyperlink r:id="rId13" w:history="1">
        <w:r w:rsidRPr="00681D68">
          <w:rPr>
            <w:rStyle w:val="Hyperlink"/>
          </w:rPr>
          <w:t>https://www.samhsa.gov/child-trauma/understanding-child-trauma</w:t>
        </w:r>
      </w:hyperlink>
      <w:r>
        <w:t xml:space="preserve"> </w:t>
      </w:r>
    </w:p>
    <w:p w14:paraId="417A7E13" w14:textId="25331125" w:rsidR="003D7646" w:rsidRDefault="003D7646" w:rsidP="00AA1D46">
      <w:pPr>
        <w:ind w:firstLine="0"/>
      </w:pPr>
      <w:r>
        <w:rPr>
          <w:i/>
        </w:rPr>
        <w:t xml:space="preserve">Va.gov | Veterans Affairs. </w:t>
      </w:r>
      <w:r>
        <w:t>(</w:t>
      </w:r>
      <w:proofErr w:type="spellStart"/>
      <w:r>
        <w:t>n.d</w:t>
      </w:r>
      <w:proofErr w:type="spellEnd"/>
      <w:r>
        <w:t xml:space="preserve">). Spirituality and Trauma: Professionals Working Together. </w:t>
      </w:r>
    </w:p>
    <w:p w14:paraId="02D6917A" w14:textId="77777777" w:rsidR="009A111D" w:rsidRDefault="003D7646" w:rsidP="00AA1D46">
      <w:pPr>
        <w:ind w:firstLine="0"/>
      </w:pPr>
      <w:r>
        <w:tab/>
        <w:t>Retrieved from</w:t>
      </w:r>
    </w:p>
    <w:p w14:paraId="33258B8A" w14:textId="61C94781" w:rsidR="003D7646" w:rsidRDefault="009A111D" w:rsidP="00AA1D46">
      <w:pPr>
        <w:ind w:firstLine="0"/>
      </w:pPr>
      <w:r>
        <w:t xml:space="preserve">        </w:t>
      </w:r>
      <w:r w:rsidR="003D7646">
        <w:t xml:space="preserve"> </w:t>
      </w:r>
      <w:r>
        <w:t xml:space="preserve">   </w:t>
      </w:r>
      <w:hyperlink r:id="rId14" w:history="1">
        <w:r w:rsidRPr="00681D68">
          <w:rPr>
            <w:rStyle w:val="Hyperlink"/>
          </w:rPr>
          <w:t>https://www.ptsd.va.gov/professional/treat/care/spirituality_trauma.asp#one</w:t>
        </w:r>
      </w:hyperlink>
      <w:r>
        <w:t xml:space="preserve"> </w:t>
      </w:r>
    </w:p>
    <w:p w14:paraId="01C8FB48" w14:textId="2289AF02" w:rsidR="00DB6A50" w:rsidRDefault="00DB6A50" w:rsidP="00AA1D46">
      <w:pPr>
        <w:ind w:firstLine="0"/>
        <w:rPr>
          <w:i/>
        </w:rPr>
      </w:pPr>
      <w:r>
        <w:t xml:space="preserve">Wong, D. W., Hall, K. R., &amp; Hernandez, L. W. (2021). </w:t>
      </w:r>
      <w:r>
        <w:rPr>
          <w:i/>
        </w:rPr>
        <w:t xml:space="preserve">Counseling Individuals Through the </w:t>
      </w:r>
    </w:p>
    <w:p w14:paraId="170BB61F" w14:textId="6DFDC544" w:rsidR="00DB6A50" w:rsidRPr="00DB6A50" w:rsidRDefault="00DB6A50" w:rsidP="00AA1D46">
      <w:pPr>
        <w:ind w:firstLine="0"/>
      </w:pPr>
      <w:r>
        <w:rPr>
          <w:i/>
        </w:rPr>
        <w:lastRenderedPageBreak/>
        <w:tab/>
        <w:t xml:space="preserve">Lifespan. </w:t>
      </w:r>
      <w:r>
        <w:t>Sage Publishing.</w:t>
      </w:r>
    </w:p>
    <w:sectPr w:rsidR="00DB6A50" w:rsidRPr="00DB6A50">
      <w:headerReference w:type="default" r:id="rId15"/>
      <w:headerReference w:type="first" r:id="rId16"/>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3A2EC" w14:textId="77777777" w:rsidR="00513C58" w:rsidRDefault="00513C58">
      <w:pPr>
        <w:spacing w:line="240" w:lineRule="auto"/>
      </w:pPr>
      <w:r>
        <w:separator/>
      </w:r>
    </w:p>
    <w:p w14:paraId="5A9DEEF5" w14:textId="77777777" w:rsidR="00513C58" w:rsidRDefault="00513C58"/>
  </w:endnote>
  <w:endnote w:type="continuationSeparator" w:id="0">
    <w:p w14:paraId="2783C6CF" w14:textId="77777777" w:rsidR="00513C58" w:rsidRDefault="00513C58">
      <w:pPr>
        <w:spacing w:line="240" w:lineRule="auto"/>
      </w:pPr>
      <w:r>
        <w:continuationSeparator/>
      </w:r>
    </w:p>
    <w:p w14:paraId="056EADDF" w14:textId="77777777" w:rsidR="00513C58" w:rsidRDefault="00513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99703" w14:textId="77777777" w:rsidR="00513C58" w:rsidRDefault="00513C58">
      <w:pPr>
        <w:spacing w:line="240" w:lineRule="auto"/>
      </w:pPr>
      <w:r>
        <w:separator/>
      </w:r>
    </w:p>
    <w:p w14:paraId="6793235B" w14:textId="77777777" w:rsidR="00513C58" w:rsidRDefault="00513C58"/>
  </w:footnote>
  <w:footnote w:type="continuationSeparator" w:id="0">
    <w:p w14:paraId="76A46168" w14:textId="77777777" w:rsidR="00513C58" w:rsidRDefault="00513C58">
      <w:pPr>
        <w:spacing w:line="240" w:lineRule="auto"/>
      </w:pPr>
      <w:r>
        <w:continuationSeparator/>
      </w:r>
    </w:p>
    <w:p w14:paraId="1B39D6E2" w14:textId="77777777" w:rsidR="00513C58" w:rsidRDefault="00513C5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5A00D" w14:textId="1F2EF70F" w:rsidR="000C3F4A" w:rsidRDefault="000C3F4A">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F3A17">
      <w:rPr>
        <w:rStyle w:val="Strong"/>
        <w:noProof/>
      </w:rPr>
      <w:t>6</w:t>
    </w:r>
    <w:r>
      <w:rPr>
        <w:rStyle w:val="Strong"/>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67C2A" w14:textId="74D02E09" w:rsidR="000C3F4A" w:rsidRDefault="000C3F4A">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F3A17">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657FA3"/>
    <w:multiLevelType w:val="hybridMultilevel"/>
    <w:tmpl w:val="A0160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1"/>
  </w:num>
  <w:num w:numId="14">
    <w:abstractNumId w:val="10"/>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97F4474-7023-4401-9574-5717646BF450}"/>
    <w:docVar w:name="dgnword-eventsink" w:val="2248575452336"/>
  </w:docVars>
  <w:rsids>
    <w:rsidRoot w:val="00365FDC"/>
    <w:rsid w:val="00022542"/>
    <w:rsid w:val="00027790"/>
    <w:rsid w:val="000604BD"/>
    <w:rsid w:val="00080FAC"/>
    <w:rsid w:val="00086F31"/>
    <w:rsid w:val="000C3F4A"/>
    <w:rsid w:val="000D3F41"/>
    <w:rsid w:val="00141CEE"/>
    <w:rsid w:val="00192C2D"/>
    <w:rsid w:val="001E65EA"/>
    <w:rsid w:val="00225542"/>
    <w:rsid w:val="0027106B"/>
    <w:rsid w:val="00276250"/>
    <w:rsid w:val="002E0977"/>
    <w:rsid w:val="002F2639"/>
    <w:rsid w:val="002F6D45"/>
    <w:rsid w:val="00301698"/>
    <w:rsid w:val="00317A81"/>
    <w:rsid w:val="00353271"/>
    <w:rsid w:val="00355DCA"/>
    <w:rsid w:val="00365FDC"/>
    <w:rsid w:val="0037484F"/>
    <w:rsid w:val="003D7646"/>
    <w:rsid w:val="003F3A17"/>
    <w:rsid w:val="00434917"/>
    <w:rsid w:val="00513C58"/>
    <w:rsid w:val="00514CB3"/>
    <w:rsid w:val="00551A02"/>
    <w:rsid w:val="005534FA"/>
    <w:rsid w:val="00573670"/>
    <w:rsid w:val="005859E7"/>
    <w:rsid w:val="005D2CC3"/>
    <w:rsid w:val="005D3A03"/>
    <w:rsid w:val="005D6A40"/>
    <w:rsid w:val="00600BAB"/>
    <w:rsid w:val="006271E1"/>
    <w:rsid w:val="006930DD"/>
    <w:rsid w:val="006B75D7"/>
    <w:rsid w:val="00732E24"/>
    <w:rsid w:val="00755AFF"/>
    <w:rsid w:val="00787884"/>
    <w:rsid w:val="00795D7C"/>
    <w:rsid w:val="00797A95"/>
    <w:rsid w:val="007B700D"/>
    <w:rsid w:val="007C50AB"/>
    <w:rsid w:val="008002C0"/>
    <w:rsid w:val="00855C8D"/>
    <w:rsid w:val="00860A80"/>
    <w:rsid w:val="00864388"/>
    <w:rsid w:val="008B5792"/>
    <w:rsid w:val="008C5323"/>
    <w:rsid w:val="008C5B77"/>
    <w:rsid w:val="00904C1A"/>
    <w:rsid w:val="0093011D"/>
    <w:rsid w:val="009954EF"/>
    <w:rsid w:val="009A111D"/>
    <w:rsid w:val="009A6A3B"/>
    <w:rsid w:val="009E0752"/>
    <w:rsid w:val="00A53A39"/>
    <w:rsid w:val="00A570D0"/>
    <w:rsid w:val="00A940B7"/>
    <w:rsid w:val="00AA1D46"/>
    <w:rsid w:val="00AD67CF"/>
    <w:rsid w:val="00B0080F"/>
    <w:rsid w:val="00B823AA"/>
    <w:rsid w:val="00B83AEF"/>
    <w:rsid w:val="00B94CCD"/>
    <w:rsid w:val="00BA45DB"/>
    <w:rsid w:val="00BF4184"/>
    <w:rsid w:val="00C0601E"/>
    <w:rsid w:val="00C31D30"/>
    <w:rsid w:val="00C44878"/>
    <w:rsid w:val="00C60294"/>
    <w:rsid w:val="00C60550"/>
    <w:rsid w:val="00C85FCF"/>
    <w:rsid w:val="00CD6E39"/>
    <w:rsid w:val="00CF6E91"/>
    <w:rsid w:val="00D85B68"/>
    <w:rsid w:val="00DB6A50"/>
    <w:rsid w:val="00E24FDD"/>
    <w:rsid w:val="00E54774"/>
    <w:rsid w:val="00E6004D"/>
    <w:rsid w:val="00E81978"/>
    <w:rsid w:val="00E8572B"/>
    <w:rsid w:val="00F379B7"/>
    <w:rsid w:val="00F525FA"/>
    <w:rsid w:val="00FD2951"/>
    <w:rsid w:val="00FE147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AA1D46"/>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hc.2014.01.002" TargetMode="External"/><Relationship Id="rId13" Type="http://schemas.openxmlformats.org/officeDocument/2006/relationships/hyperlink" Target="https://www.samhsa.gov/child-trauma/understanding-child-trauma"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ilvermistrecovery.com/2018/09/2019-guide-the-link-between-childhood-%20%20%20%20%20%20%20%20%20trauma-an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tsn.org/sites/default/files/resources/resilience_and_child_traumatic_stress.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psychologytoday.com/us/blog/traversing-the-inner-terrain/202103/how-spirituality-affects-resilien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2989/17280583/2013.795154" TargetMode="External"/><Relationship Id="rId14" Type="http://schemas.openxmlformats.org/officeDocument/2006/relationships/hyperlink" Target="https://www.ptsd.va.gov/professional/treat/care/spirituality_trauma.asp#o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FCE9B79E5DEE4A6CAD33386BB3FAA26C"/>
        <w:category>
          <w:name w:val="General"/>
          <w:gallery w:val="placeholder"/>
        </w:category>
        <w:types>
          <w:type w:val="bbPlcHdr"/>
        </w:types>
        <w:behaviors>
          <w:behavior w:val="content"/>
        </w:behaviors>
        <w:guid w:val="{DB67798E-A38D-41A4-BA05-560E7601BACD}"/>
      </w:docPartPr>
      <w:docPartBody>
        <w:p w:rsidR="00536810" w:rsidRDefault="00356A6C" w:rsidP="00356A6C">
          <w:pPr>
            <w:pStyle w:val="FCE9B79E5DEE4A6CAD33386BB3FAA26C25"/>
          </w:pPr>
          <w:r w:rsidRPr="00787884">
            <w:rPr>
              <w:rStyle w:val="PlaceholderText"/>
            </w:rPr>
            <w:t>[Institution]</w:t>
          </w:r>
        </w:p>
      </w:docPartBody>
    </w:docPart>
    <w:docPart>
      <w:docPartPr>
        <w:name w:val="9068D7141D6C4F4F98FEF569C17AE3BF"/>
        <w:category>
          <w:name w:val="General"/>
          <w:gallery w:val="placeholder"/>
        </w:category>
        <w:types>
          <w:type w:val="bbPlcHdr"/>
        </w:types>
        <w:behaviors>
          <w:behavior w:val="content"/>
        </w:behaviors>
        <w:guid w:val="{F47F7650-0996-4488-9BFB-3B8B50753D9A}"/>
      </w:docPartPr>
      <w:docPartBody>
        <w:p w:rsidR="00356A6C" w:rsidRDefault="00356A6C" w:rsidP="00356A6C">
          <w:pPr>
            <w:pStyle w:val="9068D7141D6C4F4F98FEF569C17AE3BF9"/>
          </w:pPr>
          <w:r w:rsidRPr="00787884">
            <w:rPr>
              <w:rStyle w:val="PlaceholderText"/>
            </w:rPr>
            <w:t>[</w:t>
          </w:r>
          <w:r>
            <w:rPr>
              <w:rStyle w:val="PlaceholderText"/>
            </w:rPr>
            <w:t>First Name Last Name</w:t>
          </w:r>
          <w:r w:rsidRPr="00787884">
            <w:rPr>
              <w:rStyle w:val="PlaceholderText"/>
            </w:rPr>
            <w:t>]</w:t>
          </w:r>
        </w:p>
      </w:docPartBody>
    </w:docPart>
    <w:docPart>
      <w:docPartPr>
        <w:name w:val="FE6E0EA525104AC2AE54892E07EF5713"/>
        <w:category>
          <w:name w:val="General"/>
          <w:gallery w:val="placeholder"/>
        </w:category>
        <w:types>
          <w:type w:val="bbPlcHdr"/>
        </w:types>
        <w:behaviors>
          <w:behavior w:val="content"/>
        </w:behaviors>
        <w:guid w:val="{C9290049-C7B6-42A0-B44E-8D6A72F387C8}"/>
      </w:docPartPr>
      <w:docPartBody>
        <w:p w:rsidR="00356A6C" w:rsidRDefault="00356A6C" w:rsidP="00356A6C">
          <w:pPr>
            <w:pStyle w:val="FE6E0EA525104AC2AE54892E07EF57139"/>
          </w:pPr>
          <w:r w:rsidRPr="00787884">
            <w:rPr>
              <w:rStyle w:val="PlaceholderText"/>
            </w:rPr>
            <w:t>[</w:t>
          </w:r>
          <w:r>
            <w:t>Course Number: Course Name</w:t>
          </w:r>
          <w:r w:rsidRPr="00787884">
            <w:rPr>
              <w:rStyle w:val="PlaceholderText"/>
            </w:rPr>
            <w:t>]</w:t>
          </w:r>
        </w:p>
      </w:docPartBody>
    </w:docPart>
    <w:docPart>
      <w:docPartPr>
        <w:name w:val="5CA3F240C1B640C1BFACC528DA165F02"/>
        <w:category>
          <w:name w:val="General"/>
          <w:gallery w:val="placeholder"/>
        </w:category>
        <w:types>
          <w:type w:val="bbPlcHdr"/>
        </w:types>
        <w:behaviors>
          <w:behavior w:val="content"/>
        </w:behaviors>
        <w:guid w:val="{7D9DB3A8-8FD9-45DF-AB5F-1B654732AF9A}"/>
      </w:docPartPr>
      <w:docPartBody>
        <w:p w:rsidR="00356A6C" w:rsidRDefault="00356A6C" w:rsidP="00356A6C">
          <w:pPr>
            <w:pStyle w:val="5CA3F240C1B640C1BFACC528DA165F029"/>
          </w:pPr>
          <w:r>
            <w:rPr>
              <w:rStyle w:val="PlaceholderText"/>
            </w:rPr>
            <w:t>[Instructor Name]</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3A4"/>
    <w:rsid w:val="00350068"/>
    <w:rsid w:val="00356A6C"/>
    <w:rsid w:val="00494EA7"/>
    <w:rsid w:val="00536810"/>
    <w:rsid w:val="0056228B"/>
    <w:rsid w:val="0059318C"/>
    <w:rsid w:val="00861763"/>
    <w:rsid w:val="00EA03A4"/>
    <w:rsid w:val="00F7773F"/>
    <w:rsid w:val="00FF2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26FFDF81E47E28B149C4C1D793926">
    <w:name w:val="06026FFDF81E47E28B149C4C1D793926"/>
  </w:style>
  <w:style w:type="paragraph" w:customStyle="1" w:styleId="3F2E225D1ED24D47AD613B69104A0E81">
    <w:name w:val="3F2E225D1ED24D47AD613B69104A0E81"/>
  </w:style>
  <w:style w:type="paragraph" w:customStyle="1" w:styleId="27B713DCCC0E4A3681A3B4CBC24956EE">
    <w:name w:val="27B713DCCC0E4A3681A3B4CBC24956EE"/>
  </w:style>
  <w:style w:type="paragraph" w:customStyle="1" w:styleId="53AF85D963034FD48A515958432E7590">
    <w:name w:val="53AF85D963034FD48A515958432E7590"/>
  </w:style>
  <w:style w:type="paragraph" w:customStyle="1" w:styleId="11816016D10A44E6B5AECC42CBA5BBC1">
    <w:name w:val="11816016D10A44E6B5AECC42CBA5BBC1"/>
  </w:style>
  <w:style w:type="paragraph" w:customStyle="1" w:styleId="D21480A428D946AF92C899187D3FF492">
    <w:name w:val="D21480A428D946AF92C899187D3FF492"/>
  </w:style>
  <w:style w:type="character" w:styleId="Emphasis">
    <w:name w:val="Emphasis"/>
    <w:basedOn w:val="DefaultParagraphFont"/>
    <w:uiPriority w:val="4"/>
    <w:unhideWhenUsed/>
    <w:qFormat/>
    <w:rsid w:val="00356A6C"/>
    <w:rPr>
      <w:i/>
      <w:iCs/>
    </w:rPr>
  </w:style>
  <w:style w:type="paragraph" w:customStyle="1" w:styleId="70DBED6EFC5E44249D82BEDD49962BF0">
    <w:name w:val="70DBED6EFC5E44249D82BEDD49962BF0"/>
  </w:style>
  <w:style w:type="paragraph" w:customStyle="1" w:styleId="521BF3D61B83491F9A523D0C7CB62F16">
    <w:name w:val="521BF3D61B83491F9A523D0C7CB62F16"/>
  </w:style>
  <w:style w:type="paragraph" w:customStyle="1" w:styleId="830F4885C7E8421591065380858FDE4D">
    <w:name w:val="830F4885C7E8421591065380858FDE4D"/>
  </w:style>
  <w:style w:type="paragraph" w:customStyle="1" w:styleId="1043A699BB804B11B1F6E1D80252B12B">
    <w:name w:val="1043A699BB804B11B1F6E1D80252B12B"/>
  </w:style>
  <w:style w:type="paragraph" w:customStyle="1" w:styleId="401DE6842E0A4784AF984E8A1CC3D68C">
    <w:name w:val="401DE6842E0A4784AF984E8A1CC3D68C"/>
  </w:style>
  <w:style w:type="paragraph" w:customStyle="1" w:styleId="E4D3BC1D3DCC4402B6DB1E16B4764BED">
    <w:name w:val="E4D3BC1D3DCC4402B6DB1E16B4764BED"/>
  </w:style>
  <w:style w:type="paragraph" w:customStyle="1" w:styleId="F60D89538A9C4EC9A322E60BCD34C75C">
    <w:name w:val="F60D89538A9C4EC9A322E60BCD34C75C"/>
  </w:style>
  <w:style w:type="paragraph" w:customStyle="1" w:styleId="1A1592108AA8425298DEE985CDDDD8A3">
    <w:name w:val="1A1592108AA8425298DEE985CDDDD8A3"/>
  </w:style>
  <w:style w:type="paragraph" w:customStyle="1" w:styleId="F7BF435B28EF45A7ABE3E81F5DCDE9CC">
    <w:name w:val="F7BF435B28EF45A7ABE3E81F5DCDE9CC"/>
  </w:style>
  <w:style w:type="paragraph" w:customStyle="1" w:styleId="FB4D25D9B9714874BAEEEB5A308F623A">
    <w:name w:val="FB4D25D9B9714874BAEEEB5A308F623A"/>
  </w:style>
  <w:style w:type="paragraph" w:customStyle="1" w:styleId="611859D3E0A7481AA950FFF29A8240DB">
    <w:name w:val="611859D3E0A7481AA950FFF29A8240DB"/>
  </w:style>
  <w:style w:type="paragraph" w:customStyle="1" w:styleId="0A82CB0C2C8B4799BD43506BFF264757">
    <w:name w:val="0A82CB0C2C8B4799BD43506BFF264757"/>
  </w:style>
  <w:style w:type="paragraph" w:customStyle="1" w:styleId="1BC947888345463FA3523FF8194E8F13">
    <w:name w:val="1BC947888345463FA3523FF8194E8F13"/>
  </w:style>
  <w:style w:type="paragraph" w:customStyle="1" w:styleId="89CDEA7A97FF429089FDCE14649EF773">
    <w:name w:val="89CDEA7A97FF429089FDCE14649EF773"/>
  </w:style>
  <w:style w:type="paragraph" w:customStyle="1" w:styleId="51E97E68BD014443B2224C5CC94822BD">
    <w:name w:val="51E97E68BD014443B2224C5CC94822BD"/>
  </w:style>
  <w:style w:type="paragraph" w:customStyle="1" w:styleId="75AF14C73E364A26BE779E02E12CAEB0">
    <w:name w:val="75AF14C73E364A26BE779E02E12CAEB0"/>
  </w:style>
  <w:style w:type="paragraph" w:customStyle="1" w:styleId="A05A5A1839A242E8B6C7700371C8CC69">
    <w:name w:val="A05A5A1839A242E8B6C7700371C8CC69"/>
  </w:style>
  <w:style w:type="paragraph" w:customStyle="1" w:styleId="EAD8666E4E6F4778954EE5D6CFAE1BB3">
    <w:name w:val="EAD8666E4E6F4778954EE5D6CFAE1BB3"/>
  </w:style>
  <w:style w:type="paragraph" w:customStyle="1" w:styleId="5524478989D645E0A875F77E6BA62A85">
    <w:name w:val="5524478989D645E0A875F77E6BA62A85"/>
  </w:style>
  <w:style w:type="paragraph" w:customStyle="1" w:styleId="EDB6D73C8D2B4D36919744FFF9066B3F">
    <w:name w:val="EDB6D73C8D2B4D36919744FFF9066B3F"/>
  </w:style>
  <w:style w:type="paragraph" w:customStyle="1" w:styleId="AF216A8B3E944A29A9C437BA097ECF1F">
    <w:name w:val="AF216A8B3E944A29A9C437BA097ECF1F"/>
  </w:style>
  <w:style w:type="paragraph" w:customStyle="1" w:styleId="4AAD7531271E449B8D81B0B0A140E296">
    <w:name w:val="4AAD7531271E449B8D81B0B0A140E296"/>
  </w:style>
  <w:style w:type="paragraph" w:customStyle="1" w:styleId="B1462BC7707C4C7094EFBAE007B1C7F0">
    <w:name w:val="B1462BC7707C4C7094EFBAE007B1C7F0"/>
  </w:style>
  <w:style w:type="paragraph" w:customStyle="1" w:styleId="958D05060B6A45E585545B513B1FFEDE">
    <w:name w:val="958D05060B6A45E585545B513B1FFEDE"/>
  </w:style>
  <w:style w:type="paragraph" w:customStyle="1" w:styleId="DAAFA80515194D3DAC714DFF43299019">
    <w:name w:val="DAAFA80515194D3DAC714DFF43299019"/>
  </w:style>
  <w:style w:type="paragraph" w:customStyle="1" w:styleId="008EAC8B84AB48FF9482766B0A55B525">
    <w:name w:val="008EAC8B84AB48FF9482766B0A55B525"/>
  </w:style>
  <w:style w:type="paragraph" w:customStyle="1" w:styleId="114081106FE648028F9CA1BFAADE2BAF">
    <w:name w:val="114081106FE648028F9CA1BFAADE2BAF"/>
  </w:style>
  <w:style w:type="paragraph" w:customStyle="1" w:styleId="7F90220758484F31AF2D44223BF04A80">
    <w:name w:val="7F90220758484F31AF2D44223BF04A80"/>
  </w:style>
  <w:style w:type="paragraph" w:customStyle="1" w:styleId="914DFCC6D103454CB18C32CC7D52ECC4">
    <w:name w:val="914DFCC6D103454CB18C32CC7D52ECC4"/>
  </w:style>
  <w:style w:type="paragraph" w:customStyle="1" w:styleId="1A9B520E923A44B5BDB26B2E5DCA173A">
    <w:name w:val="1A9B520E923A44B5BDB26B2E5DCA173A"/>
  </w:style>
  <w:style w:type="paragraph" w:customStyle="1" w:styleId="07F97F104DCE4880977BC528933D22D0">
    <w:name w:val="07F97F104DCE4880977BC528933D22D0"/>
  </w:style>
  <w:style w:type="paragraph" w:customStyle="1" w:styleId="094B386C30DE4FCEA1DCB792DC315D43">
    <w:name w:val="094B386C30DE4FCEA1DCB792DC315D43"/>
  </w:style>
  <w:style w:type="paragraph" w:customStyle="1" w:styleId="ADC5329A974C4A4692DAB4ECBB1BA66B">
    <w:name w:val="ADC5329A974C4A4692DAB4ECBB1BA66B"/>
  </w:style>
  <w:style w:type="paragraph" w:customStyle="1" w:styleId="E4CB5B20BC55483BAF31ED0F26ECBE8E">
    <w:name w:val="E4CB5B20BC55483BAF31ED0F26ECBE8E"/>
  </w:style>
  <w:style w:type="paragraph" w:customStyle="1" w:styleId="EE1BB9D832414510B69C7E3D611EC128">
    <w:name w:val="EE1BB9D832414510B69C7E3D611EC128"/>
  </w:style>
  <w:style w:type="paragraph" w:customStyle="1" w:styleId="798AFC68824748388CD56F37A6E99A0B">
    <w:name w:val="798AFC68824748388CD56F37A6E99A0B"/>
  </w:style>
  <w:style w:type="paragraph" w:customStyle="1" w:styleId="E42A4E6CF8C448F289B1395BD5483643">
    <w:name w:val="E42A4E6CF8C448F289B1395BD5483643"/>
  </w:style>
  <w:style w:type="paragraph" w:customStyle="1" w:styleId="4FF5776979414C7C8F2579623F70ECDD">
    <w:name w:val="4FF5776979414C7C8F2579623F70ECDD"/>
  </w:style>
  <w:style w:type="paragraph" w:customStyle="1" w:styleId="0F5C7D87C01D4D178D98778A95D8D3B9">
    <w:name w:val="0F5C7D87C01D4D178D98778A95D8D3B9"/>
  </w:style>
  <w:style w:type="paragraph" w:customStyle="1" w:styleId="270FF270F80E4E38A9A885025196BE1E">
    <w:name w:val="270FF270F80E4E38A9A885025196BE1E"/>
  </w:style>
  <w:style w:type="paragraph" w:customStyle="1" w:styleId="C8DCE13240A24085A6E3715D390B8918">
    <w:name w:val="C8DCE13240A24085A6E3715D390B8918"/>
  </w:style>
  <w:style w:type="paragraph" w:customStyle="1" w:styleId="2D2FDD0695334B6485C377EFD8159D35">
    <w:name w:val="2D2FDD0695334B6485C377EFD8159D35"/>
  </w:style>
  <w:style w:type="paragraph" w:customStyle="1" w:styleId="BA27A263B66D496E9C2AA0A1BE8E7FA9">
    <w:name w:val="BA27A263B66D496E9C2AA0A1BE8E7FA9"/>
  </w:style>
  <w:style w:type="paragraph" w:customStyle="1" w:styleId="270E40A9F8F84B43BA983F27AF31A7D6">
    <w:name w:val="270E40A9F8F84B43BA983F27AF31A7D6"/>
  </w:style>
  <w:style w:type="paragraph" w:customStyle="1" w:styleId="1D8B2B37CF7E426D94775959EF53668E">
    <w:name w:val="1D8B2B37CF7E426D94775959EF53668E"/>
  </w:style>
  <w:style w:type="paragraph" w:customStyle="1" w:styleId="AB1E426782E34D91820700E292FC535E">
    <w:name w:val="AB1E426782E34D91820700E292FC535E"/>
  </w:style>
  <w:style w:type="paragraph" w:customStyle="1" w:styleId="9E359A448CBE4785A53D5F9A77BDD8B3">
    <w:name w:val="9E359A448CBE4785A53D5F9A77BDD8B3"/>
  </w:style>
  <w:style w:type="paragraph" w:customStyle="1" w:styleId="A458801F6C584B2DB3B69988A69F4841">
    <w:name w:val="A458801F6C584B2DB3B69988A69F4841"/>
  </w:style>
  <w:style w:type="paragraph" w:customStyle="1" w:styleId="0C8A45D14BEF440E907F4A730ADD6C94">
    <w:name w:val="0C8A45D14BEF440E907F4A730ADD6C94"/>
  </w:style>
  <w:style w:type="paragraph" w:customStyle="1" w:styleId="0AAD262E8A4C405B81844974CD5BFD42">
    <w:name w:val="0AAD262E8A4C405B81844974CD5BFD42"/>
  </w:style>
  <w:style w:type="paragraph" w:customStyle="1" w:styleId="EA5126A55E2643AF9FB7A96C26A90D0F">
    <w:name w:val="EA5126A55E2643AF9FB7A96C26A90D0F"/>
  </w:style>
  <w:style w:type="paragraph" w:customStyle="1" w:styleId="9C78FAC52A5644B8B40A329B504CC37E">
    <w:name w:val="9C78FAC52A5644B8B40A329B504CC37E"/>
  </w:style>
  <w:style w:type="paragraph" w:customStyle="1" w:styleId="8D7AD9ECC46E4FA78C147FDA852E6AD0">
    <w:name w:val="8D7AD9ECC46E4FA78C147FDA852E6AD0"/>
  </w:style>
  <w:style w:type="paragraph" w:customStyle="1" w:styleId="52D269FA550F41AD8D24CAA04C8540BA">
    <w:name w:val="52D269FA550F41AD8D24CAA04C8540BA"/>
  </w:style>
  <w:style w:type="paragraph" w:customStyle="1" w:styleId="6BB4C414D32F43238DD511E9ED2E8EDF">
    <w:name w:val="6BB4C414D32F43238DD511E9ED2E8EDF"/>
  </w:style>
  <w:style w:type="paragraph" w:customStyle="1" w:styleId="59D9707684ED4440B19B103A0022218C">
    <w:name w:val="59D9707684ED4440B19B103A0022218C"/>
  </w:style>
  <w:style w:type="paragraph" w:customStyle="1" w:styleId="5D4AC5E272B5470587D50FE14576FDA8">
    <w:name w:val="5D4AC5E272B5470587D50FE14576FDA8"/>
  </w:style>
  <w:style w:type="character" w:styleId="PlaceholderText">
    <w:name w:val="Placeholder Text"/>
    <w:basedOn w:val="DefaultParagraphFont"/>
    <w:uiPriority w:val="99"/>
    <w:semiHidden/>
    <w:rsid w:val="00356A6C"/>
    <w:rPr>
      <w:color w:val="404040" w:themeColor="text1" w:themeTint="BF"/>
    </w:rPr>
  </w:style>
  <w:style w:type="paragraph" w:customStyle="1" w:styleId="FCE9B79E5DEE4A6CAD33386BB3FAA26C">
    <w:name w:val="FCE9B79E5DEE4A6CAD33386BB3FAA26C"/>
    <w:rsid w:val="00EA03A4"/>
    <w:pPr>
      <w:spacing w:after="0" w:line="480" w:lineRule="auto"/>
      <w:jc w:val="center"/>
    </w:pPr>
    <w:rPr>
      <w:kern w:val="24"/>
      <w:sz w:val="24"/>
      <w:szCs w:val="24"/>
      <w:lang w:eastAsia="ja-JP"/>
    </w:rPr>
  </w:style>
  <w:style w:type="paragraph" w:customStyle="1" w:styleId="70DBED6EFC5E44249D82BEDD49962BF01">
    <w:name w:val="70DBED6EFC5E44249D82BEDD49962BF01"/>
    <w:rsid w:val="00EA03A4"/>
    <w:pPr>
      <w:spacing w:after="0" w:line="480" w:lineRule="auto"/>
    </w:pPr>
    <w:rPr>
      <w:sz w:val="24"/>
      <w:szCs w:val="24"/>
      <w:lang w:eastAsia="ja-JP"/>
    </w:rPr>
  </w:style>
  <w:style w:type="paragraph" w:customStyle="1" w:styleId="1043A699BB804B11B1F6E1D80252B12B1">
    <w:name w:val="1043A699BB804B11B1F6E1D80252B12B1"/>
    <w:rsid w:val="00EA03A4"/>
    <w:pPr>
      <w:spacing w:after="0" w:line="480" w:lineRule="auto"/>
      <w:ind w:firstLine="720"/>
    </w:pPr>
    <w:rPr>
      <w:kern w:val="24"/>
      <w:sz w:val="24"/>
      <w:szCs w:val="24"/>
      <w:lang w:eastAsia="ja-JP"/>
    </w:rPr>
  </w:style>
  <w:style w:type="paragraph" w:customStyle="1" w:styleId="EAD8666E4E6F4778954EE5D6CFAE1BB31">
    <w:name w:val="EAD8666E4E6F4778954EE5D6CFAE1BB31"/>
    <w:rsid w:val="00EA03A4"/>
    <w:pPr>
      <w:spacing w:after="0" w:line="480" w:lineRule="auto"/>
      <w:ind w:firstLine="720"/>
    </w:pPr>
    <w:rPr>
      <w:kern w:val="24"/>
      <w:sz w:val="24"/>
      <w:szCs w:val="24"/>
      <w:lang w:eastAsia="ja-JP"/>
    </w:rPr>
  </w:style>
  <w:style w:type="paragraph" w:customStyle="1" w:styleId="EDB6D73C8D2B4D36919744FFF9066B3F1">
    <w:name w:val="EDB6D73C8D2B4D36919744FFF9066B3F1"/>
    <w:rsid w:val="00EA03A4"/>
    <w:pPr>
      <w:spacing w:after="0" w:line="480" w:lineRule="auto"/>
      <w:ind w:firstLine="720"/>
    </w:pPr>
    <w:rPr>
      <w:kern w:val="24"/>
      <w:sz w:val="24"/>
      <w:szCs w:val="24"/>
      <w:lang w:eastAsia="ja-JP"/>
    </w:rPr>
  </w:style>
  <w:style w:type="paragraph" w:customStyle="1" w:styleId="AF216A8B3E944A29A9C437BA097ECF1F1">
    <w:name w:val="AF216A8B3E944A29A9C437BA097ECF1F1"/>
    <w:rsid w:val="00EA03A4"/>
    <w:pPr>
      <w:spacing w:after="0" w:line="480" w:lineRule="auto"/>
      <w:ind w:firstLine="720"/>
    </w:pPr>
    <w:rPr>
      <w:kern w:val="24"/>
      <w:sz w:val="24"/>
      <w:szCs w:val="24"/>
      <w:lang w:eastAsia="ja-JP"/>
    </w:rPr>
  </w:style>
  <w:style w:type="paragraph" w:customStyle="1" w:styleId="4AAD7531271E449B8D81B0B0A140E2961">
    <w:name w:val="4AAD7531271E449B8D81B0B0A140E2961"/>
    <w:rsid w:val="00EA03A4"/>
    <w:pPr>
      <w:spacing w:after="0" w:line="480" w:lineRule="auto"/>
      <w:ind w:firstLine="720"/>
    </w:pPr>
    <w:rPr>
      <w:kern w:val="24"/>
      <w:sz w:val="24"/>
      <w:szCs w:val="24"/>
      <w:lang w:eastAsia="ja-JP"/>
    </w:rPr>
  </w:style>
  <w:style w:type="paragraph" w:customStyle="1" w:styleId="B1462BC7707C4C7094EFBAE007B1C7F01">
    <w:name w:val="B1462BC7707C4C7094EFBAE007B1C7F01"/>
    <w:rsid w:val="00EA03A4"/>
    <w:pPr>
      <w:spacing w:after="0" w:line="480" w:lineRule="auto"/>
      <w:ind w:firstLine="720"/>
    </w:pPr>
    <w:rPr>
      <w:kern w:val="24"/>
      <w:sz w:val="24"/>
      <w:szCs w:val="24"/>
      <w:lang w:eastAsia="ja-JP"/>
    </w:rPr>
  </w:style>
  <w:style w:type="paragraph" w:customStyle="1" w:styleId="958D05060B6A45E585545B513B1FFEDE1">
    <w:name w:val="958D05060B6A45E585545B513B1FFEDE1"/>
    <w:rsid w:val="00EA03A4"/>
    <w:pPr>
      <w:spacing w:after="0" w:line="480" w:lineRule="auto"/>
      <w:ind w:firstLine="720"/>
    </w:pPr>
    <w:rPr>
      <w:kern w:val="24"/>
      <w:sz w:val="24"/>
      <w:szCs w:val="24"/>
      <w:lang w:eastAsia="ja-JP"/>
    </w:rPr>
  </w:style>
  <w:style w:type="paragraph" w:customStyle="1" w:styleId="FCE9B79E5DEE4A6CAD33386BB3FAA26C1">
    <w:name w:val="FCE9B79E5DEE4A6CAD33386BB3FAA26C1"/>
    <w:rsid w:val="00EA03A4"/>
    <w:pPr>
      <w:spacing w:after="0" w:line="480" w:lineRule="auto"/>
      <w:jc w:val="center"/>
    </w:pPr>
    <w:rPr>
      <w:kern w:val="24"/>
      <w:sz w:val="24"/>
      <w:szCs w:val="24"/>
      <w:lang w:eastAsia="ja-JP"/>
    </w:rPr>
  </w:style>
  <w:style w:type="paragraph" w:customStyle="1" w:styleId="70DBED6EFC5E44249D82BEDD49962BF02">
    <w:name w:val="70DBED6EFC5E44249D82BEDD49962BF02"/>
    <w:rsid w:val="00EA03A4"/>
    <w:pPr>
      <w:spacing w:after="0" w:line="480" w:lineRule="auto"/>
    </w:pPr>
    <w:rPr>
      <w:sz w:val="24"/>
      <w:szCs w:val="24"/>
      <w:lang w:eastAsia="ja-JP"/>
    </w:rPr>
  </w:style>
  <w:style w:type="paragraph" w:customStyle="1" w:styleId="1043A699BB804B11B1F6E1D80252B12B2">
    <w:name w:val="1043A699BB804B11B1F6E1D80252B12B2"/>
    <w:rsid w:val="00EA03A4"/>
    <w:pPr>
      <w:spacing w:after="0" w:line="480" w:lineRule="auto"/>
      <w:ind w:firstLine="720"/>
    </w:pPr>
    <w:rPr>
      <w:kern w:val="24"/>
      <w:sz w:val="24"/>
      <w:szCs w:val="24"/>
      <w:lang w:eastAsia="ja-JP"/>
    </w:rPr>
  </w:style>
  <w:style w:type="paragraph" w:customStyle="1" w:styleId="EAD8666E4E6F4778954EE5D6CFAE1BB32">
    <w:name w:val="EAD8666E4E6F4778954EE5D6CFAE1BB32"/>
    <w:rsid w:val="00EA03A4"/>
    <w:pPr>
      <w:spacing w:after="0" w:line="480" w:lineRule="auto"/>
      <w:ind w:firstLine="720"/>
    </w:pPr>
    <w:rPr>
      <w:kern w:val="24"/>
      <w:sz w:val="24"/>
      <w:szCs w:val="24"/>
      <w:lang w:eastAsia="ja-JP"/>
    </w:rPr>
  </w:style>
  <w:style w:type="paragraph" w:customStyle="1" w:styleId="EDB6D73C8D2B4D36919744FFF9066B3F2">
    <w:name w:val="EDB6D73C8D2B4D36919744FFF9066B3F2"/>
    <w:rsid w:val="00EA03A4"/>
    <w:pPr>
      <w:spacing w:after="0" w:line="480" w:lineRule="auto"/>
      <w:ind w:firstLine="720"/>
    </w:pPr>
    <w:rPr>
      <w:kern w:val="24"/>
      <w:sz w:val="24"/>
      <w:szCs w:val="24"/>
      <w:lang w:eastAsia="ja-JP"/>
    </w:rPr>
  </w:style>
  <w:style w:type="paragraph" w:customStyle="1" w:styleId="AF216A8B3E944A29A9C437BA097ECF1F2">
    <w:name w:val="AF216A8B3E944A29A9C437BA097ECF1F2"/>
    <w:rsid w:val="00EA03A4"/>
    <w:pPr>
      <w:spacing w:after="0" w:line="480" w:lineRule="auto"/>
      <w:ind w:firstLine="720"/>
    </w:pPr>
    <w:rPr>
      <w:kern w:val="24"/>
      <w:sz w:val="24"/>
      <w:szCs w:val="24"/>
      <w:lang w:eastAsia="ja-JP"/>
    </w:rPr>
  </w:style>
  <w:style w:type="paragraph" w:customStyle="1" w:styleId="4AAD7531271E449B8D81B0B0A140E2962">
    <w:name w:val="4AAD7531271E449B8D81B0B0A140E2962"/>
    <w:rsid w:val="00EA03A4"/>
    <w:pPr>
      <w:spacing w:after="0" w:line="480" w:lineRule="auto"/>
      <w:ind w:firstLine="720"/>
    </w:pPr>
    <w:rPr>
      <w:kern w:val="24"/>
      <w:sz w:val="24"/>
      <w:szCs w:val="24"/>
      <w:lang w:eastAsia="ja-JP"/>
    </w:rPr>
  </w:style>
  <w:style w:type="paragraph" w:customStyle="1" w:styleId="B1462BC7707C4C7094EFBAE007B1C7F02">
    <w:name w:val="B1462BC7707C4C7094EFBAE007B1C7F02"/>
    <w:rsid w:val="00EA03A4"/>
    <w:pPr>
      <w:spacing w:after="0" w:line="480" w:lineRule="auto"/>
      <w:ind w:firstLine="720"/>
    </w:pPr>
    <w:rPr>
      <w:kern w:val="24"/>
      <w:sz w:val="24"/>
      <w:szCs w:val="24"/>
      <w:lang w:eastAsia="ja-JP"/>
    </w:rPr>
  </w:style>
  <w:style w:type="paragraph" w:customStyle="1" w:styleId="958D05060B6A45E585545B513B1FFEDE2">
    <w:name w:val="958D05060B6A45E585545B513B1FFEDE2"/>
    <w:rsid w:val="00EA03A4"/>
    <w:pPr>
      <w:spacing w:after="0" w:line="480" w:lineRule="auto"/>
      <w:ind w:firstLine="720"/>
    </w:pPr>
    <w:rPr>
      <w:kern w:val="24"/>
      <w:sz w:val="24"/>
      <w:szCs w:val="24"/>
      <w:lang w:eastAsia="ja-JP"/>
    </w:rPr>
  </w:style>
  <w:style w:type="paragraph" w:customStyle="1" w:styleId="FCE9B79E5DEE4A6CAD33386BB3FAA26C2">
    <w:name w:val="FCE9B79E5DEE4A6CAD33386BB3FAA26C2"/>
    <w:rsid w:val="00EA03A4"/>
    <w:pPr>
      <w:spacing w:after="0" w:line="480" w:lineRule="auto"/>
      <w:jc w:val="center"/>
    </w:pPr>
    <w:rPr>
      <w:kern w:val="24"/>
      <w:sz w:val="24"/>
      <w:szCs w:val="24"/>
      <w:lang w:eastAsia="ja-JP"/>
    </w:rPr>
  </w:style>
  <w:style w:type="paragraph" w:customStyle="1" w:styleId="70DBED6EFC5E44249D82BEDD49962BF03">
    <w:name w:val="70DBED6EFC5E44249D82BEDD49962BF03"/>
    <w:rsid w:val="00EA03A4"/>
    <w:pPr>
      <w:spacing w:after="0" w:line="480" w:lineRule="auto"/>
    </w:pPr>
    <w:rPr>
      <w:sz w:val="24"/>
      <w:szCs w:val="24"/>
      <w:lang w:eastAsia="ja-JP"/>
    </w:rPr>
  </w:style>
  <w:style w:type="paragraph" w:customStyle="1" w:styleId="1043A699BB804B11B1F6E1D80252B12B3">
    <w:name w:val="1043A699BB804B11B1F6E1D80252B12B3"/>
    <w:rsid w:val="00EA03A4"/>
    <w:pPr>
      <w:spacing w:after="0" w:line="480" w:lineRule="auto"/>
      <w:ind w:firstLine="720"/>
    </w:pPr>
    <w:rPr>
      <w:kern w:val="24"/>
      <w:sz w:val="24"/>
      <w:szCs w:val="24"/>
      <w:lang w:eastAsia="ja-JP"/>
    </w:rPr>
  </w:style>
  <w:style w:type="paragraph" w:customStyle="1" w:styleId="EAD8666E4E6F4778954EE5D6CFAE1BB33">
    <w:name w:val="EAD8666E4E6F4778954EE5D6CFAE1BB33"/>
    <w:rsid w:val="00EA03A4"/>
    <w:pPr>
      <w:spacing w:after="0" w:line="480" w:lineRule="auto"/>
      <w:ind w:firstLine="720"/>
    </w:pPr>
    <w:rPr>
      <w:kern w:val="24"/>
      <w:sz w:val="24"/>
      <w:szCs w:val="24"/>
      <w:lang w:eastAsia="ja-JP"/>
    </w:rPr>
  </w:style>
  <w:style w:type="paragraph" w:customStyle="1" w:styleId="EDB6D73C8D2B4D36919744FFF9066B3F3">
    <w:name w:val="EDB6D73C8D2B4D36919744FFF9066B3F3"/>
    <w:rsid w:val="00EA03A4"/>
    <w:pPr>
      <w:spacing w:after="0" w:line="480" w:lineRule="auto"/>
      <w:ind w:firstLine="720"/>
    </w:pPr>
    <w:rPr>
      <w:kern w:val="24"/>
      <w:sz w:val="24"/>
      <w:szCs w:val="24"/>
      <w:lang w:eastAsia="ja-JP"/>
    </w:rPr>
  </w:style>
  <w:style w:type="paragraph" w:customStyle="1" w:styleId="AF216A8B3E944A29A9C437BA097ECF1F3">
    <w:name w:val="AF216A8B3E944A29A9C437BA097ECF1F3"/>
    <w:rsid w:val="00EA03A4"/>
    <w:pPr>
      <w:spacing w:after="0" w:line="480" w:lineRule="auto"/>
      <w:ind w:firstLine="720"/>
    </w:pPr>
    <w:rPr>
      <w:kern w:val="24"/>
      <w:sz w:val="24"/>
      <w:szCs w:val="24"/>
      <w:lang w:eastAsia="ja-JP"/>
    </w:rPr>
  </w:style>
  <w:style w:type="paragraph" w:customStyle="1" w:styleId="4AAD7531271E449B8D81B0B0A140E2963">
    <w:name w:val="4AAD7531271E449B8D81B0B0A140E2963"/>
    <w:rsid w:val="00EA03A4"/>
    <w:pPr>
      <w:spacing w:after="0" w:line="480" w:lineRule="auto"/>
      <w:ind w:firstLine="720"/>
    </w:pPr>
    <w:rPr>
      <w:kern w:val="24"/>
      <w:sz w:val="24"/>
      <w:szCs w:val="24"/>
      <w:lang w:eastAsia="ja-JP"/>
    </w:rPr>
  </w:style>
  <w:style w:type="paragraph" w:customStyle="1" w:styleId="B1462BC7707C4C7094EFBAE007B1C7F03">
    <w:name w:val="B1462BC7707C4C7094EFBAE007B1C7F03"/>
    <w:rsid w:val="00EA03A4"/>
    <w:pPr>
      <w:spacing w:after="0" w:line="480" w:lineRule="auto"/>
      <w:ind w:firstLine="720"/>
    </w:pPr>
    <w:rPr>
      <w:kern w:val="24"/>
      <w:sz w:val="24"/>
      <w:szCs w:val="24"/>
      <w:lang w:eastAsia="ja-JP"/>
    </w:rPr>
  </w:style>
  <w:style w:type="paragraph" w:customStyle="1" w:styleId="958D05060B6A45E585545B513B1FFEDE3">
    <w:name w:val="958D05060B6A45E585545B513B1FFEDE3"/>
    <w:rsid w:val="00EA03A4"/>
    <w:pPr>
      <w:spacing w:after="0" w:line="480" w:lineRule="auto"/>
      <w:ind w:firstLine="720"/>
    </w:pPr>
    <w:rPr>
      <w:kern w:val="24"/>
      <w:sz w:val="24"/>
      <w:szCs w:val="24"/>
      <w:lang w:eastAsia="ja-JP"/>
    </w:rPr>
  </w:style>
  <w:style w:type="paragraph" w:customStyle="1" w:styleId="FCE9B79E5DEE4A6CAD33386BB3FAA26C3">
    <w:name w:val="FCE9B79E5DEE4A6CAD33386BB3FAA26C3"/>
    <w:rsid w:val="00536810"/>
    <w:pPr>
      <w:spacing w:after="0" w:line="480" w:lineRule="auto"/>
      <w:jc w:val="center"/>
    </w:pPr>
    <w:rPr>
      <w:kern w:val="24"/>
      <w:sz w:val="24"/>
      <w:szCs w:val="24"/>
      <w:lang w:eastAsia="ja-JP"/>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D21480A428D946AF92C899187D3FF4921">
    <w:name w:val="D21480A428D946AF92C899187D3FF4921"/>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4">
    <w:name w:val="1043A699BB804B11B1F6E1D80252B12B4"/>
    <w:rsid w:val="00536810"/>
    <w:pPr>
      <w:spacing w:after="0" w:line="480" w:lineRule="auto"/>
      <w:ind w:firstLine="720"/>
    </w:pPr>
    <w:rPr>
      <w:kern w:val="24"/>
      <w:sz w:val="24"/>
      <w:szCs w:val="24"/>
      <w:lang w:eastAsia="ja-JP"/>
    </w:rPr>
  </w:style>
  <w:style w:type="paragraph" w:customStyle="1" w:styleId="EAD8666E4E6F4778954EE5D6CFAE1BB34">
    <w:name w:val="EAD8666E4E6F4778954EE5D6CFAE1BB34"/>
    <w:rsid w:val="00536810"/>
    <w:pPr>
      <w:spacing w:after="0" w:line="480" w:lineRule="auto"/>
      <w:ind w:firstLine="720"/>
    </w:pPr>
    <w:rPr>
      <w:kern w:val="24"/>
      <w:sz w:val="24"/>
      <w:szCs w:val="24"/>
      <w:lang w:eastAsia="ja-JP"/>
    </w:rPr>
  </w:style>
  <w:style w:type="paragraph" w:customStyle="1" w:styleId="EDB6D73C8D2B4D36919744FFF9066B3F4">
    <w:name w:val="EDB6D73C8D2B4D36919744FFF9066B3F4"/>
    <w:rsid w:val="00536810"/>
    <w:pPr>
      <w:spacing w:after="0" w:line="480" w:lineRule="auto"/>
      <w:ind w:firstLine="720"/>
    </w:pPr>
    <w:rPr>
      <w:kern w:val="24"/>
      <w:sz w:val="24"/>
      <w:szCs w:val="24"/>
      <w:lang w:eastAsia="ja-JP"/>
    </w:rPr>
  </w:style>
  <w:style w:type="paragraph" w:customStyle="1" w:styleId="AF216A8B3E944A29A9C437BA097ECF1F4">
    <w:name w:val="AF216A8B3E944A29A9C437BA097ECF1F4"/>
    <w:rsid w:val="00536810"/>
    <w:pPr>
      <w:spacing w:after="0" w:line="480" w:lineRule="auto"/>
      <w:ind w:firstLine="720"/>
    </w:pPr>
    <w:rPr>
      <w:kern w:val="24"/>
      <w:sz w:val="24"/>
      <w:szCs w:val="24"/>
      <w:lang w:eastAsia="ja-JP"/>
    </w:rPr>
  </w:style>
  <w:style w:type="paragraph" w:customStyle="1" w:styleId="4AAD7531271E449B8D81B0B0A140E2964">
    <w:name w:val="4AAD7531271E449B8D81B0B0A140E2964"/>
    <w:rsid w:val="00536810"/>
    <w:pPr>
      <w:spacing w:after="0" w:line="480" w:lineRule="auto"/>
      <w:ind w:firstLine="720"/>
    </w:pPr>
    <w:rPr>
      <w:kern w:val="24"/>
      <w:sz w:val="24"/>
      <w:szCs w:val="24"/>
      <w:lang w:eastAsia="ja-JP"/>
    </w:rPr>
  </w:style>
  <w:style w:type="paragraph" w:customStyle="1" w:styleId="B1462BC7707C4C7094EFBAE007B1C7F04">
    <w:name w:val="B1462BC7707C4C7094EFBAE007B1C7F04"/>
    <w:rsid w:val="00536810"/>
    <w:pPr>
      <w:spacing w:after="0" w:line="480" w:lineRule="auto"/>
      <w:ind w:firstLine="720"/>
    </w:pPr>
    <w:rPr>
      <w:kern w:val="24"/>
      <w:sz w:val="24"/>
      <w:szCs w:val="24"/>
      <w:lang w:eastAsia="ja-JP"/>
    </w:rPr>
  </w:style>
  <w:style w:type="paragraph" w:customStyle="1" w:styleId="958D05060B6A45E585545B513B1FFEDE4">
    <w:name w:val="958D05060B6A45E585545B513B1FFEDE4"/>
    <w:rsid w:val="00536810"/>
    <w:pPr>
      <w:spacing w:after="0" w:line="480" w:lineRule="auto"/>
      <w:ind w:firstLine="720"/>
    </w:pPr>
    <w:rPr>
      <w:kern w:val="24"/>
      <w:sz w:val="24"/>
      <w:szCs w:val="24"/>
      <w:lang w:eastAsia="ja-JP"/>
    </w:rPr>
  </w:style>
  <w:style w:type="paragraph" w:customStyle="1" w:styleId="9315558AF6CD488FA0E848F277A51A73">
    <w:name w:val="9315558AF6CD488FA0E848F277A51A73"/>
    <w:rsid w:val="00536810"/>
  </w:style>
  <w:style w:type="paragraph" w:customStyle="1" w:styleId="FCE9B79E5DEE4A6CAD33386BB3FAA26C4">
    <w:name w:val="FCE9B79E5DEE4A6CAD33386BB3FAA26C4"/>
    <w:rsid w:val="00536810"/>
    <w:pPr>
      <w:spacing w:after="0" w:line="480" w:lineRule="auto"/>
      <w:jc w:val="center"/>
    </w:pPr>
    <w:rPr>
      <w:kern w:val="24"/>
      <w:sz w:val="24"/>
      <w:szCs w:val="24"/>
      <w:lang w:eastAsia="ja-JP"/>
    </w:rPr>
  </w:style>
  <w:style w:type="paragraph" w:customStyle="1" w:styleId="D21480A428D946AF92C899187D3FF4922">
    <w:name w:val="D21480A428D946AF92C899187D3FF4922"/>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5">
    <w:name w:val="1043A699BB804B11B1F6E1D80252B12B5"/>
    <w:rsid w:val="00536810"/>
    <w:pPr>
      <w:spacing w:after="0" w:line="480" w:lineRule="auto"/>
      <w:ind w:firstLine="720"/>
    </w:pPr>
    <w:rPr>
      <w:kern w:val="24"/>
      <w:sz w:val="24"/>
      <w:szCs w:val="24"/>
      <w:lang w:eastAsia="ja-JP"/>
    </w:rPr>
  </w:style>
  <w:style w:type="paragraph" w:customStyle="1" w:styleId="EAD8666E4E6F4778954EE5D6CFAE1BB35">
    <w:name w:val="EAD8666E4E6F4778954EE5D6CFAE1BB35"/>
    <w:rsid w:val="00536810"/>
    <w:pPr>
      <w:spacing w:after="0" w:line="480" w:lineRule="auto"/>
      <w:ind w:firstLine="720"/>
    </w:pPr>
    <w:rPr>
      <w:kern w:val="24"/>
      <w:sz w:val="24"/>
      <w:szCs w:val="24"/>
      <w:lang w:eastAsia="ja-JP"/>
    </w:rPr>
  </w:style>
  <w:style w:type="paragraph" w:customStyle="1" w:styleId="EDB6D73C8D2B4D36919744FFF9066B3F5">
    <w:name w:val="EDB6D73C8D2B4D36919744FFF9066B3F5"/>
    <w:rsid w:val="00536810"/>
    <w:pPr>
      <w:spacing w:after="0" w:line="480" w:lineRule="auto"/>
      <w:ind w:firstLine="720"/>
    </w:pPr>
    <w:rPr>
      <w:kern w:val="24"/>
      <w:sz w:val="24"/>
      <w:szCs w:val="24"/>
      <w:lang w:eastAsia="ja-JP"/>
    </w:rPr>
  </w:style>
  <w:style w:type="paragraph" w:customStyle="1" w:styleId="AF216A8B3E944A29A9C437BA097ECF1F5">
    <w:name w:val="AF216A8B3E944A29A9C437BA097ECF1F5"/>
    <w:rsid w:val="00536810"/>
    <w:pPr>
      <w:spacing w:after="0" w:line="480" w:lineRule="auto"/>
      <w:ind w:firstLine="720"/>
    </w:pPr>
    <w:rPr>
      <w:kern w:val="24"/>
      <w:sz w:val="24"/>
      <w:szCs w:val="24"/>
      <w:lang w:eastAsia="ja-JP"/>
    </w:rPr>
  </w:style>
  <w:style w:type="paragraph" w:customStyle="1" w:styleId="4AAD7531271E449B8D81B0B0A140E2965">
    <w:name w:val="4AAD7531271E449B8D81B0B0A140E2965"/>
    <w:rsid w:val="00536810"/>
    <w:pPr>
      <w:spacing w:after="0" w:line="480" w:lineRule="auto"/>
      <w:ind w:firstLine="720"/>
    </w:pPr>
    <w:rPr>
      <w:kern w:val="24"/>
      <w:sz w:val="24"/>
      <w:szCs w:val="24"/>
      <w:lang w:eastAsia="ja-JP"/>
    </w:rPr>
  </w:style>
  <w:style w:type="paragraph" w:customStyle="1" w:styleId="B1462BC7707C4C7094EFBAE007B1C7F05">
    <w:name w:val="B1462BC7707C4C7094EFBAE007B1C7F05"/>
    <w:rsid w:val="00536810"/>
    <w:pPr>
      <w:spacing w:after="0" w:line="480" w:lineRule="auto"/>
      <w:ind w:firstLine="720"/>
    </w:pPr>
    <w:rPr>
      <w:kern w:val="24"/>
      <w:sz w:val="24"/>
      <w:szCs w:val="24"/>
      <w:lang w:eastAsia="ja-JP"/>
    </w:rPr>
  </w:style>
  <w:style w:type="paragraph" w:customStyle="1" w:styleId="958D05060B6A45E585545B513B1FFEDE5">
    <w:name w:val="958D05060B6A45E585545B513B1FFEDE5"/>
    <w:rsid w:val="00536810"/>
    <w:pPr>
      <w:spacing w:after="0" w:line="480" w:lineRule="auto"/>
      <w:ind w:firstLine="720"/>
    </w:pPr>
    <w:rPr>
      <w:kern w:val="24"/>
      <w:sz w:val="24"/>
      <w:szCs w:val="24"/>
      <w:lang w:eastAsia="ja-JP"/>
    </w:rPr>
  </w:style>
  <w:style w:type="paragraph" w:customStyle="1" w:styleId="C88E50874A7045C38261716DFE0B82C0">
    <w:name w:val="C88E50874A7045C38261716DFE0B82C0"/>
    <w:rsid w:val="00536810"/>
  </w:style>
  <w:style w:type="paragraph" w:customStyle="1" w:styleId="FCE9B79E5DEE4A6CAD33386BB3FAA26C5">
    <w:name w:val="FCE9B79E5DEE4A6CAD33386BB3FAA26C5"/>
    <w:rsid w:val="00536810"/>
    <w:pPr>
      <w:spacing w:after="0" w:line="480" w:lineRule="auto"/>
      <w:jc w:val="center"/>
    </w:pPr>
    <w:rPr>
      <w:kern w:val="24"/>
      <w:sz w:val="24"/>
      <w:szCs w:val="24"/>
      <w:lang w:eastAsia="ja-JP"/>
    </w:rPr>
  </w:style>
  <w:style w:type="paragraph" w:customStyle="1" w:styleId="D21480A428D946AF92C899187D3FF4923">
    <w:name w:val="D21480A428D946AF92C899187D3FF4923"/>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6">
    <w:name w:val="1043A699BB804B11B1F6E1D80252B12B6"/>
    <w:rsid w:val="00536810"/>
    <w:pPr>
      <w:spacing w:after="0" w:line="480" w:lineRule="auto"/>
      <w:ind w:firstLine="720"/>
    </w:pPr>
    <w:rPr>
      <w:kern w:val="24"/>
      <w:sz w:val="24"/>
      <w:szCs w:val="24"/>
      <w:lang w:eastAsia="ja-JP"/>
    </w:rPr>
  </w:style>
  <w:style w:type="paragraph" w:customStyle="1" w:styleId="EAD8666E4E6F4778954EE5D6CFAE1BB36">
    <w:name w:val="EAD8666E4E6F4778954EE5D6CFAE1BB36"/>
    <w:rsid w:val="00536810"/>
    <w:pPr>
      <w:spacing w:after="0" w:line="480" w:lineRule="auto"/>
      <w:ind w:firstLine="720"/>
    </w:pPr>
    <w:rPr>
      <w:kern w:val="24"/>
      <w:sz w:val="24"/>
      <w:szCs w:val="24"/>
      <w:lang w:eastAsia="ja-JP"/>
    </w:rPr>
  </w:style>
  <w:style w:type="paragraph" w:customStyle="1" w:styleId="EDB6D73C8D2B4D36919744FFF9066B3F6">
    <w:name w:val="EDB6D73C8D2B4D36919744FFF9066B3F6"/>
    <w:rsid w:val="00536810"/>
    <w:pPr>
      <w:spacing w:after="0" w:line="480" w:lineRule="auto"/>
      <w:ind w:firstLine="720"/>
    </w:pPr>
    <w:rPr>
      <w:kern w:val="24"/>
      <w:sz w:val="24"/>
      <w:szCs w:val="24"/>
      <w:lang w:eastAsia="ja-JP"/>
    </w:rPr>
  </w:style>
  <w:style w:type="paragraph" w:customStyle="1" w:styleId="AF216A8B3E944A29A9C437BA097ECF1F6">
    <w:name w:val="AF216A8B3E944A29A9C437BA097ECF1F6"/>
    <w:rsid w:val="00536810"/>
    <w:pPr>
      <w:spacing w:after="0" w:line="480" w:lineRule="auto"/>
      <w:ind w:firstLine="720"/>
    </w:pPr>
    <w:rPr>
      <w:kern w:val="24"/>
      <w:sz w:val="24"/>
      <w:szCs w:val="24"/>
      <w:lang w:eastAsia="ja-JP"/>
    </w:rPr>
  </w:style>
  <w:style w:type="paragraph" w:customStyle="1" w:styleId="4AAD7531271E449B8D81B0B0A140E2966">
    <w:name w:val="4AAD7531271E449B8D81B0B0A140E2966"/>
    <w:rsid w:val="00536810"/>
    <w:pPr>
      <w:spacing w:after="0" w:line="480" w:lineRule="auto"/>
      <w:ind w:firstLine="720"/>
    </w:pPr>
    <w:rPr>
      <w:kern w:val="24"/>
      <w:sz w:val="24"/>
      <w:szCs w:val="24"/>
      <w:lang w:eastAsia="ja-JP"/>
    </w:rPr>
  </w:style>
  <w:style w:type="paragraph" w:customStyle="1" w:styleId="B1462BC7707C4C7094EFBAE007B1C7F06">
    <w:name w:val="B1462BC7707C4C7094EFBAE007B1C7F06"/>
    <w:rsid w:val="00536810"/>
    <w:pPr>
      <w:spacing w:after="0" w:line="480" w:lineRule="auto"/>
      <w:ind w:firstLine="720"/>
    </w:pPr>
    <w:rPr>
      <w:kern w:val="24"/>
      <w:sz w:val="24"/>
      <w:szCs w:val="24"/>
      <w:lang w:eastAsia="ja-JP"/>
    </w:rPr>
  </w:style>
  <w:style w:type="paragraph" w:customStyle="1" w:styleId="958D05060B6A45E585545B513B1FFEDE6">
    <w:name w:val="958D05060B6A45E585545B513B1FFEDE6"/>
    <w:rsid w:val="00536810"/>
    <w:pPr>
      <w:spacing w:after="0" w:line="480" w:lineRule="auto"/>
      <w:ind w:firstLine="720"/>
    </w:pPr>
    <w:rPr>
      <w:kern w:val="24"/>
      <w:sz w:val="24"/>
      <w:szCs w:val="24"/>
      <w:lang w:eastAsia="ja-JP"/>
    </w:rPr>
  </w:style>
  <w:style w:type="paragraph" w:customStyle="1" w:styleId="FCE9B79E5DEE4A6CAD33386BB3FAA26C6">
    <w:name w:val="FCE9B79E5DEE4A6CAD33386BB3FAA26C6"/>
    <w:rsid w:val="00536810"/>
    <w:pPr>
      <w:spacing w:after="0" w:line="480" w:lineRule="auto"/>
      <w:jc w:val="center"/>
    </w:pPr>
    <w:rPr>
      <w:kern w:val="24"/>
      <w:sz w:val="24"/>
      <w:szCs w:val="24"/>
      <w:lang w:eastAsia="ja-JP"/>
    </w:rPr>
  </w:style>
  <w:style w:type="paragraph" w:customStyle="1" w:styleId="D21480A428D946AF92C899187D3FF4924">
    <w:name w:val="D21480A428D946AF92C899187D3FF4924"/>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7">
    <w:name w:val="1043A699BB804B11B1F6E1D80252B12B7"/>
    <w:rsid w:val="00536810"/>
    <w:pPr>
      <w:spacing w:after="0" w:line="480" w:lineRule="auto"/>
      <w:ind w:firstLine="720"/>
    </w:pPr>
    <w:rPr>
      <w:kern w:val="24"/>
      <w:sz w:val="24"/>
      <w:szCs w:val="24"/>
      <w:lang w:eastAsia="ja-JP"/>
    </w:rPr>
  </w:style>
  <w:style w:type="paragraph" w:customStyle="1" w:styleId="EAD8666E4E6F4778954EE5D6CFAE1BB37">
    <w:name w:val="EAD8666E4E6F4778954EE5D6CFAE1BB37"/>
    <w:rsid w:val="00536810"/>
    <w:pPr>
      <w:spacing w:after="0" w:line="480" w:lineRule="auto"/>
      <w:ind w:firstLine="720"/>
    </w:pPr>
    <w:rPr>
      <w:kern w:val="24"/>
      <w:sz w:val="24"/>
      <w:szCs w:val="24"/>
      <w:lang w:eastAsia="ja-JP"/>
    </w:rPr>
  </w:style>
  <w:style w:type="paragraph" w:customStyle="1" w:styleId="EDB6D73C8D2B4D36919744FFF9066B3F7">
    <w:name w:val="EDB6D73C8D2B4D36919744FFF9066B3F7"/>
    <w:rsid w:val="00536810"/>
    <w:pPr>
      <w:spacing w:after="0" w:line="480" w:lineRule="auto"/>
      <w:ind w:firstLine="720"/>
    </w:pPr>
    <w:rPr>
      <w:kern w:val="24"/>
      <w:sz w:val="24"/>
      <w:szCs w:val="24"/>
      <w:lang w:eastAsia="ja-JP"/>
    </w:rPr>
  </w:style>
  <w:style w:type="paragraph" w:customStyle="1" w:styleId="AF216A8B3E944A29A9C437BA097ECF1F7">
    <w:name w:val="AF216A8B3E944A29A9C437BA097ECF1F7"/>
    <w:rsid w:val="00536810"/>
    <w:pPr>
      <w:spacing w:after="0" w:line="480" w:lineRule="auto"/>
      <w:ind w:firstLine="720"/>
    </w:pPr>
    <w:rPr>
      <w:kern w:val="24"/>
      <w:sz w:val="24"/>
      <w:szCs w:val="24"/>
      <w:lang w:eastAsia="ja-JP"/>
    </w:rPr>
  </w:style>
  <w:style w:type="paragraph" w:customStyle="1" w:styleId="4AAD7531271E449B8D81B0B0A140E2967">
    <w:name w:val="4AAD7531271E449B8D81B0B0A140E2967"/>
    <w:rsid w:val="00536810"/>
    <w:pPr>
      <w:spacing w:after="0" w:line="480" w:lineRule="auto"/>
      <w:ind w:firstLine="720"/>
    </w:pPr>
    <w:rPr>
      <w:kern w:val="24"/>
      <w:sz w:val="24"/>
      <w:szCs w:val="24"/>
      <w:lang w:eastAsia="ja-JP"/>
    </w:rPr>
  </w:style>
  <w:style w:type="paragraph" w:customStyle="1" w:styleId="B1462BC7707C4C7094EFBAE007B1C7F07">
    <w:name w:val="B1462BC7707C4C7094EFBAE007B1C7F07"/>
    <w:rsid w:val="00536810"/>
    <w:pPr>
      <w:spacing w:after="0" w:line="480" w:lineRule="auto"/>
      <w:ind w:firstLine="720"/>
    </w:pPr>
    <w:rPr>
      <w:kern w:val="24"/>
      <w:sz w:val="24"/>
      <w:szCs w:val="24"/>
      <w:lang w:eastAsia="ja-JP"/>
    </w:rPr>
  </w:style>
  <w:style w:type="paragraph" w:customStyle="1" w:styleId="958D05060B6A45E585545B513B1FFEDE7">
    <w:name w:val="958D05060B6A45E585545B513B1FFEDE7"/>
    <w:rsid w:val="00536810"/>
    <w:pPr>
      <w:spacing w:after="0" w:line="480" w:lineRule="auto"/>
      <w:ind w:firstLine="720"/>
    </w:pPr>
    <w:rPr>
      <w:kern w:val="24"/>
      <w:sz w:val="24"/>
      <w:szCs w:val="24"/>
      <w:lang w:eastAsia="ja-JP"/>
    </w:rPr>
  </w:style>
  <w:style w:type="paragraph" w:customStyle="1" w:styleId="FCE9B79E5DEE4A6CAD33386BB3FAA26C7">
    <w:name w:val="FCE9B79E5DEE4A6CAD33386BB3FAA26C7"/>
    <w:rsid w:val="00536810"/>
    <w:pPr>
      <w:spacing w:after="0" w:line="480" w:lineRule="auto"/>
      <w:jc w:val="center"/>
    </w:pPr>
    <w:rPr>
      <w:kern w:val="24"/>
      <w:sz w:val="24"/>
      <w:szCs w:val="24"/>
      <w:lang w:eastAsia="ja-JP"/>
    </w:rPr>
  </w:style>
  <w:style w:type="paragraph" w:customStyle="1" w:styleId="D21480A428D946AF92C899187D3FF4925">
    <w:name w:val="D21480A428D946AF92C899187D3FF4925"/>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8">
    <w:name w:val="1043A699BB804B11B1F6E1D80252B12B8"/>
    <w:rsid w:val="00536810"/>
    <w:pPr>
      <w:spacing w:after="0" w:line="480" w:lineRule="auto"/>
      <w:ind w:firstLine="720"/>
    </w:pPr>
    <w:rPr>
      <w:kern w:val="24"/>
      <w:sz w:val="24"/>
      <w:szCs w:val="24"/>
      <w:lang w:eastAsia="ja-JP"/>
    </w:rPr>
  </w:style>
  <w:style w:type="paragraph" w:customStyle="1" w:styleId="EAD8666E4E6F4778954EE5D6CFAE1BB38">
    <w:name w:val="EAD8666E4E6F4778954EE5D6CFAE1BB38"/>
    <w:rsid w:val="00536810"/>
    <w:pPr>
      <w:spacing w:after="0" w:line="480" w:lineRule="auto"/>
      <w:ind w:firstLine="720"/>
    </w:pPr>
    <w:rPr>
      <w:kern w:val="24"/>
      <w:sz w:val="24"/>
      <w:szCs w:val="24"/>
      <w:lang w:eastAsia="ja-JP"/>
    </w:rPr>
  </w:style>
  <w:style w:type="paragraph" w:customStyle="1" w:styleId="EDB6D73C8D2B4D36919744FFF9066B3F8">
    <w:name w:val="EDB6D73C8D2B4D36919744FFF9066B3F8"/>
    <w:rsid w:val="00536810"/>
    <w:pPr>
      <w:spacing w:after="0" w:line="480" w:lineRule="auto"/>
      <w:ind w:firstLine="720"/>
    </w:pPr>
    <w:rPr>
      <w:kern w:val="24"/>
      <w:sz w:val="24"/>
      <w:szCs w:val="24"/>
      <w:lang w:eastAsia="ja-JP"/>
    </w:rPr>
  </w:style>
  <w:style w:type="paragraph" w:customStyle="1" w:styleId="AF216A8B3E944A29A9C437BA097ECF1F8">
    <w:name w:val="AF216A8B3E944A29A9C437BA097ECF1F8"/>
    <w:rsid w:val="00536810"/>
    <w:pPr>
      <w:spacing w:after="0" w:line="480" w:lineRule="auto"/>
      <w:ind w:firstLine="720"/>
    </w:pPr>
    <w:rPr>
      <w:kern w:val="24"/>
      <w:sz w:val="24"/>
      <w:szCs w:val="24"/>
      <w:lang w:eastAsia="ja-JP"/>
    </w:rPr>
  </w:style>
  <w:style w:type="paragraph" w:customStyle="1" w:styleId="4AAD7531271E449B8D81B0B0A140E2968">
    <w:name w:val="4AAD7531271E449B8D81B0B0A140E2968"/>
    <w:rsid w:val="00536810"/>
    <w:pPr>
      <w:spacing w:after="0" w:line="480" w:lineRule="auto"/>
      <w:ind w:firstLine="720"/>
    </w:pPr>
    <w:rPr>
      <w:kern w:val="24"/>
      <w:sz w:val="24"/>
      <w:szCs w:val="24"/>
      <w:lang w:eastAsia="ja-JP"/>
    </w:rPr>
  </w:style>
  <w:style w:type="paragraph" w:customStyle="1" w:styleId="B1462BC7707C4C7094EFBAE007B1C7F08">
    <w:name w:val="B1462BC7707C4C7094EFBAE007B1C7F08"/>
    <w:rsid w:val="00536810"/>
    <w:pPr>
      <w:spacing w:after="0" w:line="480" w:lineRule="auto"/>
      <w:ind w:firstLine="720"/>
    </w:pPr>
    <w:rPr>
      <w:kern w:val="24"/>
      <w:sz w:val="24"/>
      <w:szCs w:val="24"/>
      <w:lang w:eastAsia="ja-JP"/>
    </w:rPr>
  </w:style>
  <w:style w:type="paragraph" w:customStyle="1" w:styleId="958D05060B6A45E585545B513B1FFEDE8">
    <w:name w:val="958D05060B6A45E585545B513B1FFEDE8"/>
    <w:rsid w:val="00536810"/>
    <w:pPr>
      <w:spacing w:after="0" w:line="480" w:lineRule="auto"/>
      <w:ind w:firstLine="720"/>
    </w:pPr>
    <w:rPr>
      <w:kern w:val="24"/>
      <w:sz w:val="24"/>
      <w:szCs w:val="24"/>
      <w:lang w:eastAsia="ja-JP"/>
    </w:rPr>
  </w:style>
  <w:style w:type="paragraph" w:customStyle="1" w:styleId="FCE9B79E5DEE4A6CAD33386BB3FAA26C8">
    <w:name w:val="FCE9B79E5DEE4A6CAD33386BB3FAA26C8"/>
    <w:rsid w:val="00536810"/>
    <w:pPr>
      <w:spacing w:after="0" w:line="480" w:lineRule="auto"/>
      <w:jc w:val="center"/>
    </w:pPr>
    <w:rPr>
      <w:kern w:val="24"/>
      <w:sz w:val="24"/>
      <w:szCs w:val="24"/>
      <w:lang w:eastAsia="ja-JP"/>
    </w:rPr>
  </w:style>
  <w:style w:type="paragraph" w:customStyle="1" w:styleId="D21480A428D946AF92C899187D3FF4926">
    <w:name w:val="D21480A428D946AF92C899187D3FF4926"/>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9">
    <w:name w:val="1043A699BB804B11B1F6E1D80252B12B9"/>
    <w:rsid w:val="00536810"/>
    <w:pPr>
      <w:spacing w:after="0" w:line="480" w:lineRule="auto"/>
      <w:ind w:firstLine="720"/>
    </w:pPr>
    <w:rPr>
      <w:kern w:val="24"/>
      <w:sz w:val="24"/>
      <w:szCs w:val="24"/>
      <w:lang w:eastAsia="ja-JP"/>
    </w:rPr>
  </w:style>
  <w:style w:type="paragraph" w:customStyle="1" w:styleId="EAD8666E4E6F4778954EE5D6CFAE1BB39">
    <w:name w:val="EAD8666E4E6F4778954EE5D6CFAE1BB39"/>
    <w:rsid w:val="00536810"/>
    <w:pPr>
      <w:spacing w:after="0" w:line="480" w:lineRule="auto"/>
      <w:ind w:firstLine="720"/>
    </w:pPr>
    <w:rPr>
      <w:kern w:val="24"/>
      <w:sz w:val="24"/>
      <w:szCs w:val="24"/>
      <w:lang w:eastAsia="ja-JP"/>
    </w:rPr>
  </w:style>
  <w:style w:type="paragraph" w:customStyle="1" w:styleId="EDB6D73C8D2B4D36919744FFF9066B3F9">
    <w:name w:val="EDB6D73C8D2B4D36919744FFF9066B3F9"/>
    <w:rsid w:val="00536810"/>
    <w:pPr>
      <w:spacing w:after="0" w:line="480" w:lineRule="auto"/>
      <w:ind w:firstLine="720"/>
    </w:pPr>
    <w:rPr>
      <w:kern w:val="24"/>
      <w:sz w:val="24"/>
      <w:szCs w:val="24"/>
      <w:lang w:eastAsia="ja-JP"/>
    </w:rPr>
  </w:style>
  <w:style w:type="paragraph" w:customStyle="1" w:styleId="AF216A8B3E944A29A9C437BA097ECF1F9">
    <w:name w:val="AF216A8B3E944A29A9C437BA097ECF1F9"/>
    <w:rsid w:val="00536810"/>
    <w:pPr>
      <w:spacing w:after="0" w:line="480" w:lineRule="auto"/>
      <w:ind w:firstLine="720"/>
    </w:pPr>
    <w:rPr>
      <w:kern w:val="24"/>
      <w:sz w:val="24"/>
      <w:szCs w:val="24"/>
      <w:lang w:eastAsia="ja-JP"/>
    </w:rPr>
  </w:style>
  <w:style w:type="paragraph" w:customStyle="1" w:styleId="4AAD7531271E449B8D81B0B0A140E2969">
    <w:name w:val="4AAD7531271E449B8D81B0B0A140E2969"/>
    <w:rsid w:val="00536810"/>
    <w:pPr>
      <w:spacing w:after="0" w:line="480" w:lineRule="auto"/>
      <w:ind w:firstLine="720"/>
    </w:pPr>
    <w:rPr>
      <w:kern w:val="24"/>
      <w:sz w:val="24"/>
      <w:szCs w:val="24"/>
      <w:lang w:eastAsia="ja-JP"/>
    </w:rPr>
  </w:style>
  <w:style w:type="paragraph" w:customStyle="1" w:styleId="B1462BC7707C4C7094EFBAE007B1C7F09">
    <w:name w:val="B1462BC7707C4C7094EFBAE007B1C7F09"/>
    <w:rsid w:val="00536810"/>
    <w:pPr>
      <w:spacing w:after="0" w:line="480" w:lineRule="auto"/>
      <w:ind w:firstLine="720"/>
    </w:pPr>
    <w:rPr>
      <w:kern w:val="24"/>
      <w:sz w:val="24"/>
      <w:szCs w:val="24"/>
      <w:lang w:eastAsia="ja-JP"/>
    </w:rPr>
  </w:style>
  <w:style w:type="paragraph" w:customStyle="1" w:styleId="958D05060B6A45E585545B513B1FFEDE9">
    <w:name w:val="958D05060B6A45E585545B513B1FFEDE9"/>
    <w:rsid w:val="00536810"/>
    <w:pPr>
      <w:spacing w:after="0" w:line="480" w:lineRule="auto"/>
      <w:ind w:firstLine="720"/>
    </w:pPr>
    <w:rPr>
      <w:kern w:val="24"/>
      <w:sz w:val="24"/>
      <w:szCs w:val="24"/>
      <w:lang w:eastAsia="ja-JP"/>
    </w:rPr>
  </w:style>
  <w:style w:type="paragraph" w:customStyle="1" w:styleId="FCE9B79E5DEE4A6CAD33386BB3FAA26C9">
    <w:name w:val="FCE9B79E5DEE4A6CAD33386BB3FAA26C9"/>
    <w:rsid w:val="00536810"/>
    <w:pPr>
      <w:spacing w:after="0" w:line="480" w:lineRule="auto"/>
      <w:jc w:val="center"/>
    </w:pPr>
    <w:rPr>
      <w:kern w:val="24"/>
      <w:sz w:val="24"/>
      <w:szCs w:val="24"/>
      <w:lang w:eastAsia="ja-JP"/>
    </w:rPr>
  </w:style>
  <w:style w:type="paragraph" w:customStyle="1" w:styleId="D21480A428D946AF92C899187D3FF4927">
    <w:name w:val="D21480A428D946AF92C899187D3FF4927"/>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0">
    <w:name w:val="1043A699BB804B11B1F6E1D80252B12B10"/>
    <w:rsid w:val="00536810"/>
    <w:pPr>
      <w:spacing w:after="0" w:line="480" w:lineRule="auto"/>
      <w:ind w:firstLine="720"/>
    </w:pPr>
    <w:rPr>
      <w:kern w:val="24"/>
      <w:sz w:val="24"/>
      <w:szCs w:val="24"/>
      <w:lang w:eastAsia="ja-JP"/>
    </w:rPr>
  </w:style>
  <w:style w:type="paragraph" w:customStyle="1" w:styleId="EAD8666E4E6F4778954EE5D6CFAE1BB310">
    <w:name w:val="EAD8666E4E6F4778954EE5D6CFAE1BB310"/>
    <w:rsid w:val="00536810"/>
    <w:pPr>
      <w:spacing w:after="0" w:line="480" w:lineRule="auto"/>
      <w:ind w:firstLine="720"/>
    </w:pPr>
    <w:rPr>
      <w:kern w:val="24"/>
      <w:sz w:val="24"/>
      <w:szCs w:val="24"/>
      <w:lang w:eastAsia="ja-JP"/>
    </w:rPr>
  </w:style>
  <w:style w:type="paragraph" w:customStyle="1" w:styleId="EDB6D73C8D2B4D36919744FFF9066B3F10">
    <w:name w:val="EDB6D73C8D2B4D36919744FFF9066B3F10"/>
    <w:rsid w:val="00536810"/>
    <w:pPr>
      <w:spacing w:after="0" w:line="480" w:lineRule="auto"/>
      <w:ind w:firstLine="720"/>
    </w:pPr>
    <w:rPr>
      <w:kern w:val="24"/>
      <w:sz w:val="24"/>
      <w:szCs w:val="24"/>
      <w:lang w:eastAsia="ja-JP"/>
    </w:rPr>
  </w:style>
  <w:style w:type="paragraph" w:customStyle="1" w:styleId="AF216A8B3E944A29A9C437BA097ECF1F10">
    <w:name w:val="AF216A8B3E944A29A9C437BA097ECF1F10"/>
    <w:rsid w:val="00536810"/>
    <w:pPr>
      <w:spacing w:after="0" w:line="480" w:lineRule="auto"/>
      <w:ind w:firstLine="720"/>
    </w:pPr>
    <w:rPr>
      <w:kern w:val="24"/>
      <w:sz w:val="24"/>
      <w:szCs w:val="24"/>
      <w:lang w:eastAsia="ja-JP"/>
    </w:rPr>
  </w:style>
  <w:style w:type="paragraph" w:customStyle="1" w:styleId="4AAD7531271E449B8D81B0B0A140E29610">
    <w:name w:val="4AAD7531271E449B8D81B0B0A140E29610"/>
    <w:rsid w:val="00536810"/>
    <w:pPr>
      <w:spacing w:after="0" w:line="480" w:lineRule="auto"/>
      <w:ind w:firstLine="720"/>
    </w:pPr>
    <w:rPr>
      <w:kern w:val="24"/>
      <w:sz w:val="24"/>
      <w:szCs w:val="24"/>
      <w:lang w:eastAsia="ja-JP"/>
    </w:rPr>
  </w:style>
  <w:style w:type="paragraph" w:customStyle="1" w:styleId="B1462BC7707C4C7094EFBAE007B1C7F010">
    <w:name w:val="B1462BC7707C4C7094EFBAE007B1C7F010"/>
    <w:rsid w:val="00536810"/>
    <w:pPr>
      <w:spacing w:after="0" w:line="480" w:lineRule="auto"/>
      <w:ind w:firstLine="720"/>
    </w:pPr>
    <w:rPr>
      <w:kern w:val="24"/>
      <w:sz w:val="24"/>
      <w:szCs w:val="24"/>
      <w:lang w:eastAsia="ja-JP"/>
    </w:rPr>
  </w:style>
  <w:style w:type="paragraph" w:customStyle="1" w:styleId="958D05060B6A45E585545B513B1FFEDE10">
    <w:name w:val="958D05060B6A45E585545B513B1FFEDE10"/>
    <w:rsid w:val="00536810"/>
    <w:pPr>
      <w:spacing w:after="0" w:line="480" w:lineRule="auto"/>
      <w:ind w:firstLine="720"/>
    </w:pPr>
    <w:rPr>
      <w:kern w:val="24"/>
      <w:sz w:val="24"/>
      <w:szCs w:val="24"/>
      <w:lang w:eastAsia="ja-JP"/>
    </w:rPr>
  </w:style>
  <w:style w:type="paragraph" w:customStyle="1" w:styleId="FCE9B79E5DEE4A6CAD33386BB3FAA26C10">
    <w:name w:val="FCE9B79E5DEE4A6CAD33386BB3FAA26C10"/>
    <w:rsid w:val="00536810"/>
    <w:pPr>
      <w:spacing w:after="0" w:line="480" w:lineRule="auto"/>
      <w:jc w:val="center"/>
    </w:pPr>
    <w:rPr>
      <w:kern w:val="24"/>
      <w:sz w:val="24"/>
      <w:szCs w:val="24"/>
      <w:lang w:eastAsia="ja-JP"/>
    </w:rPr>
  </w:style>
  <w:style w:type="paragraph" w:customStyle="1" w:styleId="D21480A428D946AF92C899187D3FF4928">
    <w:name w:val="D21480A428D946AF92C899187D3FF4928"/>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1">
    <w:name w:val="1043A699BB804B11B1F6E1D80252B12B11"/>
    <w:rsid w:val="00536810"/>
    <w:pPr>
      <w:spacing w:after="0" w:line="480" w:lineRule="auto"/>
      <w:ind w:firstLine="720"/>
    </w:pPr>
    <w:rPr>
      <w:kern w:val="24"/>
      <w:sz w:val="24"/>
      <w:szCs w:val="24"/>
      <w:lang w:eastAsia="ja-JP"/>
    </w:rPr>
  </w:style>
  <w:style w:type="paragraph" w:customStyle="1" w:styleId="EAD8666E4E6F4778954EE5D6CFAE1BB311">
    <w:name w:val="EAD8666E4E6F4778954EE5D6CFAE1BB311"/>
    <w:rsid w:val="00536810"/>
    <w:pPr>
      <w:spacing w:after="0" w:line="480" w:lineRule="auto"/>
      <w:ind w:firstLine="720"/>
    </w:pPr>
    <w:rPr>
      <w:kern w:val="24"/>
      <w:sz w:val="24"/>
      <w:szCs w:val="24"/>
      <w:lang w:eastAsia="ja-JP"/>
    </w:rPr>
  </w:style>
  <w:style w:type="paragraph" w:customStyle="1" w:styleId="EDB6D73C8D2B4D36919744FFF9066B3F11">
    <w:name w:val="EDB6D73C8D2B4D36919744FFF9066B3F11"/>
    <w:rsid w:val="00536810"/>
    <w:pPr>
      <w:spacing w:after="0" w:line="480" w:lineRule="auto"/>
      <w:ind w:firstLine="720"/>
    </w:pPr>
    <w:rPr>
      <w:kern w:val="24"/>
      <w:sz w:val="24"/>
      <w:szCs w:val="24"/>
      <w:lang w:eastAsia="ja-JP"/>
    </w:rPr>
  </w:style>
  <w:style w:type="paragraph" w:customStyle="1" w:styleId="AF216A8B3E944A29A9C437BA097ECF1F11">
    <w:name w:val="AF216A8B3E944A29A9C437BA097ECF1F11"/>
    <w:rsid w:val="00536810"/>
    <w:pPr>
      <w:spacing w:after="0" w:line="480" w:lineRule="auto"/>
      <w:ind w:firstLine="720"/>
    </w:pPr>
    <w:rPr>
      <w:kern w:val="24"/>
      <w:sz w:val="24"/>
      <w:szCs w:val="24"/>
      <w:lang w:eastAsia="ja-JP"/>
    </w:rPr>
  </w:style>
  <w:style w:type="paragraph" w:customStyle="1" w:styleId="4AAD7531271E449B8D81B0B0A140E29611">
    <w:name w:val="4AAD7531271E449B8D81B0B0A140E29611"/>
    <w:rsid w:val="00536810"/>
    <w:pPr>
      <w:spacing w:after="0" w:line="480" w:lineRule="auto"/>
      <w:ind w:firstLine="720"/>
    </w:pPr>
    <w:rPr>
      <w:kern w:val="24"/>
      <w:sz w:val="24"/>
      <w:szCs w:val="24"/>
      <w:lang w:eastAsia="ja-JP"/>
    </w:rPr>
  </w:style>
  <w:style w:type="paragraph" w:customStyle="1" w:styleId="B1462BC7707C4C7094EFBAE007B1C7F011">
    <w:name w:val="B1462BC7707C4C7094EFBAE007B1C7F011"/>
    <w:rsid w:val="00536810"/>
    <w:pPr>
      <w:spacing w:after="0" w:line="480" w:lineRule="auto"/>
      <w:ind w:firstLine="720"/>
    </w:pPr>
    <w:rPr>
      <w:kern w:val="24"/>
      <w:sz w:val="24"/>
      <w:szCs w:val="24"/>
      <w:lang w:eastAsia="ja-JP"/>
    </w:rPr>
  </w:style>
  <w:style w:type="paragraph" w:customStyle="1" w:styleId="958D05060B6A45E585545B513B1FFEDE11">
    <w:name w:val="958D05060B6A45E585545B513B1FFEDE11"/>
    <w:rsid w:val="00536810"/>
    <w:pPr>
      <w:spacing w:after="0" w:line="480" w:lineRule="auto"/>
      <w:ind w:firstLine="720"/>
    </w:pPr>
    <w:rPr>
      <w:kern w:val="24"/>
      <w:sz w:val="24"/>
      <w:szCs w:val="24"/>
      <w:lang w:eastAsia="ja-JP"/>
    </w:rPr>
  </w:style>
  <w:style w:type="paragraph" w:customStyle="1" w:styleId="FCE9B79E5DEE4A6CAD33386BB3FAA26C11">
    <w:name w:val="FCE9B79E5DEE4A6CAD33386BB3FAA26C11"/>
    <w:rsid w:val="00536810"/>
    <w:pPr>
      <w:spacing w:after="0" w:line="480" w:lineRule="auto"/>
      <w:jc w:val="center"/>
    </w:pPr>
    <w:rPr>
      <w:kern w:val="24"/>
      <w:sz w:val="24"/>
      <w:szCs w:val="24"/>
      <w:lang w:eastAsia="ja-JP"/>
    </w:rPr>
  </w:style>
  <w:style w:type="paragraph" w:customStyle="1" w:styleId="D21480A428D946AF92C899187D3FF4929">
    <w:name w:val="D21480A428D946AF92C899187D3FF4929"/>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2">
    <w:name w:val="1043A699BB804B11B1F6E1D80252B12B12"/>
    <w:rsid w:val="00536810"/>
    <w:pPr>
      <w:spacing w:after="0" w:line="480" w:lineRule="auto"/>
      <w:ind w:firstLine="720"/>
    </w:pPr>
    <w:rPr>
      <w:kern w:val="24"/>
      <w:sz w:val="24"/>
      <w:szCs w:val="24"/>
      <w:lang w:eastAsia="ja-JP"/>
    </w:rPr>
  </w:style>
  <w:style w:type="paragraph" w:customStyle="1" w:styleId="EAD8666E4E6F4778954EE5D6CFAE1BB312">
    <w:name w:val="EAD8666E4E6F4778954EE5D6CFAE1BB312"/>
    <w:rsid w:val="00536810"/>
    <w:pPr>
      <w:spacing w:after="0" w:line="480" w:lineRule="auto"/>
      <w:ind w:firstLine="720"/>
    </w:pPr>
    <w:rPr>
      <w:kern w:val="24"/>
      <w:sz w:val="24"/>
      <w:szCs w:val="24"/>
      <w:lang w:eastAsia="ja-JP"/>
    </w:rPr>
  </w:style>
  <w:style w:type="paragraph" w:customStyle="1" w:styleId="EDB6D73C8D2B4D36919744FFF9066B3F12">
    <w:name w:val="EDB6D73C8D2B4D36919744FFF9066B3F12"/>
    <w:rsid w:val="00536810"/>
    <w:pPr>
      <w:spacing w:after="0" w:line="480" w:lineRule="auto"/>
      <w:ind w:firstLine="720"/>
    </w:pPr>
    <w:rPr>
      <w:kern w:val="24"/>
      <w:sz w:val="24"/>
      <w:szCs w:val="24"/>
      <w:lang w:eastAsia="ja-JP"/>
    </w:rPr>
  </w:style>
  <w:style w:type="paragraph" w:customStyle="1" w:styleId="AF216A8B3E944A29A9C437BA097ECF1F12">
    <w:name w:val="AF216A8B3E944A29A9C437BA097ECF1F12"/>
    <w:rsid w:val="00536810"/>
    <w:pPr>
      <w:spacing w:after="0" w:line="480" w:lineRule="auto"/>
      <w:ind w:firstLine="720"/>
    </w:pPr>
    <w:rPr>
      <w:kern w:val="24"/>
      <w:sz w:val="24"/>
      <w:szCs w:val="24"/>
      <w:lang w:eastAsia="ja-JP"/>
    </w:rPr>
  </w:style>
  <w:style w:type="paragraph" w:customStyle="1" w:styleId="4AAD7531271E449B8D81B0B0A140E29612">
    <w:name w:val="4AAD7531271E449B8D81B0B0A140E29612"/>
    <w:rsid w:val="00536810"/>
    <w:pPr>
      <w:spacing w:after="0" w:line="480" w:lineRule="auto"/>
      <w:ind w:firstLine="720"/>
    </w:pPr>
    <w:rPr>
      <w:kern w:val="24"/>
      <w:sz w:val="24"/>
      <w:szCs w:val="24"/>
      <w:lang w:eastAsia="ja-JP"/>
    </w:rPr>
  </w:style>
  <w:style w:type="paragraph" w:customStyle="1" w:styleId="B1462BC7707C4C7094EFBAE007B1C7F012">
    <w:name w:val="B1462BC7707C4C7094EFBAE007B1C7F012"/>
    <w:rsid w:val="00536810"/>
    <w:pPr>
      <w:spacing w:after="0" w:line="480" w:lineRule="auto"/>
      <w:ind w:firstLine="720"/>
    </w:pPr>
    <w:rPr>
      <w:kern w:val="24"/>
      <w:sz w:val="24"/>
      <w:szCs w:val="24"/>
      <w:lang w:eastAsia="ja-JP"/>
    </w:rPr>
  </w:style>
  <w:style w:type="paragraph" w:customStyle="1" w:styleId="958D05060B6A45E585545B513B1FFEDE12">
    <w:name w:val="958D05060B6A45E585545B513B1FFEDE12"/>
    <w:rsid w:val="00536810"/>
    <w:pPr>
      <w:spacing w:after="0" w:line="480" w:lineRule="auto"/>
      <w:ind w:firstLine="720"/>
    </w:pPr>
    <w:rPr>
      <w:kern w:val="24"/>
      <w:sz w:val="24"/>
      <w:szCs w:val="24"/>
      <w:lang w:eastAsia="ja-JP"/>
    </w:rPr>
  </w:style>
  <w:style w:type="paragraph" w:customStyle="1" w:styleId="FCE9B79E5DEE4A6CAD33386BB3FAA26C12">
    <w:name w:val="FCE9B79E5DEE4A6CAD33386BB3FAA26C12"/>
    <w:rsid w:val="00536810"/>
    <w:pPr>
      <w:spacing w:after="0" w:line="480" w:lineRule="auto"/>
      <w:jc w:val="center"/>
    </w:pPr>
    <w:rPr>
      <w:kern w:val="24"/>
      <w:sz w:val="24"/>
      <w:szCs w:val="24"/>
      <w:lang w:eastAsia="ja-JP"/>
    </w:rPr>
  </w:style>
  <w:style w:type="paragraph" w:customStyle="1" w:styleId="D21480A428D946AF92C899187D3FF49210">
    <w:name w:val="D21480A428D946AF92C899187D3FF49210"/>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3">
    <w:name w:val="1043A699BB804B11B1F6E1D80252B12B13"/>
    <w:rsid w:val="00536810"/>
    <w:pPr>
      <w:spacing w:after="0" w:line="480" w:lineRule="auto"/>
      <w:ind w:firstLine="720"/>
    </w:pPr>
    <w:rPr>
      <w:kern w:val="24"/>
      <w:sz w:val="24"/>
      <w:szCs w:val="24"/>
      <w:lang w:eastAsia="ja-JP"/>
    </w:rPr>
  </w:style>
  <w:style w:type="paragraph" w:customStyle="1" w:styleId="EAD8666E4E6F4778954EE5D6CFAE1BB313">
    <w:name w:val="EAD8666E4E6F4778954EE5D6CFAE1BB313"/>
    <w:rsid w:val="00536810"/>
    <w:pPr>
      <w:spacing w:after="0" w:line="480" w:lineRule="auto"/>
      <w:ind w:firstLine="720"/>
    </w:pPr>
    <w:rPr>
      <w:kern w:val="24"/>
      <w:sz w:val="24"/>
      <w:szCs w:val="24"/>
      <w:lang w:eastAsia="ja-JP"/>
    </w:rPr>
  </w:style>
  <w:style w:type="paragraph" w:customStyle="1" w:styleId="EDB6D73C8D2B4D36919744FFF9066B3F13">
    <w:name w:val="EDB6D73C8D2B4D36919744FFF9066B3F13"/>
    <w:rsid w:val="00536810"/>
    <w:pPr>
      <w:spacing w:after="0" w:line="480" w:lineRule="auto"/>
      <w:ind w:firstLine="720"/>
    </w:pPr>
    <w:rPr>
      <w:kern w:val="24"/>
      <w:sz w:val="24"/>
      <w:szCs w:val="24"/>
      <w:lang w:eastAsia="ja-JP"/>
    </w:rPr>
  </w:style>
  <w:style w:type="paragraph" w:customStyle="1" w:styleId="AF216A8B3E944A29A9C437BA097ECF1F13">
    <w:name w:val="AF216A8B3E944A29A9C437BA097ECF1F13"/>
    <w:rsid w:val="00536810"/>
    <w:pPr>
      <w:spacing w:after="0" w:line="480" w:lineRule="auto"/>
      <w:ind w:firstLine="720"/>
    </w:pPr>
    <w:rPr>
      <w:kern w:val="24"/>
      <w:sz w:val="24"/>
      <w:szCs w:val="24"/>
      <w:lang w:eastAsia="ja-JP"/>
    </w:rPr>
  </w:style>
  <w:style w:type="paragraph" w:customStyle="1" w:styleId="4AAD7531271E449B8D81B0B0A140E29613">
    <w:name w:val="4AAD7531271E449B8D81B0B0A140E29613"/>
    <w:rsid w:val="00536810"/>
    <w:pPr>
      <w:spacing w:after="0" w:line="480" w:lineRule="auto"/>
      <w:ind w:firstLine="720"/>
    </w:pPr>
    <w:rPr>
      <w:kern w:val="24"/>
      <w:sz w:val="24"/>
      <w:szCs w:val="24"/>
      <w:lang w:eastAsia="ja-JP"/>
    </w:rPr>
  </w:style>
  <w:style w:type="paragraph" w:customStyle="1" w:styleId="B1462BC7707C4C7094EFBAE007B1C7F013">
    <w:name w:val="B1462BC7707C4C7094EFBAE007B1C7F013"/>
    <w:rsid w:val="00536810"/>
    <w:pPr>
      <w:spacing w:after="0" w:line="480" w:lineRule="auto"/>
      <w:ind w:firstLine="720"/>
    </w:pPr>
    <w:rPr>
      <w:kern w:val="24"/>
      <w:sz w:val="24"/>
      <w:szCs w:val="24"/>
      <w:lang w:eastAsia="ja-JP"/>
    </w:rPr>
  </w:style>
  <w:style w:type="paragraph" w:customStyle="1" w:styleId="958D05060B6A45E585545B513B1FFEDE13">
    <w:name w:val="958D05060B6A45E585545B513B1FFEDE13"/>
    <w:rsid w:val="00536810"/>
    <w:pPr>
      <w:spacing w:after="0" w:line="480" w:lineRule="auto"/>
      <w:ind w:firstLine="720"/>
    </w:pPr>
    <w:rPr>
      <w:kern w:val="24"/>
      <w:sz w:val="24"/>
      <w:szCs w:val="24"/>
      <w:lang w:eastAsia="ja-JP"/>
    </w:rPr>
  </w:style>
  <w:style w:type="paragraph" w:customStyle="1" w:styleId="FCE9B79E5DEE4A6CAD33386BB3FAA26C13">
    <w:name w:val="FCE9B79E5DEE4A6CAD33386BB3FAA26C13"/>
    <w:rsid w:val="00536810"/>
    <w:pPr>
      <w:spacing w:after="0" w:line="480" w:lineRule="auto"/>
      <w:jc w:val="center"/>
    </w:pPr>
    <w:rPr>
      <w:kern w:val="24"/>
      <w:sz w:val="24"/>
      <w:szCs w:val="24"/>
      <w:lang w:eastAsia="ja-JP"/>
    </w:rPr>
  </w:style>
  <w:style w:type="paragraph" w:customStyle="1" w:styleId="D21480A428D946AF92C899187D3FF49211">
    <w:name w:val="D21480A428D946AF92C899187D3FF49211"/>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4">
    <w:name w:val="1043A699BB804B11B1F6E1D80252B12B14"/>
    <w:rsid w:val="00536810"/>
    <w:pPr>
      <w:spacing w:after="0" w:line="480" w:lineRule="auto"/>
      <w:ind w:firstLine="720"/>
    </w:pPr>
    <w:rPr>
      <w:kern w:val="24"/>
      <w:sz w:val="24"/>
      <w:szCs w:val="24"/>
      <w:lang w:eastAsia="ja-JP"/>
    </w:rPr>
  </w:style>
  <w:style w:type="paragraph" w:customStyle="1" w:styleId="EAD8666E4E6F4778954EE5D6CFAE1BB314">
    <w:name w:val="EAD8666E4E6F4778954EE5D6CFAE1BB314"/>
    <w:rsid w:val="00536810"/>
    <w:pPr>
      <w:spacing w:after="0" w:line="480" w:lineRule="auto"/>
      <w:ind w:firstLine="720"/>
    </w:pPr>
    <w:rPr>
      <w:kern w:val="24"/>
      <w:sz w:val="24"/>
      <w:szCs w:val="24"/>
      <w:lang w:eastAsia="ja-JP"/>
    </w:rPr>
  </w:style>
  <w:style w:type="paragraph" w:customStyle="1" w:styleId="EDB6D73C8D2B4D36919744FFF9066B3F14">
    <w:name w:val="EDB6D73C8D2B4D36919744FFF9066B3F14"/>
    <w:rsid w:val="00536810"/>
    <w:pPr>
      <w:spacing w:after="0" w:line="480" w:lineRule="auto"/>
      <w:ind w:firstLine="720"/>
    </w:pPr>
    <w:rPr>
      <w:kern w:val="24"/>
      <w:sz w:val="24"/>
      <w:szCs w:val="24"/>
      <w:lang w:eastAsia="ja-JP"/>
    </w:rPr>
  </w:style>
  <w:style w:type="paragraph" w:customStyle="1" w:styleId="AF216A8B3E944A29A9C437BA097ECF1F14">
    <w:name w:val="AF216A8B3E944A29A9C437BA097ECF1F14"/>
    <w:rsid w:val="00536810"/>
    <w:pPr>
      <w:spacing w:after="0" w:line="480" w:lineRule="auto"/>
      <w:ind w:firstLine="720"/>
    </w:pPr>
    <w:rPr>
      <w:kern w:val="24"/>
      <w:sz w:val="24"/>
      <w:szCs w:val="24"/>
      <w:lang w:eastAsia="ja-JP"/>
    </w:rPr>
  </w:style>
  <w:style w:type="paragraph" w:customStyle="1" w:styleId="4AAD7531271E449B8D81B0B0A140E29614">
    <w:name w:val="4AAD7531271E449B8D81B0B0A140E29614"/>
    <w:rsid w:val="00536810"/>
    <w:pPr>
      <w:spacing w:after="0" w:line="480" w:lineRule="auto"/>
      <w:ind w:firstLine="720"/>
    </w:pPr>
    <w:rPr>
      <w:kern w:val="24"/>
      <w:sz w:val="24"/>
      <w:szCs w:val="24"/>
      <w:lang w:eastAsia="ja-JP"/>
    </w:rPr>
  </w:style>
  <w:style w:type="paragraph" w:customStyle="1" w:styleId="B1462BC7707C4C7094EFBAE007B1C7F014">
    <w:name w:val="B1462BC7707C4C7094EFBAE007B1C7F014"/>
    <w:rsid w:val="00536810"/>
    <w:pPr>
      <w:spacing w:after="0" w:line="480" w:lineRule="auto"/>
      <w:ind w:firstLine="720"/>
    </w:pPr>
    <w:rPr>
      <w:kern w:val="24"/>
      <w:sz w:val="24"/>
      <w:szCs w:val="24"/>
      <w:lang w:eastAsia="ja-JP"/>
    </w:rPr>
  </w:style>
  <w:style w:type="paragraph" w:customStyle="1" w:styleId="958D05060B6A45E585545B513B1FFEDE14">
    <w:name w:val="958D05060B6A45E585545B513B1FFEDE14"/>
    <w:rsid w:val="00536810"/>
    <w:pPr>
      <w:spacing w:after="0" w:line="480" w:lineRule="auto"/>
      <w:ind w:firstLine="720"/>
    </w:pPr>
    <w:rPr>
      <w:kern w:val="24"/>
      <w:sz w:val="24"/>
      <w:szCs w:val="24"/>
      <w:lang w:eastAsia="ja-JP"/>
    </w:rPr>
  </w:style>
  <w:style w:type="paragraph" w:customStyle="1" w:styleId="560BB01ABF65425F9550B58D8CDEE572">
    <w:name w:val="560BB01ABF65425F9550B58D8CDEE572"/>
    <w:rsid w:val="00536810"/>
  </w:style>
  <w:style w:type="paragraph" w:customStyle="1" w:styleId="FCE9B79E5DEE4A6CAD33386BB3FAA26C14">
    <w:name w:val="FCE9B79E5DEE4A6CAD33386BB3FAA26C14"/>
    <w:rsid w:val="00536810"/>
    <w:pPr>
      <w:spacing w:after="0" w:line="480" w:lineRule="auto"/>
      <w:jc w:val="center"/>
    </w:pPr>
    <w:rPr>
      <w:kern w:val="24"/>
      <w:sz w:val="24"/>
      <w:szCs w:val="24"/>
      <w:lang w:eastAsia="ja-JP"/>
    </w:rPr>
  </w:style>
  <w:style w:type="paragraph" w:customStyle="1" w:styleId="D21480A428D946AF92C899187D3FF49212">
    <w:name w:val="D21480A428D946AF92C899187D3FF49212"/>
    <w:rsid w:val="00536810"/>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5">
    <w:name w:val="1043A699BB804B11B1F6E1D80252B12B15"/>
    <w:rsid w:val="00536810"/>
    <w:pPr>
      <w:spacing w:after="0" w:line="480" w:lineRule="auto"/>
      <w:ind w:firstLine="720"/>
    </w:pPr>
    <w:rPr>
      <w:kern w:val="24"/>
      <w:sz w:val="24"/>
      <w:szCs w:val="24"/>
      <w:lang w:eastAsia="ja-JP"/>
    </w:rPr>
  </w:style>
  <w:style w:type="paragraph" w:customStyle="1" w:styleId="EAD8666E4E6F4778954EE5D6CFAE1BB315">
    <w:name w:val="EAD8666E4E6F4778954EE5D6CFAE1BB315"/>
    <w:rsid w:val="00536810"/>
    <w:pPr>
      <w:spacing w:after="0" w:line="480" w:lineRule="auto"/>
      <w:ind w:firstLine="720"/>
    </w:pPr>
    <w:rPr>
      <w:kern w:val="24"/>
      <w:sz w:val="24"/>
      <w:szCs w:val="24"/>
      <w:lang w:eastAsia="ja-JP"/>
    </w:rPr>
  </w:style>
  <w:style w:type="paragraph" w:customStyle="1" w:styleId="EDB6D73C8D2B4D36919744FFF9066B3F15">
    <w:name w:val="EDB6D73C8D2B4D36919744FFF9066B3F15"/>
    <w:rsid w:val="00536810"/>
    <w:pPr>
      <w:spacing w:after="0" w:line="480" w:lineRule="auto"/>
      <w:ind w:firstLine="720"/>
    </w:pPr>
    <w:rPr>
      <w:kern w:val="24"/>
      <w:sz w:val="24"/>
      <w:szCs w:val="24"/>
      <w:lang w:eastAsia="ja-JP"/>
    </w:rPr>
  </w:style>
  <w:style w:type="paragraph" w:customStyle="1" w:styleId="AF216A8B3E944A29A9C437BA097ECF1F15">
    <w:name w:val="AF216A8B3E944A29A9C437BA097ECF1F15"/>
    <w:rsid w:val="00536810"/>
    <w:pPr>
      <w:spacing w:after="0" w:line="480" w:lineRule="auto"/>
      <w:ind w:firstLine="720"/>
    </w:pPr>
    <w:rPr>
      <w:kern w:val="24"/>
      <w:sz w:val="24"/>
      <w:szCs w:val="24"/>
      <w:lang w:eastAsia="ja-JP"/>
    </w:rPr>
  </w:style>
  <w:style w:type="paragraph" w:customStyle="1" w:styleId="4AAD7531271E449B8D81B0B0A140E29615">
    <w:name w:val="4AAD7531271E449B8D81B0B0A140E29615"/>
    <w:rsid w:val="00536810"/>
    <w:pPr>
      <w:spacing w:after="0" w:line="480" w:lineRule="auto"/>
      <w:ind w:firstLine="720"/>
    </w:pPr>
    <w:rPr>
      <w:kern w:val="24"/>
      <w:sz w:val="24"/>
      <w:szCs w:val="24"/>
      <w:lang w:eastAsia="ja-JP"/>
    </w:rPr>
  </w:style>
  <w:style w:type="paragraph" w:customStyle="1" w:styleId="B1462BC7707C4C7094EFBAE007B1C7F015">
    <w:name w:val="B1462BC7707C4C7094EFBAE007B1C7F015"/>
    <w:rsid w:val="00536810"/>
    <w:pPr>
      <w:spacing w:after="0" w:line="480" w:lineRule="auto"/>
      <w:ind w:firstLine="720"/>
    </w:pPr>
    <w:rPr>
      <w:kern w:val="24"/>
      <w:sz w:val="24"/>
      <w:szCs w:val="24"/>
      <w:lang w:eastAsia="ja-JP"/>
    </w:rPr>
  </w:style>
  <w:style w:type="paragraph" w:customStyle="1" w:styleId="958D05060B6A45E585545B513B1FFEDE15">
    <w:name w:val="958D05060B6A45E585545B513B1FFEDE15"/>
    <w:rsid w:val="00536810"/>
    <w:pPr>
      <w:spacing w:after="0" w:line="480" w:lineRule="auto"/>
      <w:ind w:firstLine="720"/>
    </w:pPr>
    <w:rPr>
      <w:kern w:val="24"/>
      <w:sz w:val="24"/>
      <w:szCs w:val="24"/>
      <w:lang w:eastAsia="ja-JP"/>
    </w:rPr>
  </w:style>
  <w:style w:type="paragraph" w:customStyle="1" w:styleId="FCE9B79E5DEE4A6CAD33386BB3FAA26C15">
    <w:name w:val="FCE9B79E5DEE4A6CAD33386BB3FAA26C15"/>
    <w:rsid w:val="0056228B"/>
    <w:pPr>
      <w:spacing w:after="0" w:line="480" w:lineRule="auto"/>
      <w:jc w:val="center"/>
    </w:pPr>
    <w:rPr>
      <w:kern w:val="24"/>
      <w:sz w:val="24"/>
      <w:szCs w:val="24"/>
      <w:lang w:eastAsia="ja-JP"/>
    </w:rPr>
  </w:style>
  <w:style w:type="paragraph" w:customStyle="1" w:styleId="D21480A428D946AF92C899187D3FF49213">
    <w:name w:val="D21480A428D946AF92C899187D3FF49213"/>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6">
    <w:name w:val="1043A699BB804B11B1F6E1D80252B12B16"/>
    <w:rsid w:val="0056228B"/>
    <w:pPr>
      <w:spacing w:after="0" w:line="480" w:lineRule="auto"/>
      <w:ind w:firstLine="720"/>
    </w:pPr>
    <w:rPr>
      <w:kern w:val="24"/>
      <w:sz w:val="24"/>
      <w:szCs w:val="24"/>
      <w:lang w:eastAsia="ja-JP"/>
    </w:rPr>
  </w:style>
  <w:style w:type="paragraph" w:customStyle="1" w:styleId="EAD8666E4E6F4778954EE5D6CFAE1BB316">
    <w:name w:val="EAD8666E4E6F4778954EE5D6CFAE1BB316"/>
    <w:rsid w:val="0056228B"/>
    <w:pPr>
      <w:spacing w:after="0" w:line="480" w:lineRule="auto"/>
      <w:ind w:firstLine="720"/>
    </w:pPr>
    <w:rPr>
      <w:kern w:val="24"/>
      <w:sz w:val="24"/>
      <w:szCs w:val="24"/>
      <w:lang w:eastAsia="ja-JP"/>
    </w:rPr>
  </w:style>
  <w:style w:type="paragraph" w:customStyle="1" w:styleId="EDB6D73C8D2B4D36919744FFF9066B3F16">
    <w:name w:val="EDB6D73C8D2B4D36919744FFF9066B3F16"/>
    <w:rsid w:val="0056228B"/>
    <w:pPr>
      <w:spacing w:after="0" w:line="480" w:lineRule="auto"/>
      <w:ind w:firstLine="720"/>
    </w:pPr>
    <w:rPr>
      <w:kern w:val="24"/>
      <w:sz w:val="24"/>
      <w:szCs w:val="24"/>
      <w:lang w:eastAsia="ja-JP"/>
    </w:rPr>
  </w:style>
  <w:style w:type="paragraph" w:customStyle="1" w:styleId="AF216A8B3E944A29A9C437BA097ECF1F16">
    <w:name w:val="AF216A8B3E944A29A9C437BA097ECF1F16"/>
    <w:rsid w:val="0056228B"/>
    <w:pPr>
      <w:spacing w:after="0" w:line="480" w:lineRule="auto"/>
      <w:ind w:firstLine="720"/>
    </w:pPr>
    <w:rPr>
      <w:kern w:val="24"/>
      <w:sz w:val="24"/>
      <w:szCs w:val="24"/>
      <w:lang w:eastAsia="ja-JP"/>
    </w:rPr>
  </w:style>
  <w:style w:type="paragraph" w:customStyle="1" w:styleId="4AAD7531271E449B8D81B0B0A140E29616">
    <w:name w:val="4AAD7531271E449B8D81B0B0A140E29616"/>
    <w:rsid w:val="0056228B"/>
    <w:pPr>
      <w:spacing w:after="0" w:line="480" w:lineRule="auto"/>
      <w:ind w:firstLine="720"/>
    </w:pPr>
    <w:rPr>
      <w:kern w:val="24"/>
      <w:sz w:val="24"/>
      <w:szCs w:val="24"/>
      <w:lang w:eastAsia="ja-JP"/>
    </w:rPr>
  </w:style>
  <w:style w:type="paragraph" w:customStyle="1" w:styleId="B1462BC7707C4C7094EFBAE007B1C7F016">
    <w:name w:val="B1462BC7707C4C7094EFBAE007B1C7F016"/>
    <w:rsid w:val="0056228B"/>
    <w:pPr>
      <w:spacing w:after="0" w:line="480" w:lineRule="auto"/>
      <w:ind w:firstLine="720"/>
    </w:pPr>
    <w:rPr>
      <w:kern w:val="24"/>
      <w:sz w:val="24"/>
      <w:szCs w:val="24"/>
      <w:lang w:eastAsia="ja-JP"/>
    </w:rPr>
  </w:style>
  <w:style w:type="paragraph" w:customStyle="1" w:styleId="958D05060B6A45E585545B513B1FFEDE16">
    <w:name w:val="958D05060B6A45E585545B513B1FFEDE16"/>
    <w:rsid w:val="0056228B"/>
    <w:pPr>
      <w:spacing w:after="0" w:line="480" w:lineRule="auto"/>
      <w:ind w:firstLine="720"/>
    </w:pPr>
    <w:rPr>
      <w:kern w:val="24"/>
      <w:sz w:val="24"/>
      <w:szCs w:val="24"/>
      <w:lang w:eastAsia="ja-JP"/>
    </w:rPr>
  </w:style>
  <w:style w:type="paragraph" w:customStyle="1" w:styleId="FCE9B79E5DEE4A6CAD33386BB3FAA26C16">
    <w:name w:val="FCE9B79E5DEE4A6CAD33386BB3FAA26C16"/>
    <w:rsid w:val="0056228B"/>
    <w:pPr>
      <w:spacing w:after="0" w:line="480" w:lineRule="auto"/>
      <w:jc w:val="center"/>
    </w:pPr>
    <w:rPr>
      <w:kern w:val="24"/>
      <w:sz w:val="24"/>
      <w:szCs w:val="24"/>
      <w:lang w:eastAsia="ja-JP"/>
    </w:rPr>
  </w:style>
  <w:style w:type="paragraph" w:customStyle="1" w:styleId="D21480A428D946AF92C899187D3FF49214">
    <w:name w:val="D21480A428D946AF92C899187D3FF49214"/>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7">
    <w:name w:val="1043A699BB804B11B1F6E1D80252B12B17"/>
    <w:rsid w:val="0056228B"/>
    <w:pPr>
      <w:spacing w:after="0" w:line="480" w:lineRule="auto"/>
      <w:ind w:firstLine="720"/>
    </w:pPr>
    <w:rPr>
      <w:kern w:val="24"/>
      <w:sz w:val="24"/>
      <w:szCs w:val="24"/>
      <w:lang w:eastAsia="ja-JP"/>
    </w:rPr>
  </w:style>
  <w:style w:type="paragraph" w:customStyle="1" w:styleId="EAD8666E4E6F4778954EE5D6CFAE1BB317">
    <w:name w:val="EAD8666E4E6F4778954EE5D6CFAE1BB317"/>
    <w:rsid w:val="0056228B"/>
    <w:pPr>
      <w:spacing w:after="0" w:line="480" w:lineRule="auto"/>
      <w:ind w:firstLine="720"/>
    </w:pPr>
    <w:rPr>
      <w:kern w:val="24"/>
      <w:sz w:val="24"/>
      <w:szCs w:val="24"/>
      <w:lang w:eastAsia="ja-JP"/>
    </w:rPr>
  </w:style>
  <w:style w:type="paragraph" w:customStyle="1" w:styleId="EDB6D73C8D2B4D36919744FFF9066B3F17">
    <w:name w:val="EDB6D73C8D2B4D36919744FFF9066B3F17"/>
    <w:rsid w:val="0056228B"/>
    <w:pPr>
      <w:spacing w:after="0" w:line="480" w:lineRule="auto"/>
      <w:ind w:firstLine="720"/>
    </w:pPr>
    <w:rPr>
      <w:kern w:val="24"/>
      <w:sz w:val="24"/>
      <w:szCs w:val="24"/>
      <w:lang w:eastAsia="ja-JP"/>
    </w:rPr>
  </w:style>
  <w:style w:type="paragraph" w:customStyle="1" w:styleId="AF216A8B3E944A29A9C437BA097ECF1F17">
    <w:name w:val="AF216A8B3E944A29A9C437BA097ECF1F17"/>
    <w:rsid w:val="0056228B"/>
    <w:pPr>
      <w:spacing w:after="0" w:line="480" w:lineRule="auto"/>
      <w:ind w:firstLine="720"/>
    </w:pPr>
    <w:rPr>
      <w:kern w:val="24"/>
      <w:sz w:val="24"/>
      <w:szCs w:val="24"/>
      <w:lang w:eastAsia="ja-JP"/>
    </w:rPr>
  </w:style>
  <w:style w:type="paragraph" w:customStyle="1" w:styleId="4AAD7531271E449B8D81B0B0A140E29617">
    <w:name w:val="4AAD7531271E449B8D81B0B0A140E29617"/>
    <w:rsid w:val="0056228B"/>
    <w:pPr>
      <w:spacing w:after="0" w:line="480" w:lineRule="auto"/>
      <w:ind w:firstLine="720"/>
    </w:pPr>
    <w:rPr>
      <w:kern w:val="24"/>
      <w:sz w:val="24"/>
      <w:szCs w:val="24"/>
      <w:lang w:eastAsia="ja-JP"/>
    </w:rPr>
  </w:style>
  <w:style w:type="paragraph" w:customStyle="1" w:styleId="B1462BC7707C4C7094EFBAE007B1C7F017">
    <w:name w:val="B1462BC7707C4C7094EFBAE007B1C7F017"/>
    <w:rsid w:val="0056228B"/>
    <w:pPr>
      <w:spacing w:after="0" w:line="480" w:lineRule="auto"/>
      <w:ind w:firstLine="720"/>
    </w:pPr>
    <w:rPr>
      <w:kern w:val="24"/>
      <w:sz w:val="24"/>
      <w:szCs w:val="24"/>
      <w:lang w:eastAsia="ja-JP"/>
    </w:rPr>
  </w:style>
  <w:style w:type="paragraph" w:customStyle="1" w:styleId="958D05060B6A45E585545B513B1FFEDE17">
    <w:name w:val="958D05060B6A45E585545B513B1FFEDE17"/>
    <w:rsid w:val="0056228B"/>
    <w:pPr>
      <w:spacing w:after="0" w:line="480" w:lineRule="auto"/>
      <w:ind w:firstLine="720"/>
    </w:pPr>
    <w:rPr>
      <w:kern w:val="24"/>
      <w:sz w:val="24"/>
      <w:szCs w:val="24"/>
      <w:lang w:eastAsia="ja-JP"/>
    </w:rPr>
  </w:style>
  <w:style w:type="paragraph" w:customStyle="1" w:styleId="FCE0E80AFEFE40A2A94F634A1FB8B115">
    <w:name w:val="FCE0E80AFEFE40A2A94F634A1FB8B115"/>
    <w:rsid w:val="0056228B"/>
  </w:style>
  <w:style w:type="paragraph" w:customStyle="1" w:styleId="9068D7141D6C4F4F98FEF569C17AE3BF">
    <w:name w:val="9068D7141D6C4F4F98FEF569C17AE3BF"/>
    <w:rsid w:val="0056228B"/>
  </w:style>
  <w:style w:type="paragraph" w:customStyle="1" w:styleId="FE6E0EA525104AC2AE54892E07EF5713">
    <w:name w:val="FE6E0EA525104AC2AE54892E07EF5713"/>
    <w:rsid w:val="0056228B"/>
  </w:style>
  <w:style w:type="paragraph" w:customStyle="1" w:styleId="5CA3F240C1B640C1BFACC528DA165F02">
    <w:name w:val="5CA3F240C1B640C1BFACC528DA165F02"/>
    <w:rsid w:val="0056228B"/>
  </w:style>
  <w:style w:type="paragraph" w:customStyle="1" w:styleId="3022DCD6740E47FFB78BFD0D11075B67">
    <w:name w:val="3022DCD6740E47FFB78BFD0D11075B67"/>
    <w:rsid w:val="0056228B"/>
  </w:style>
  <w:style w:type="paragraph" w:customStyle="1" w:styleId="9068D7141D6C4F4F98FEF569C17AE3BF1">
    <w:name w:val="9068D7141D6C4F4F98FEF569C17AE3BF1"/>
    <w:rsid w:val="0056228B"/>
    <w:pPr>
      <w:spacing w:after="0" w:line="480" w:lineRule="auto"/>
      <w:jc w:val="center"/>
    </w:pPr>
    <w:rPr>
      <w:kern w:val="24"/>
      <w:sz w:val="24"/>
      <w:szCs w:val="24"/>
      <w:lang w:eastAsia="ja-JP"/>
    </w:rPr>
  </w:style>
  <w:style w:type="paragraph" w:customStyle="1" w:styleId="FCE9B79E5DEE4A6CAD33386BB3FAA26C17">
    <w:name w:val="FCE9B79E5DEE4A6CAD33386BB3FAA26C17"/>
    <w:rsid w:val="0056228B"/>
    <w:pPr>
      <w:spacing w:after="0" w:line="480" w:lineRule="auto"/>
      <w:jc w:val="center"/>
    </w:pPr>
    <w:rPr>
      <w:kern w:val="24"/>
      <w:sz w:val="24"/>
      <w:szCs w:val="24"/>
      <w:lang w:eastAsia="ja-JP"/>
    </w:rPr>
  </w:style>
  <w:style w:type="paragraph" w:customStyle="1" w:styleId="FE6E0EA525104AC2AE54892E07EF57131">
    <w:name w:val="FE6E0EA525104AC2AE54892E07EF57131"/>
    <w:rsid w:val="0056228B"/>
    <w:pPr>
      <w:spacing w:after="0" w:line="480" w:lineRule="auto"/>
      <w:jc w:val="center"/>
    </w:pPr>
    <w:rPr>
      <w:kern w:val="24"/>
      <w:sz w:val="24"/>
      <w:szCs w:val="24"/>
      <w:lang w:eastAsia="ja-JP"/>
    </w:rPr>
  </w:style>
  <w:style w:type="paragraph" w:customStyle="1" w:styleId="5CA3F240C1B640C1BFACC528DA165F021">
    <w:name w:val="5CA3F240C1B640C1BFACC528DA165F021"/>
    <w:rsid w:val="0056228B"/>
    <w:pPr>
      <w:spacing w:after="0" w:line="480" w:lineRule="auto"/>
      <w:jc w:val="center"/>
    </w:pPr>
    <w:rPr>
      <w:kern w:val="24"/>
      <w:sz w:val="24"/>
      <w:szCs w:val="24"/>
      <w:lang w:eastAsia="ja-JP"/>
    </w:rPr>
  </w:style>
  <w:style w:type="paragraph" w:customStyle="1" w:styleId="3022DCD6740E47FFB78BFD0D11075B671">
    <w:name w:val="3022DCD6740E47FFB78BFD0D11075B671"/>
    <w:rsid w:val="0056228B"/>
    <w:pPr>
      <w:spacing w:after="0" w:line="480" w:lineRule="auto"/>
      <w:jc w:val="center"/>
    </w:pPr>
    <w:rPr>
      <w:kern w:val="24"/>
      <w:sz w:val="24"/>
      <w:szCs w:val="24"/>
      <w:lang w:eastAsia="ja-JP"/>
    </w:rPr>
  </w:style>
  <w:style w:type="paragraph" w:customStyle="1" w:styleId="D21480A428D946AF92C899187D3FF49215">
    <w:name w:val="D21480A428D946AF92C899187D3FF49215"/>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8">
    <w:name w:val="1043A699BB804B11B1F6E1D80252B12B18"/>
    <w:rsid w:val="0056228B"/>
    <w:pPr>
      <w:spacing w:after="0" w:line="480" w:lineRule="auto"/>
      <w:ind w:firstLine="720"/>
    </w:pPr>
    <w:rPr>
      <w:kern w:val="24"/>
      <w:sz w:val="24"/>
      <w:szCs w:val="24"/>
      <w:lang w:eastAsia="ja-JP"/>
    </w:rPr>
  </w:style>
  <w:style w:type="paragraph" w:customStyle="1" w:styleId="EAD8666E4E6F4778954EE5D6CFAE1BB318">
    <w:name w:val="EAD8666E4E6F4778954EE5D6CFAE1BB318"/>
    <w:rsid w:val="0056228B"/>
    <w:pPr>
      <w:spacing w:after="0" w:line="480" w:lineRule="auto"/>
      <w:ind w:firstLine="720"/>
    </w:pPr>
    <w:rPr>
      <w:kern w:val="24"/>
      <w:sz w:val="24"/>
      <w:szCs w:val="24"/>
      <w:lang w:eastAsia="ja-JP"/>
    </w:rPr>
  </w:style>
  <w:style w:type="paragraph" w:customStyle="1" w:styleId="EDB6D73C8D2B4D36919744FFF9066B3F18">
    <w:name w:val="EDB6D73C8D2B4D36919744FFF9066B3F18"/>
    <w:rsid w:val="0056228B"/>
    <w:pPr>
      <w:spacing w:after="0" w:line="480" w:lineRule="auto"/>
      <w:ind w:firstLine="720"/>
    </w:pPr>
    <w:rPr>
      <w:kern w:val="24"/>
      <w:sz w:val="24"/>
      <w:szCs w:val="24"/>
      <w:lang w:eastAsia="ja-JP"/>
    </w:rPr>
  </w:style>
  <w:style w:type="paragraph" w:customStyle="1" w:styleId="AF216A8B3E944A29A9C437BA097ECF1F18">
    <w:name w:val="AF216A8B3E944A29A9C437BA097ECF1F18"/>
    <w:rsid w:val="0056228B"/>
    <w:pPr>
      <w:spacing w:after="0" w:line="480" w:lineRule="auto"/>
      <w:ind w:firstLine="720"/>
    </w:pPr>
    <w:rPr>
      <w:kern w:val="24"/>
      <w:sz w:val="24"/>
      <w:szCs w:val="24"/>
      <w:lang w:eastAsia="ja-JP"/>
    </w:rPr>
  </w:style>
  <w:style w:type="paragraph" w:customStyle="1" w:styleId="4AAD7531271E449B8D81B0B0A140E29618">
    <w:name w:val="4AAD7531271E449B8D81B0B0A140E29618"/>
    <w:rsid w:val="0056228B"/>
    <w:pPr>
      <w:spacing w:after="0" w:line="480" w:lineRule="auto"/>
      <w:ind w:firstLine="720"/>
    </w:pPr>
    <w:rPr>
      <w:kern w:val="24"/>
      <w:sz w:val="24"/>
      <w:szCs w:val="24"/>
      <w:lang w:eastAsia="ja-JP"/>
    </w:rPr>
  </w:style>
  <w:style w:type="paragraph" w:customStyle="1" w:styleId="B1462BC7707C4C7094EFBAE007B1C7F018">
    <w:name w:val="B1462BC7707C4C7094EFBAE007B1C7F018"/>
    <w:rsid w:val="0056228B"/>
    <w:pPr>
      <w:spacing w:after="0" w:line="480" w:lineRule="auto"/>
      <w:ind w:firstLine="720"/>
    </w:pPr>
    <w:rPr>
      <w:kern w:val="24"/>
      <w:sz w:val="24"/>
      <w:szCs w:val="24"/>
      <w:lang w:eastAsia="ja-JP"/>
    </w:rPr>
  </w:style>
  <w:style w:type="paragraph" w:customStyle="1" w:styleId="958D05060B6A45E585545B513B1FFEDE18">
    <w:name w:val="958D05060B6A45E585545B513B1FFEDE18"/>
    <w:rsid w:val="0056228B"/>
    <w:pPr>
      <w:spacing w:after="0" w:line="480" w:lineRule="auto"/>
      <w:ind w:firstLine="720"/>
    </w:pPr>
    <w:rPr>
      <w:kern w:val="24"/>
      <w:sz w:val="24"/>
      <w:szCs w:val="24"/>
      <w:lang w:eastAsia="ja-JP"/>
    </w:rPr>
  </w:style>
  <w:style w:type="paragraph" w:customStyle="1" w:styleId="9068D7141D6C4F4F98FEF569C17AE3BF2">
    <w:name w:val="9068D7141D6C4F4F98FEF569C17AE3BF2"/>
    <w:rsid w:val="0056228B"/>
    <w:pPr>
      <w:spacing w:after="0" w:line="480" w:lineRule="auto"/>
      <w:jc w:val="center"/>
    </w:pPr>
    <w:rPr>
      <w:kern w:val="24"/>
      <w:sz w:val="24"/>
      <w:szCs w:val="24"/>
      <w:lang w:eastAsia="ja-JP"/>
    </w:rPr>
  </w:style>
  <w:style w:type="paragraph" w:customStyle="1" w:styleId="FCE9B79E5DEE4A6CAD33386BB3FAA26C18">
    <w:name w:val="FCE9B79E5DEE4A6CAD33386BB3FAA26C18"/>
    <w:rsid w:val="0056228B"/>
    <w:pPr>
      <w:spacing w:after="0" w:line="480" w:lineRule="auto"/>
      <w:jc w:val="center"/>
    </w:pPr>
    <w:rPr>
      <w:kern w:val="24"/>
      <w:sz w:val="24"/>
      <w:szCs w:val="24"/>
      <w:lang w:eastAsia="ja-JP"/>
    </w:rPr>
  </w:style>
  <w:style w:type="paragraph" w:customStyle="1" w:styleId="FE6E0EA525104AC2AE54892E07EF57132">
    <w:name w:val="FE6E0EA525104AC2AE54892E07EF57132"/>
    <w:rsid w:val="0056228B"/>
    <w:pPr>
      <w:spacing w:after="0" w:line="480" w:lineRule="auto"/>
      <w:jc w:val="center"/>
    </w:pPr>
    <w:rPr>
      <w:kern w:val="24"/>
      <w:sz w:val="24"/>
      <w:szCs w:val="24"/>
      <w:lang w:eastAsia="ja-JP"/>
    </w:rPr>
  </w:style>
  <w:style w:type="paragraph" w:customStyle="1" w:styleId="5CA3F240C1B640C1BFACC528DA165F022">
    <w:name w:val="5CA3F240C1B640C1BFACC528DA165F022"/>
    <w:rsid w:val="0056228B"/>
    <w:pPr>
      <w:spacing w:after="0" w:line="480" w:lineRule="auto"/>
      <w:jc w:val="center"/>
    </w:pPr>
    <w:rPr>
      <w:kern w:val="24"/>
      <w:sz w:val="24"/>
      <w:szCs w:val="24"/>
      <w:lang w:eastAsia="ja-JP"/>
    </w:rPr>
  </w:style>
  <w:style w:type="paragraph" w:customStyle="1" w:styleId="3022DCD6740E47FFB78BFD0D11075B672">
    <w:name w:val="3022DCD6740E47FFB78BFD0D11075B672"/>
    <w:rsid w:val="0056228B"/>
    <w:pPr>
      <w:spacing w:after="0" w:line="480" w:lineRule="auto"/>
      <w:jc w:val="center"/>
    </w:pPr>
    <w:rPr>
      <w:kern w:val="24"/>
      <w:sz w:val="24"/>
      <w:szCs w:val="24"/>
      <w:lang w:eastAsia="ja-JP"/>
    </w:rPr>
  </w:style>
  <w:style w:type="paragraph" w:customStyle="1" w:styleId="D21480A428D946AF92C899187D3FF49216">
    <w:name w:val="D21480A428D946AF92C899187D3FF49216"/>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19">
    <w:name w:val="1043A699BB804B11B1F6E1D80252B12B19"/>
    <w:rsid w:val="0056228B"/>
    <w:pPr>
      <w:spacing w:after="0" w:line="480" w:lineRule="auto"/>
      <w:ind w:firstLine="720"/>
    </w:pPr>
    <w:rPr>
      <w:kern w:val="24"/>
      <w:sz w:val="24"/>
      <w:szCs w:val="24"/>
      <w:lang w:eastAsia="ja-JP"/>
    </w:rPr>
  </w:style>
  <w:style w:type="paragraph" w:customStyle="1" w:styleId="EAD8666E4E6F4778954EE5D6CFAE1BB319">
    <w:name w:val="EAD8666E4E6F4778954EE5D6CFAE1BB319"/>
    <w:rsid w:val="0056228B"/>
    <w:pPr>
      <w:spacing w:after="0" w:line="480" w:lineRule="auto"/>
      <w:ind w:firstLine="720"/>
    </w:pPr>
    <w:rPr>
      <w:kern w:val="24"/>
      <w:sz w:val="24"/>
      <w:szCs w:val="24"/>
      <w:lang w:eastAsia="ja-JP"/>
    </w:rPr>
  </w:style>
  <w:style w:type="paragraph" w:customStyle="1" w:styleId="EDB6D73C8D2B4D36919744FFF9066B3F19">
    <w:name w:val="EDB6D73C8D2B4D36919744FFF9066B3F19"/>
    <w:rsid w:val="0056228B"/>
    <w:pPr>
      <w:spacing w:after="0" w:line="480" w:lineRule="auto"/>
      <w:ind w:firstLine="720"/>
    </w:pPr>
    <w:rPr>
      <w:kern w:val="24"/>
      <w:sz w:val="24"/>
      <w:szCs w:val="24"/>
      <w:lang w:eastAsia="ja-JP"/>
    </w:rPr>
  </w:style>
  <w:style w:type="paragraph" w:customStyle="1" w:styleId="AF216A8B3E944A29A9C437BA097ECF1F19">
    <w:name w:val="AF216A8B3E944A29A9C437BA097ECF1F19"/>
    <w:rsid w:val="0056228B"/>
    <w:pPr>
      <w:spacing w:after="0" w:line="480" w:lineRule="auto"/>
      <w:ind w:firstLine="720"/>
    </w:pPr>
    <w:rPr>
      <w:kern w:val="24"/>
      <w:sz w:val="24"/>
      <w:szCs w:val="24"/>
      <w:lang w:eastAsia="ja-JP"/>
    </w:rPr>
  </w:style>
  <w:style w:type="paragraph" w:customStyle="1" w:styleId="4AAD7531271E449B8D81B0B0A140E29619">
    <w:name w:val="4AAD7531271E449B8D81B0B0A140E29619"/>
    <w:rsid w:val="0056228B"/>
    <w:pPr>
      <w:spacing w:after="0" w:line="480" w:lineRule="auto"/>
      <w:ind w:firstLine="720"/>
    </w:pPr>
    <w:rPr>
      <w:kern w:val="24"/>
      <w:sz w:val="24"/>
      <w:szCs w:val="24"/>
      <w:lang w:eastAsia="ja-JP"/>
    </w:rPr>
  </w:style>
  <w:style w:type="paragraph" w:customStyle="1" w:styleId="B1462BC7707C4C7094EFBAE007B1C7F019">
    <w:name w:val="B1462BC7707C4C7094EFBAE007B1C7F019"/>
    <w:rsid w:val="0056228B"/>
    <w:pPr>
      <w:spacing w:after="0" w:line="480" w:lineRule="auto"/>
      <w:ind w:firstLine="720"/>
    </w:pPr>
    <w:rPr>
      <w:kern w:val="24"/>
      <w:sz w:val="24"/>
      <w:szCs w:val="24"/>
      <w:lang w:eastAsia="ja-JP"/>
    </w:rPr>
  </w:style>
  <w:style w:type="paragraph" w:customStyle="1" w:styleId="958D05060B6A45E585545B513B1FFEDE19">
    <w:name w:val="958D05060B6A45E585545B513B1FFEDE19"/>
    <w:rsid w:val="0056228B"/>
    <w:pPr>
      <w:spacing w:after="0" w:line="480" w:lineRule="auto"/>
      <w:ind w:firstLine="720"/>
    </w:pPr>
    <w:rPr>
      <w:kern w:val="24"/>
      <w:sz w:val="24"/>
      <w:szCs w:val="24"/>
      <w:lang w:eastAsia="ja-JP"/>
    </w:rPr>
  </w:style>
  <w:style w:type="paragraph" w:customStyle="1" w:styleId="0CB4478DE6144C3B9067E56FCC593F19">
    <w:name w:val="0CB4478DE6144C3B9067E56FCC593F19"/>
    <w:rsid w:val="0056228B"/>
  </w:style>
  <w:style w:type="paragraph" w:customStyle="1" w:styleId="9068D7141D6C4F4F98FEF569C17AE3BF3">
    <w:name w:val="9068D7141D6C4F4F98FEF569C17AE3BF3"/>
    <w:rsid w:val="0056228B"/>
    <w:pPr>
      <w:spacing w:after="0" w:line="480" w:lineRule="auto"/>
      <w:jc w:val="center"/>
    </w:pPr>
    <w:rPr>
      <w:kern w:val="24"/>
      <w:sz w:val="24"/>
      <w:szCs w:val="24"/>
      <w:lang w:eastAsia="ja-JP"/>
    </w:rPr>
  </w:style>
  <w:style w:type="paragraph" w:customStyle="1" w:styleId="FCE9B79E5DEE4A6CAD33386BB3FAA26C19">
    <w:name w:val="FCE9B79E5DEE4A6CAD33386BB3FAA26C19"/>
    <w:rsid w:val="0056228B"/>
    <w:pPr>
      <w:spacing w:after="0" w:line="480" w:lineRule="auto"/>
      <w:jc w:val="center"/>
    </w:pPr>
    <w:rPr>
      <w:kern w:val="24"/>
      <w:sz w:val="24"/>
      <w:szCs w:val="24"/>
      <w:lang w:eastAsia="ja-JP"/>
    </w:rPr>
  </w:style>
  <w:style w:type="paragraph" w:customStyle="1" w:styleId="FE6E0EA525104AC2AE54892E07EF57133">
    <w:name w:val="FE6E0EA525104AC2AE54892E07EF57133"/>
    <w:rsid w:val="0056228B"/>
    <w:pPr>
      <w:spacing w:after="0" w:line="480" w:lineRule="auto"/>
      <w:jc w:val="center"/>
    </w:pPr>
    <w:rPr>
      <w:kern w:val="24"/>
      <w:sz w:val="24"/>
      <w:szCs w:val="24"/>
      <w:lang w:eastAsia="ja-JP"/>
    </w:rPr>
  </w:style>
  <w:style w:type="paragraph" w:customStyle="1" w:styleId="5CA3F240C1B640C1BFACC528DA165F023">
    <w:name w:val="5CA3F240C1B640C1BFACC528DA165F023"/>
    <w:rsid w:val="0056228B"/>
    <w:pPr>
      <w:spacing w:after="0" w:line="480" w:lineRule="auto"/>
      <w:jc w:val="center"/>
    </w:pPr>
    <w:rPr>
      <w:kern w:val="24"/>
      <w:sz w:val="24"/>
      <w:szCs w:val="24"/>
      <w:lang w:eastAsia="ja-JP"/>
    </w:rPr>
  </w:style>
  <w:style w:type="paragraph" w:customStyle="1" w:styleId="3022DCD6740E47FFB78BFD0D11075B673">
    <w:name w:val="3022DCD6740E47FFB78BFD0D11075B673"/>
    <w:rsid w:val="0056228B"/>
    <w:pPr>
      <w:spacing w:after="0" w:line="480" w:lineRule="auto"/>
      <w:jc w:val="center"/>
    </w:pPr>
    <w:rPr>
      <w:kern w:val="24"/>
      <w:sz w:val="24"/>
      <w:szCs w:val="24"/>
      <w:lang w:eastAsia="ja-JP"/>
    </w:rPr>
  </w:style>
  <w:style w:type="paragraph" w:customStyle="1" w:styleId="0CB4478DE6144C3B9067E56FCC593F191">
    <w:name w:val="0CB4478DE6144C3B9067E56FCC593F191"/>
    <w:rsid w:val="0056228B"/>
    <w:pPr>
      <w:spacing w:after="0" w:line="480" w:lineRule="auto"/>
      <w:ind w:firstLine="720"/>
    </w:pPr>
    <w:rPr>
      <w:kern w:val="24"/>
      <w:sz w:val="24"/>
      <w:szCs w:val="24"/>
      <w:lang w:eastAsia="ja-JP"/>
    </w:rPr>
  </w:style>
  <w:style w:type="paragraph" w:customStyle="1" w:styleId="D21480A428D946AF92C899187D3FF49217">
    <w:name w:val="D21480A428D946AF92C899187D3FF49217"/>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0">
    <w:name w:val="1043A699BB804B11B1F6E1D80252B12B20"/>
    <w:rsid w:val="0056228B"/>
    <w:pPr>
      <w:spacing w:after="0" w:line="480" w:lineRule="auto"/>
      <w:ind w:firstLine="720"/>
    </w:pPr>
    <w:rPr>
      <w:kern w:val="24"/>
      <w:sz w:val="24"/>
      <w:szCs w:val="24"/>
      <w:lang w:eastAsia="ja-JP"/>
    </w:rPr>
  </w:style>
  <w:style w:type="paragraph" w:customStyle="1" w:styleId="EAD8666E4E6F4778954EE5D6CFAE1BB320">
    <w:name w:val="EAD8666E4E6F4778954EE5D6CFAE1BB320"/>
    <w:rsid w:val="0056228B"/>
    <w:pPr>
      <w:spacing w:after="0" w:line="480" w:lineRule="auto"/>
      <w:ind w:firstLine="720"/>
    </w:pPr>
    <w:rPr>
      <w:kern w:val="24"/>
      <w:sz w:val="24"/>
      <w:szCs w:val="24"/>
      <w:lang w:eastAsia="ja-JP"/>
    </w:rPr>
  </w:style>
  <w:style w:type="paragraph" w:customStyle="1" w:styleId="EDB6D73C8D2B4D36919744FFF9066B3F20">
    <w:name w:val="EDB6D73C8D2B4D36919744FFF9066B3F20"/>
    <w:rsid w:val="0056228B"/>
    <w:pPr>
      <w:spacing w:after="0" w:line="480" w:lineRule="auto"/>
      <w:ind w:firstLine="720"/>
    </w:pPr>
    <w:rPr>
      <w:kern w:val="24"/>
      <w:sz w:val="24"/>
      <w:szCs w:val="24"/>
      <w:lang w:eastAsia="ja-JP"/>
    </w:rPr>
  </w:style>
  <w:style w:type="paragraph" w:customStyle="1" w:styleId="AF216A8B3E944A29A9C437BA097ECF1F20">
    <w:name w:val="AF216A8B3E944A29A9C437BA097ECF1F20"/>
    <w:rsid w:val="0056228B"/>
    <w:pPr>
      <w:spacing w:after="0" w:line="480" w:lineRule="auto"/>
      <w:ind w:firstLine="720"/>
    </w:pPr>
    <w:rPr>
      <w:kern w:val="24"/>
      <w:sz w:val="24"/>
      <w:szCs w:val="24"/>
      <w:lang w:eastAsia="ja-JP"/>
    </w:rPr>
  </w:style>
  <w:style w:type="paragraph" w:customStyle="1" w:styleId="4AAD7531271E449B8D81B0B0A140E29620">
    <w:name w:val="4AAD7531271E449B8D81B0B0A140E29620"/>
    <w:rsid w:val="0056228B"/>
    <w:pPr>
      <w:spacing w:after="0" w:line="480" w:lineRule="auto"/>
      <w:ind w:firstLine="720"/>
    </w:pPr>
    <w:rPr>
      <w:kern w:val="24"/>
      <w:sz w:val="24"/>
      <w:szCs w:val="24"/>
      <w:lang w:eastAsia="ja-JP"/>
    </w:rPr>
  </w:style>
  <w:style w:type="paragraph" w:customStyle="1" w:styleId="B1462BC7707C4C7094EFBAE007B1C7F020">
    <w:name w:val="B1462BC7707C4C7094EFBAE007B1C7F020"/>
    <w:rsid w:val="0056228B"/>
    <w:pPr>
      <w:spacing w:after="0" w:line="480" w:lineRule="auto"/>
      <w:ind w:firstLine="720"/>
    </w:pPr>
    <w:rPr>
      <w:kern w:val="24"/>
      <w:sz w:val="24"/>
      <w:szCs w:val="24"/>
      <w:lang w:eastAsia="ja-JP"/>
    </w:rPr>
  </w:style>
  <w:style w:type="paragraph" w:customStyle="1" w:styleId="958D05060B6A45E585545B513B1FFEDE20">
    <w:name w:val="958D05060B6A45E585545B513B1FFEDE20"/>
    <w:rsid w:val="0056228B"/>
    <w:pPr>
      <w:spacing w:after="0" w:line="480" w:lineRule="auto"/>
      <w:ind w:firstLine="720"/>
    </w:pPr>
    <w:rPr>
      <w:kern w:val="24"/>
      <w:sz w:val="24"/>
      <w:szCs w:val="24"/>
      <w:lang w:eastAsia="ja-JP"/>
    </w:rPr>
  </w:style>
  <w:style w:type="paragraph" w:customStyle="1" w:styleId="9068D7141D6C4F4F98FEF569C17AE3BF4">
    <w:name w:val="9068D7141D6C4F4F98FEF569C17AE3BF4"/>
    <w:rsid w:val="0056228B"/>
    <w:pPr>
      <w:spacing w:after="0" w:line="480" w:lineRule="auto"/>
      <w:jc w:val="center"/>
    </w:pPr>
    <w:rPr>
      <w:kern w:val="24"/>
      <w:sz w:val="24"/>
      <w:szCs w:val="24"/>
      <w:lang w:eastAsia="ja-JP"/>
    </w:rPr>
  </w:style>
  <w:style w:type="paragraph" w:customStyle="1" w:styleId="FCE9B79E5DEE4A6CAD33386BB3FAA26C20">
    <w:name w:val="FCE9B79E5DEE4A6CAD33386BB3FAA26C20"/>
    <w:rsid w:val="0056228B"/>
    <w:pPr>
      <w:spacing w:after="0" w:line="480" w:lineRule="auto"/>
      <w:jc w:val="center"/>
    </w:pPr>
    <w:rPr>
      <w:kern w:val="24"/>
      <w:sz w:val="24"/>
      <w:szCs w:val="24"/>
      <w:lang w:eastAsia="ja-JP"/>
    </w:rPr>
  </w:style>
  <w:style w:type="paragraph" w:customStyle="1" w:styleId="FE6E0EA525104AC2AE54892E07EF57134">
    <w:name w:val="FE6E0EA525104AC2AE54892E07EF57134"/>
    <w:rsid w:val="0056228B"/>
    <w:pPr>
      <w:spacing w:after="0" w:line="480" w:lineRule="auto"/>
      <w:jc w:val="center"/>
    </w:pPr>
    <w:rPr>
      <w:kern w:val="24"/>
      <w:sz w:val="24"/>
      <w:szCs w:val="24"/>
      <w:lang w:eastAsia="ja-JP"/>
    </w:rPr>
  </w:style>
  <w:style w:type="paragraph" w:customStyle="1" w:styleId="5CA3F240C1B640C1BFACC528DA165F024">
    <w:name w:val="5CA3F240C1B640C1BFACC528DA165F024"/>
    <w:rsid w:val="0056228B"/>
    <w:pPr>
      <w:spacing w:after="0" w:line="480" w:lineRule="auto"/>
      <w:jc w:val="center"/>
    </w:pPr>
    <w:rPr>
      <w:kern w:val="24"/>
      <w:sz w:val="24"/>
      <w:szCs w:val="24"/>
      <w:lang w:eastAsia="ja-JP"/>
    </w:rPr>
  </w:style>
  <w:style w:type="paragraph" w:customStyle="1" w:styleId="3022DCD6740E47FFB78BFD0D11075B674">
    <w:name w:val="3022DCD6740E47FFB78BFD0D11075B674"/>
    <w:rsid w:val="0056228B"/>
    <w:pPr>
      <w:spacing w:after="0" w:line="480" w:lineRule="auto"/>
      <w:jc w:val="center"/>
    </w:pPr>
    <w:rPr>
      <w:kern w:val="24"/>
      <w:sz w:val="24"/>
      <w:szCs w:val="24"/>
      <w:lang w:eastAsia="ja-JP"/>
    </w:rPr>
  </w:style>
  <w:style w:type="paragraph" w:customStyle="1" w:styleId="0CB4478DE6144C3B9067E56FCC593F192">
    <w:name w:val="0CB4478DE6144C3B9067E56FCC593F192"/>
    <w:rsid w:val="0056228B"/>
    <w:pPr>
      <w:spacing w:after="0" w:line="480" w:lineRule="auto"/>
      <w:ind w:firstLine="720"/>
    </w:pPr>
    <w:rPr>
      <w:kern w:val="24"/>
      <w:sz w:val="24"/>
      <w:szCs w:val="24"/>
      <w:lang w:eastAsia="ja-JP"/>
    </w:rPr>
  </w:style>
  <w:style w:type="paragraph" w:customStyle="1" w:styleId="D21480A428D946AF92C899187D3FF49218">
    <w:name w:val="D21480A428D946AF92C899187D3FF49218"/>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1">
    <w:name w:val="1043A699BB804B11B1F6E1D80252B12B21"/>
    <w:rsid w:val="0056228B"/>
    <w:pPr>
      <w:spacing w:after="0" w:line="480" w:lineRule="auto"/>
      <w:ind w:firstLine="720"/>
    </w:pPr>
    <w:rPr>
      <w:kern w:val="24"/>
      <w:sz w:val="24"/>
      <w:szCs w:val="24"/>
      <w:lang w:eastAsia="ja-JP"/>
    </w:rPr>
  </w:style>
  <w:style w:type="paragraph" w:customStyle="1" w:styleId="EAD8666E4E6F4778954EE5D6CFAE1BB321">
    <w:name w:val="EAD8666E4E6F4778954EE5D6CFAE1BB321"/>
    <w:rsid w:val="0056228B"/>
    <w:pPr>
      <w:spacing w:after="0" w:line="480" w:lineRule="auto"/>
      <w:ind w:firstLine="720"/>
    </w:pPr>
    <w:rPr>
      <w:kern w:val="24"/>
      <w:sz w:val="24"/>
      <w:szCs w:val="24"/>
      <w:lang w:eastAsia="ja-JP"/>
    </w:rPr>
  </w:style>
  <w:style w:type="paragraph" w:customStyle="1" w:styleId="EDB6D73C8D2B4D36919744FFF9066B3F21">
    <w:name w:val="EDB6D73C8D2B4D36919744FFF9066B3F21"/>
    <w:rsid w:val="0056228B"/>
    <w:pPr>
      <w:spacing w:after="0" w:line="480" w:lineRule="auto"/>
      <w:ind w:firstLine="720"/>
    </w:pPr>
    <w:rPr>
      <w:kern w:val="24"/>
      <w:sz w:val="24"/>
      <w:szCs w:val="24"/>
      <w:lang w:eastAsia="ja-JP"/>
    </w:rPr>
  </w:style>
  <w:style w:type="paragraph" w:customStyle="1" w:styleId="AF216A8B3E944A29A9C437BA097ECF1F21">
    <w:name w:val="AF216A8B3E944A29A9C437BA097ECF1F21"/>
    <w:rsid w:val="0056228B"/>
    <w:pPr>
      <w:spacing w:after="0" w:line="480" w:lineRule="auto"/>
      <w:ind w:firstLine="720"/>
    </w:pPr>
    <w:rPr>
      <w:kern w:val="24"/>
      <w:sz w:val="24"/>
      <w:szCs w:val="24"/>
      <w:lang w:eastAsia="ja-JP"/>
    </w:rPr>
  </w:style>
  <w:style w:type="paragraph" w:customStyle="1" w:styleId="4AAD7531271E449B8D81B0B0A140E29621">
    <w:name w:val="4AAD7531271E449B8D81B0B0A140E29621"/>
    <w:rsid w:val="0056228B"/>
    <w:pPr>
      <w:spacing w:after="0" w:line="480" w:lineRule="auto"/>
      <w:ind w:firstLine="720"/>
    </w:pPr>
    <w:rPr>
      <w:kern w:val="24"/>
      <w:sz w:val="24"/>
      <w:szCs w:val="24"/>
      <w:lang w:eastAsia="ja-JP"/>
    </w:rPr>
  </w:style>
  <w:style w:type="paragraph" w:customStyle="1" w:styleId="B1462BC7707C4C7094EFBAE007B1C7F021">
    <w:name w:val="B1462BC7707C4C7094EFBAE007B1C7F021"/>
    <w:rsid w:val="0056228B"/>
    <w:pPr>
      <w:spacing w:after="0" w:line="480" w:lineRule="auto"/>
      <w:ind w:firstLine="720"/>
    </w:pPr>
    <w:rPr>
      <w:kern w:val="24"/>
      <w:sz w:val="24"/>
      <w:szCs w:val="24"/>
      <w:lang w:eastAsia="ja-JP"/>
    </w:rPr>
  </w:style>
  <w:style w:type="paragraph" w:customStyle="1" w:styleId="958D05060B6A45E585545B513B1FFEDE21">
    <w:name w:val="958D05060B6A45E585545B513B1FFEDE21"/>
    <w:rsid w:val="0056228B"/>
    <w:pPr>
      <w:spacing w:after="0" w:line="480" w:lineRule="auto"/>
      <w:ind w:firstLine="720"/>
    </w:pPr>
    <w:rPr>
      <w:kern w:val="24"/>
      <w:sz w:val="24"/>
      <w:szCs w:val="24"/>
      <w:lang w:eastAsia="ja-JP"/>
    </w:rPr>
  </w:style>
  <w:style w:type="paragraph" w:customStyle="1" w:styleId="9068D7141D6C4F4F98FEF569C17AE3BF5">
    <w:name w:val="9068D7141D6C4F4F98FEF569C17AE3BF5"/>
    <w:rsid w:val="0056228B"/>
    <w:pPr>
      <w:spacing w:after="0" w:line="480" w:lineRule="auto"/>
      <w:jc w:val="center"/>
    </w:pPr>
    <w:rPr>
      <w:kern w:val="24"/>
      <w:sz w:val="24"/>
      <w:szCs w:val="24"/>
      <w:lang w:eastAsia="ja-JP"/>
    </w:rPr>
  </w:style>
  <w:style w:type="paragraph" w:customStyle="1" w:styleId="FCE9B79E5DEE4A6CAD33386BB3FAA26C21">
    <w:name w:val="FCE9B79E5DEE4A6CAD33386BB3FAA26C21"/>
    <w:rsid w:val="0056228B"/>
    <w:pPr>
      <w:spacing w:after="0" w:line="480" w:lineRule="auto"/>
      <w:jc w:val="center"/>
    </w:pPr>
    <w:rPr>
      <w:kern w:val="24"/>
      <w:sz w:val="24"/>
      <w:szCs w:val="24"/>
      <w:lang w:eastAsia="ja-JP"/>
    </w:rPr>
  </w:style>
  <w:style w:type="paragraph" w:customStyle="1" w:styleId="FE6E0EA525104AC2AE54892E07EF57135">
    <w:name w:val="FE6E0EA525104AC2AE54892E07EF57135"/>
    <w:rsid w:val="0056228B"/>
    <w:pPr>
      <w:spacing w:after="0" w:line="480" w:lineRule="auto"/>
      <w:jc w:val="center"/>
    </w:pPr>
    <w:rPr>
      <w:kern w:val="24"/>
      <w:sz w:val="24"/>
      <w:szCs w:val="24"/>
      <w:lang w:eastAsia="ja-JP"/>
    </w:rPr>
  </w:style>
  <w:style w:type="paragraph" w:customStyle="1" w:styleId="5CA3F240C1B640C1BFACC528DA165F025">
    <w:name w:val="5CA3F240C1B640C1BFACC528DA165F025"/>
    <w:rsid w:val="0056228B"/>
    <w:pPr>
      <w:spacing w:after="0" w:line="480" w:lineRule="auto"/>
      <w:jc w:val="center"/>
    </w:pPr>
    <w:rPr>
      <w:kern w:val="24"/>
      <w:sz w:val="24"/>
      <w:szCs w:val="24"/>
      <w:lang w:eastAsia="ja-JP"/>
    </w:rPr>
  </w:style>
  <w:style w:type="paragraph" w:customStyle="1" w:styleId="3022DCD6740E47FFB78BFD0D11075B675">
    <w:name w:val="3022DCD6740E47FFB78BFD0D11075B675"/>
    <w:rsid w:val="0056228B"/>
    <w:pPr>
      <w:spacing w:after="0" w:line="480" w:lineRule="auto"/>
      <w:jc w:val="center"/>
    </w:pPr>
    <w:rPr>
      <w:kern w:val="24"/>
      <w:sz w:val="24"/>
      <w:szCs w:val="24"/>
      <w:lang w:eastAsia="ja-JP"/>
    </w:rPr>
  </w:style>
  <w:style w:type="paragraph" w:customStyle="1" w:styleId="0CB4478DE6144C3B9067E56FCC593F193">
    <w:name w:val="0CB4478DE6144C3B9067E56FCC593F193"/>
    <w:rsid w:val="0056228B"/>
    <w:pPr>
      <w:spacing w:after="0" w:line="480" w:lineRule="auto"/>
      <w:ind w:firstLine="720"/>
    </w:pPr>
    <w:rPr>
      <w:kern w:val="24"/>
      <w:sz w:val="24"/>
      <w:szCs w:val="24"/>
      <w:lang w:eastAsia="ja-JP"/>
    </w:rPr>
  </w:style>
  <w:style w:type="paragraph" w:customStyle="1" w:styleId="D21480A428D946AF92C899187D3FF49219">
    <w:name w:val="D21480A428D946AF92C899187D3FF49219"/>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2">
    <w:name w:val="1043A699BB804B11B1F6E1D80252B12B22"/>
    <w:rsid w:val="0056228B"/>
    <w:pPr>
      <w:spacing w:after="0" w:line="480" w:lineRule="auto"/>
      <w:ind w:firstLine="720"/>
    </w:pPr>
    <w:rPr>
      <w:kern w:val="24"/>
      <w:sz w:val="24"/>
      <w:szCs w:val="24"/>
      <w:lang w:eastAsia="ja-JP"/>
    </w:rPr>
  </w:style>
  <w:style w:type="paragraph" w:customStyle="1" w:styleId="EAD8666E4E6F4778954EE5D6CFAE1BB322">
    <w:name w:val="EAD8666E4E6F4778954EE5D6CFAE1BB322"/>
    <w:rsid w:val="0056228B"/>
    <w:pPr>
      <w:spacing w:after="0" w:line="480" w:lineRule="auto"/>
      <w:ind w:firstLine="720"/>
    </w:pPr>
    <w:rPr>
      <w:kern w:val="24"/>
      <w:sz w:val="24"/>
      <w:szCs w:val="24"/>
      <w:lang w:eastAsia="ja-JP"/>
    </w:rPr>
  </w:style>
  <w:style w:type="paragraph" w:customStyle="1" w:styleId="EDB6D73C8D2B4D36919744FFF9066B3F22">
    <w:name w:val="EDB6D73C8D2B4D36919744FFF9066B3F22"/>
    <w:rsid w:val="0056228B"/>
    <w:pPr>
      <w:spacing w:after="0" w:line="480" w:lineRule="auto"/>
      <w:ind w:firstLine="720"/>
    </w:pPr>
    <w:rPr>
      <w:kern w:val="24"/>
      <w:sz w:val="24"/>
      <w:szCs w:val="24"/>
      <w:lang w:eastAsia="ja-JP"/>
    </w:rPr>
  </w:style>
  <w:style w:type="paragraph" w:customStyle="1" w:styleId="AF216A8B3E944A29A9C437BA097ECF1F22">
    <w:name w:val="AF216A8B3E944A29A9C437BA097ECF1F22"/>
    <w:rsid w:val="0056228B"/>
    <w:pPr>
      <w:spacing w:after="0" w:line="480" w:lineRule="auto"/>
      <w:ind w:firstLine="720"/>
    </w:pPr>
    <w:rPr>
      <w:kern w:val="24"/>
      <w:sz w:val="24"/>
      <w:szCs w:val="24"/>
      <w:lang w:eastAsia="ja-JP"/>
    </w:rPr>
  </w:style>
  <w:style w:type="paragraph" w:customStyle="1" w:styleId="4AAD7531271E449B8D81B0B0A140E29622">
    <w:name w:val="4AAD7531271E449B8D81B0B0A140E29622"/>
    <w:rsid w:val="0056228B"/>
    <w:pPr>
      <w:spacing w:after="0" w:line="480" w:lineRule="auto"/>
      <w:ind w:firstLine="720"/>
    </w:pPr>
    <w:rPr>
      <w:kern w:val="24"/>
      <w:sz w:val="24"/>
      <w:szCs w:val="24"/>
      <w:lang w:eastAsia="ja-JP"/>
    </w:rPr>
  </w:style>
  <w:style w:type="paragraph" w:customStyle="1" w:styleId="B1462BC7707C4C7094EFBAE007B1C7F022">
    <w:name w:val="B1462BC7707C4C7094EFBAE007B1C7F022"/>
    <w:rsid w:val="0056228B"/>
    <w:pPr>
      <w:spacing w:after="0" w:line="480" w:lineRule="auto"/>
      <w:ind w:firstLine="720"/>
    </w:pPr>
    <w:rPr>
      <w:kern w:val="24"/>
      <w:sz w:val="24"/>
      <w:szCs w:val="24"/>
      <w:lang w:eastAsia="ja-JP"/>
    </w:rPr>
  </w:style>
  <w:style w:type="paragraph" w:customStyle="1" w:styleId="958D05060B6A45E585545B513B1FFEDE22">
    <w:name w:val="958D05060B6A45E585545B513B1FFEDE22"/>
    <w:rsid w:val="0056228B"/>
    <w:pPr>
      <w:spacing w:after="0" w:line="480" w:lineRule="auto"/>
      <w:ind w:firstLine="720"/>
    </w:pPr>
    <w:rPr>
      <w:kern w:val="24"/>
      <w:sz w:val="24"/>
      <w:szCs w:val="24"/>
      <w:lang w:eastAsia="ja-JP"/>
    </w:rPr>
  </w:style>
  <w:style w:type="paragraph" w:customStyle="1" w:styleId="9068D7141D6C4F4F98FEF569C17AE3BF6">
    <w:name w:val="9068D7141D6C4F4F98FEF569C17AE3BF6"/>
    <w:rsid w:val="0056228B"/>
    <w:pPr>
      <w:spacing w:after="0" w:line="480" w:lineRule="auto"/>
      <w:jc w:val="center"/>
    </w:pPr>
    <w:rPr>
      <w:kern w:val="24"/>
      <w:sz w:val="24"/>
      <w:szCs w:val="24"/>
      <w:lang w:eastAsia="ja-JP"/>
    </w:rPr>
  </w:style>
  <w:style w:type="paragraph" w:customStyle="1" w:styleId="FCE9B79E5DEE4A6CAD33386BB3FAA26C22">
    <w:name w:val="FCE9B79E5DEE4A6CAD33386BB3FAA26C22"/>
    <w:rsid w:val="0056228B"/>
    <w:pPr>
      <w:spacing w:after="0" w:line="480" w:lineRule="auto"/>
      <w:jc w:val="center"/>
    </w:pPr>
    <w:rPr>
      <w:kern w:val="24"/>
      <w:sz w:val="24"/>
      <w:szCs w:val="24"/>
      <w:lang w:eastAsia="ja-JP"/>
    </w:rPr>
  </w:style>
  <w:style w:type="paragraph" w:customStyle="1" w:styleId="FE6E0EA525104AC2AE54892E07EF57136">
    <w:name w:val="FE6E0EA525104AC2AE54892E07EF57136"/>
    <w:rsid w:val="0056228B"/>
    <w:pPr>
      <w:spacing w:after="0" w:line="480" w:lineRule="auto"/>
      <w:jc w:val="center"/>
    </w:pPr>
    <w:rPr>
      <w:kern w:val="24"/>
      <w:sz w:val="24"/>
      <w:szCs w:val="24"/>
      <w:lang w:eastAsia="ja-JP"/>
    </w:rPr>
  </w:style>
  <w:style w:type="paragraph" w:customStyle="1" w:styleId="5CA3F240C1B640C1BFACC528DA165F026">
    <w:name w:val="5CA3F240C1B640C1BFACC528DA165F026"/>
    <w:rsid w:val="0056228B"/>
    <w:pPr>
      <w:spacing w:after="0" w:line="480" w:lineRule="auto"/>
      <w:jc w:val="center"/>
    </w:pPr>
    <w:rPr>
      <w:kern w:val="24"/>
      <w:sz w:val="24"/>
      <w:szCs w:val="24"/>
      <w:lang w:eastAsia="ja-JP"/>
    </w:rPr>
  </w:style>
  <w:style w:type="paragraph" w:customStyle="1" w:styleId="3022DCD6740E47FFB78BFD0D11075B676">
    <w:name w:val="3022DCD6740E47FFB78BFD0D11075B676"/>
    <w:rsid w:val="0056228B"/>
    <w:pPr>
      <w:spacing w:after="0" w:line="480" w:lineRule="auto"/>
      <w:jc w:val="center"/>
    </w:pPr>
    <w:rPr>
      <w:kern w:val="24"/>
      <w:sz w:val="24"/>
      <w:szCs w:val="24"/>
      <w:lang w:eastAsia="ja-JP"/>
    </w:rPr>
  </w:style>
  <w:style w:type="paragraph" w:customStyle="1" w:styleId="0CB4478DE6144C3B9067E56FCC593F194">
    <w:name w:val="0CB4478DE6144C3B9067E56FCC593F194"/>
    <w:rsid w:val="0056228B"/>
    <w:pPr>
      <w:spacing w:after="0" w:line="480" w:lineRule="auto"/>
      <w:ind w:firstLine="720"/>
    </w:pPr>
    <w:rPr>
      <w:kern w:val="24"/>
      <w:sz w:val="24"/>
      <w:szCs w:val="24"/>
      <w:lang w:eastAsia="ja-JP"/>
    </w:rPr>
  </w:style>
  <w:style w:type="paragraph" w:customStyle="1" w:styleId="D21480A428D946AF92C899187D3FF49220">
    <w:name w:val="D21480A428D946AF92C899187D3FF49220"/>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3">
    <w:name w:val="1043A699BB804B11B1F6E1D80252B12B23"/>
    <w:rsid w:val="0056228B"/>
    <w:pPr>
      <w:spacing w:after="0" w:line="480" w:lineRule="auto"/>
      <w:ind w:firstLine="720"/>
    </w:pPr>
    <w:rPr>
      <w:kern w:val="24"/>
      <w:sz w:val="24"/>
      <w:szCs w:val="24"/>
      <w:lang w:eastAsia="ja-JP"/>
    </w:rPr>
  </w:style>
  <w:style w:type="paragraph" w:customStyle="1" w:styleId="EAD8666E4E6F4778954EE5D6CFAE1BB323">
    <w:name w:val="EAD8666E4E6F4778954EE5D6CFAE1BB323"/>
    <w:rsid w:val="0056228B"/>
    <w:pPr>
      <w:spacing w:after="0" w:line="480" w:lineRule="auto"/>
      <w:ind w:firstLine="720"/>
    </w:pPr>
    <w:rPr>
      <w:kern w:val="24"/>
      <w:sz w:val="24"/>
      <w:szCs w:val="24"/>
      <w:lang w:eastAsia="ja-JP"/>
    </w:rPr>
  </w:style>
  <w:style w:type="paragraph" w:customStyle="1" w:styleId="EDB6D73C8D2B4D36919744FFF9066B3F23">
    <w:name w:val="EDB6D73C8D2B4D36919744FFF9066B3F23"/>
    <w:rsid w:val="0056228B"/>
    <w:pPr>
      <w:spacing w:after="0" w:line="480" w:lineRule="auto"/>
      <w:ind w:firstLine="720"/>
    </w:pPr>
    <w:rPr>
      <w:kern w:val="24"/>
      <w:sz w:val="24"/>
      <w:szCs w:val="24"/>
      <w:lang w:eastAsia="ja-JP"/>
    </w:rPr>
  </w:style>
  <w:style w:type="paragraph" w:customStyle="1" w:styleId="AF216A8B3E944A29A9C437BA097ECF1F23">
    <w:name w:val="AF216A8B3E944A29A9C437BA097ECF1F23"/>
    <w:rsid w:val="0056228B"/>
    <w:pPr>
      <w:spacing w:after="0" w:line="480" w:lineRule="auto"/>
      <w:ind w:firstLine="720"/>
    </w:pPr>
    <w:rPr>
      <w:kern w:val="24"/>
      <w:sz w:val="24"/>
      <w:szCs w:val="24"/>
      <w:lang w:eastAsia="ja-JP"/>
    </w:rPr>
  </w:style>
  <w:style w:type="paragraph" w:customStyle="1" w:styleId="4AAD7531271E449B8D81B0B0A140E29623">
    <w:name w:val="4AAD7531271E449B8D81B0B0A140E29623"/>
    <w:rsid w:val="0056228B"/>
    <w:pPr>
      <w:spacing w:after="0" w:line="480" w:lineRule="auto"/>
      <w:ind w:firstLine="720"/>
    </w:pPr>
    <w:rPr>
      <w:kern w:val="24"/>
      <w:sz w:val="24"/>
      <w:szCs w:val="24"/>
      <w:lang w:eastAsia="ja-JP"/>
    </w:rPr>
  </w:style>
  <w:style w:type="paragraph" w:customStyle="1" w:styleId="B1462BC7707C4C7094EFBAE007B1C7F023">
    <w:name w:val="B1462BC7707C4C7094EFBAE007B1C7F023"/>
    <w:rsid w:val="0056228B"/>
    <w:pPr>
      <w:spacing w:after="0" w:line="480" w:lineRule="auto"/>
      <w:ind w:firstLine="720"/>
    </w:pPr>
    <w:rPr>
      <w:kern w:val="24"/>
      <w:sz w:val="24"/>
      <w:szCs w:val="24"/>
      <w:lang w:eastAsia="ja-JP"/>
    </w:rPr>
  </w:style>
  <w:style w:type="paragraph" w:customStyle="1" w:styleId="958D05060B6A45E585545B513B1FFEDE23">
    <w:name w:val="958D05060B6A45E585545B513B1FFEDE23"/>
    <w:rsid w:val="0056228B"/>
    <w:pPr>
      <w:spacing w:after="0" w:line="480" w:lineRule="auto"/>
      <w:ind w:firstLine="720"/>
    </w:pPr>
    <w:rPr>
      <w:kern w:val="24"/>
      <w:sz w:val="24"/>
      <w:szCs w:val="24"/>
      <w:lang w:eastAsia="ja-JP"/>
    </w:rPr>
  </w:style>
  <w:style w:type="paragraph" w:customStyle="1" w:styleId="9068D7141D6C4F4F98FEF569C17AE3BF7">
    <w:name w:val="9068D7141D6C4F4F98FEF569C17AE3BF7"/>
    <w:rsid w:val="0056228B"/>
    <w:pPr>
      <w:spacing w:after="0" w:line="480" w:lineRule="auto"/>
      <w:jc w:val="center"/>
    </w:pPr>
    <w:rPr>
      <w:kern w:val="24"/>
      <w:sz w:val="24"/>
      <w:szCs w:val="24"/>
      <w:lang w:eastAsia="ja-JP"/>
    </w:rPr>
  </w:style>
  <w:style w:type="paragraph" w:customStyle="1" w:styleId="FCE9B79E5DEE4A6CAD33386BB3FAA26C23">
    <w:name w:val="FCE9B79E5DEE4A6CAD33386BB3FAA26C23"/>
    <w:rsid w:val="0056228B"/>
    <w:pPr>
      <w:spacing w:after="0" w:line="480" w:lineRule="auto"/>
      <w:jc w:val="center"/>
    </w:pPr>
    <w:rPr>
      <w:kern w:val="24"/>
      <w:sz w:val="24"/>
      <w:szCs w:val="24"/>
      <w:lang w:eastAsia="ja-JP"/>
    </w:rPr>
  </w:style>
  <w:style w:type="paragraph" w:customStyle="1" w:styleId="FE6E0EA525104AC2AE54892E07EF57137">
    <w:name w:val="FE6E0EA525104AC2AE54892E07EF57137"/>
    <w:rsid w:val="0056228B"/>
    <w:pPr>
      <w:spacing w:after="0" w:line="480" w:lineRule="auto"/>
      <w:jc w:val="center"/>
    </w:pPr>
    <w:rPr>
      <w:kern w:val="24"/>
      <w:sz w:val="24"/>
      <w:szCs w:val="24"/>
      <w:lang w:eastAsia="ja-JP"/>
    </w:rPr>
  </w:style>
  <w:style w:type="paragraph" w:customStyle="1" w:styleId="5CA3F240C1B640C1BFACC528DA165F027">
    <w:name w:val="5CA3F240C1B640C1BFACC528DA165F027"/>
    <w:rsid w:val="0056228B"/>
    <w:pPr>
      <w:spacing w:after="0" w:line="480" w:lineRule="auto"/>
      <w:jc w:val="center"/>
    </w:pPr>
    <w:rPr>
      <w:kern w:val="24"/>
      <w:sz w:val="24"/>
      <w:szCs w:val="24"/>
      <w:lang w:eastAsia="ja-JP"/>
    </w:rPr>
  </w:style>
  <w:style w:type="paragraph" w:customStyle="1" w:styleId="3022DCD6740E47FFB78BFD0D11075B677">
    <w:name w:val="3022DCD6740E47FFB78BFD0D11075B677"/>
    <w:rsid w:val="0056228B"/>
    <w:pPr>
      <w:spacing w:after="0" w:line="480" w:lineRule="auto"/>
      <w:jc w:val="center"/>
    </w:pPr>
    <w:rPr>
      <w:kern w:val="24"/>
      <w:sz w:val="24"/>
      <w:szCs w:val="24"/>
      <w:lang w:eastAsia="ja-JP"/>
    </w:rPr>
  </w:style>
  <w:style w:type="paragraph" w:customStyle="1" w:styleId="0CB4478DE6144C3B9067E56FCC593F195">
    <w:name w:val="0CB4478DE6144C3B9067E56FCC593F195"/>
    <w:rsid w:val="0056228B"/>
    <w:pPr>
      <w:spacing w:after="0" w:line="480" w:lineRule="auto"/>
      <w:ind w:firstLine="720"/>
    </w:pPr>
    <w:rPr>
      <w:kern w:val="24"/>
      <w:sz w:val="24"/>
      <w:szCs w:val="24"/>
      <w:lang w:eastAsia="ja-JP"/>
    </w:rPr>
  </w:style>
  <w:style w:type="paragraph" w:customStyle="1" w:styleId="D21480A428D946AF92C899187D3FF49221">
    <w:name w:val="D21480A428D946AF92C899187D3FF49221"/>
    <w:rsid w:val="0056228B"/>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4">
    <w:name w:val="1043A699BB804B11B1F6E1D80252B12B24"/>
    <w:rsid w:val="0056228B"/>
    <w:pPr>
      <w:spacing w:after="0" w:line="480" w:lineRule="auto"/>
      <w:ind w:firstLine="720"/>
    </w:pPr>
    <w:rPr>
      <w:kern w:val="24"/>
      <w:sz w:val="24"/>
      <w:szCs w:val="24"/>
      <w:lang w:eastAsia="ja-JP"/>
    </w:rPr>
  </w:style>
  <w:style w:type="paragraph" w:customStyle="1" w:styleId="EDB6D73C8D2B4D36919744FFF9066B3F24">
    <w:name w:val="EDB6D73C8D2B4D36919744FFF9066B3F24"/>
    <w:rsid w:val="0056228B"/>
    <w:pPr>
      <w:spacing w:after="0" w:line="480" w:lineRule="auto"/>
      <w:ind w:firstLine="720"/>
    </w:pPr>
    <w:rPr>
      <w:kern w:val="24"/>
      <w:sz w:val="24"/>
      <w:szCs w:val="24"/>
      <w:lang w:eastAsia="ja-JP"/>
    </w:rPr>
  </w:style>
  <w:style w:type="paragraph" w:customStyle="1" w:styleId="AF216A8B3E944A29A9C437BA097ECF1F24">
    <w:name w:val="AF216A8B3E944A29A9C437BA097ECF1F24"/>
    <w:rsid w:val="0056228B"/>
    <w:pPr>
      <w:spacing w:after="0" w:line="480" w:lineRule="auto"/>
      <w:ind w:firstLine="720"/>
    </w:pPr>
    <w:rPr>
      <w:kern w:val="24"/>
      <w:sz w:val="24"/>
      <w:szCs w:val="24"/>
      <w:lang w:eastAsia="ja-JP"/>
    </w:rPr>
  </w:style>
  <w:style w:type="paragraph" w:customStyle="1" w:styleId="4AAD7531271E449B8D81B0B0A140E29624">
    <w:name w:val="4AAD7531271E449B8D81B0B0A140E29624"/>
    <w:rsid w:val="0056228B"/>
    <w:pPr>
      <w:spacing w:after="0" w:line="480" w:lineRule="auto"/>
      <w:ind w:firstLine="720"/>
    </w:pPr>
    <w:rPr>
      <w:kern w:val="24"/>
      <w:sz w:val="24"/>
      <w:szCs w:val="24"/>
      <w:lang w:eastAsia="ja-JP"/>
    </w:rPr>
  </w:style>
  <w:style w:type="paragraph" w:customStyle="1" w:styleId="B1462BC7707C4C7094EFBAE007B1C7F024">
    <w:name w:val="B1462BC7707C4C7094EFBAE007B1C7F024"/>
    <w:rsid w:val="0056228B"/>
    <w:pPr>
      <w:spacing w:after="0" w:line="480" w:lineRule="auto"/>
      <w:ind w:firstLine="720"/>
    </w:pPr>
    <w:rPr>
      <w:kern w:val="24"/>
      <w:sz w:val="24"/>
      <w:szCs w:val="24"/>
      <w:lang w:eastAsia="ja-JP"/>
    </w:rPr>
  </w:style>
  <w:style w:type="paragraph" w:customStyle="1" w:styleId="958D05060B6A45E585545B513B1FFEDE24">
    <w:name w:val="958D05060B6A45E585545B513B1FFEDE24"/>
    <w:rsid w:val="0056228B"/>
    <w:pPr>
      <w:spacing w:after="0" w:line="480" w:lineRule="auto"/>
      <w:ind w:firstLine="720"/>
    </w:pPr>
    <w:rPr>
      <w:kern w:val="24"/>
      <w:sz w:val="24"/>
      <w:szCs w:val="24"/>
      <w:lang w:eastAsia="ja-JP"/>
    </w:rPr>
  </w:style>
  <w:style w:type="paragraph" w:customStyle="1" w:styleId="9068D7141D6C4F4F98FEF569C17AE3BF8">
    <w:name w:val="9068D7141D6C4F4F98FEF569C17AE3BF8"/>
    <w:rsid w:val="00356A6C"/>
    <w:pPr>
      <w:spacing w:after="0" w:line="480" w:lineRule="auto"/>
      <w:jc w:val="center"/>
    </w:pPr>
    <w:rPr>
      <w:kern w:val="24"/>
      <w:sz w:val="24"/>
      <w:szCs w:val="24"/>
      <w:lang w:eastAsia="ja-JP"/>
    </w:rPr>
  </w:style>
  <w:style w:type="paragraph" w:customStyle="1" w:styleId="FCE9B79E5DEE4A6CAD33386BB3FAA26C24">
    <w:name w:val="FCE9B79E5DEE4A6CAD33386BB3FAA26C24"/>
    <w:rsid w:val="00356A6C"/>
    <w:pPr>
      <w:spacing w:after="0" w:line="480" w:lineRule="auto"/>
      <w:jc w:val="center"/>
    </w:pPr>
    <w:rPr>
      <w:kern w:val="24"/>
      <w:sz w:val="24"/>
      <w:szCs w:val="24"/>
      <w:lang w:eastAsia="ja-JP"/>
    </w:rPr>
  </w:style>
  <w:style w:type="paragraph" w:customStyle="1" w:styleId="FE6E0EA525104AC2AE54892E07EF57138">
    <w:name w:val="FE6E0EA525104AC2AE54892E07EF57138"/>
    <w:rsid w:val="00356A6C"/>
    <w:pPr>
      <w:spacing w:after="0" w:line="480" w:lineRule="auto"/>
      <w:jc w:val="center"/>
    </w:pPr>
    <w:rPr>
      <w:kern w:val="24"/>
      <w:sz w:val="24"/>
      <w:szCs w:val="24"/>
      <w:lang w:eastAsia="ja-JP"/>
    </w:rPr>
  </w:style>
  <w:style w:type="paragraph" w:customStyle="1" w:styleId="5CA3F240C1B640C1BFACC528DA165F028">
    <w:name w:val="5CA3F240C1B640C1BFACC528DA165F028"/>
    <w:rsid w:val="00356A6C"/>
    <w:pPr>
      <w:spacing w:after="0" w:line="480" w:lineRule="auto"/>
      <w:jc w:val="center"/>
    </w:pPr>
    <w:rPr>
      <w:kern w:val="24"/>
      <w:sz w:val="24"/>
      <w:szCs w:val="24"/>
      <w:lang w:eastAsia="ja-JP"/>
    </w:rPr>
  </w:style>
  <w:style w:type="paragraph" w:customStyle="1" w:styleId="3022DCD6740E47FFB78BFD0D11075B678">
    <w:name w:val="3022DCD6740E47FFB78BFD0D11075B678"/>
    <w:rsid w:val="00356A6C"/>
    <w:pPr>
      <w:spacing w:after="0" w:line="480" w:lineRule="auto"/>
      <w:jc w:val="center"/>
    </w:pPr>
    <w:rPr>
      <w:kern w:val="24"/>
      <w:sz w:val="24"/>
      <w:szCs w:val="24"/>
      <w:lang w:eastAsia="ja-JP"/>
    </w:rPr>
  </w:style>
  <w:style w:type="paragraph" w:customStyle="1" w:styleId="0CB4478DE6144C3B9067E56FCC593F196">
    <w:name w:val="0CB4478DE6144C3B9067E56FCC593F196"/>
    <w:rsid w:val="00356A6C"/>
    <w:pPr>
      <w:spacing w:after="0" w:line="480" w:lineRule="auto"/>
      <w:ind w:firstLine="720"/>
    </w:pPr>
    <w:rPr>
      <w:kern w:val="24"/>
      <w:sz w:val="24"/>
      <w:szCs w:val="24"/>
      <w:lang w:eastAsia="ja-JP"/>
    </w:rPr>
  </w:style>
  <w:style w:type="paragraph" w:customStyle="1" w:styleId="D21480A428D946AF92C899187D3FF49222">
    <w:name w:val="D21480A428D946AF92C899187D3FF49222"/>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5">
    <w:name w:val="1043A699BB804B11B1F6E1D80252B12B25"/>
    <w:rsid w:val="00356A6C"/>
    <w:pPr>
      <w:spacing w:after="0" w:line="480" w:lineRule="auto"/>
      <w:ind w:firstLine="720"/>
    </w:pPr>
    <w:rPr>
      <w:kern w:val="24"/>
      <w:sz w:val="24"/>
      <w:szCs w:val="24"/>
      <w:lang w:eastAsia="ja-JP"/>
    </w:rPr>
  </w:style>
  <w:style w:type="paragraph" w:customStyle="1" w:styleId="EDB6D73C8D2B4D36919744FFF9066B3F25">
    <w:name w:val="EDB6D73C8D2B4D36919744FFF9066B3F25"/>
    <w:rsid w:val="00356A6C"/>
    <w:pPr>
      <w:spacing w:after="0" w:line="480" w:lineRule="auto"/>
      <w:ind w:firstLine="720"/>
    </w:pPr>
    <w:rPr>
      <w:kern w:val="24"/>
      <w:sz w:val="24"/>
      <w:szCs w:val="24"/>
      <w:lang w:eastAsia="ja-JP"/>
    </w:rPr>
  </w:style>
  <w:style w:type="paragraph" w:customStyle="1" w:styleId="AF216A8B3E944A29A9C437BA097ECF1F25">
    <w:name w:val="AF216A8B3E944A29A9C437BA097ECF1F25"/>
    <w:rsid w:val="00356A6C"/>
    <w:pPr>
      <w:spacing w:after="0" w:line="480" w:lineRule="auto"/>
      <w:ind w:firstLine="720"/>
    </w:pPr>
    <w:rPr>
      <w:kern w:val="24"/>
      <w:sz w:val="24"/>
      <w:szCs w:val="24"/>
      <w:lang w:eastAsia="ja-JP"/>
    </w:rPr>
  </w:style>
  <w:style w:type="paragraph" w:customStyle="1" w:styleId="4AAD7531271E449B8D81B0B0A140E29625">
    <w:name w:val="4AAD7531271E449B8D81B0B0A140E29625"/>
    <w:rsid w:val="00356A6C"/>
    <w:pPr>
      <w:spacing w:after="0" w:line="480" w:lineRule="auto"/>
      <w:ind w:firstLine="720"/>
    </w:pPr>
    <w:rPr>
      <w:kern w:val="24"/>
      <w:sz w:val="24"/>
      <w:szCs w:val="24"/>
      <w:lang w:eastAsia="ja-JP"/>
    </w:rPr>
  </w:style>
  <w:style w:type="paragraph" w:customStyle="1" w:styleId="B1462BC7707C4C7094EFBAE007B1C7F025">
    <w:name w:val="B1462BC7707C4C7094EFBAE007B1C7F025"/>
    <w:rsid w:val="00356A6C"/>
    <w:pPr>
      <w:spacing w:after="0" w:line="480" w:lineRule="auto"/>
      <w:ind w:firstLine="720"/>
    </w:pPr>
    <w:rPr>
      <w:kern w:val="24"/>
      <w:sz w:val="24"/>
      <w:szCs w:val="24"/>
      <w:lang w:eastAsia="ja-JP"/>
    </w:rPr>
  </w:style>
  <w:style w:type="paragraph" w:customStyle="1" w:styleId="958D05060B6A45E585545B513B1FFEDE25">
    <w:name w:val="958D05060B6A45E585545B513B1FFEDE25"/>
    <w:rsid w:val="00356A6C"/>
    <w:pPr>
      <w:spacing w:after="0" w:line="480" w:lineRule="auto"/>
      <w:ind w:firstLine="720"/>
    </w:pPr>
    <w:rPr>
      <w:kern w:val="24"/>
      <w:sz w:val="24"/>
      <w:szCs w:val="24"/>
      <w:lang w:eastAsia="ja-JP"/>
    </w:rPr>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 w:type="paragraph" w:customStyle="1" w:styleId="0CB4478DE6144C3B9067E56FCC593F197">
    <w:name w:val="0CB4478DE6144C3B9067E56FCC593F197"/>
    <w:rsid w:val="00356A6C"/>
    <w:pPr>
      <w:spacing w:after="0" w:line="480" w:lineRule="auto"/>
      <w:ind w:firstLine="720"/>
    </w:pPr>
    <w:rPr>
      <w:kern w:val="24"/>
      <w:sz w:val="24"/>
      <w:szCs w:val="24"/>
      <w:lang w:eastAsia="ja-JP"/>
    </w:rPr>
  </w:style>
  <w:style w:type="paragraph" w:customStyle="1" w:styleId="D21480A428D946AF92C899187D3FF49223">
    <w:name w:val="D21480A428D946AF92C899187D3FF49223"/>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6">
    <w:name w:val="1043A699BB804B11B1F6E1D80252B12B26"/>
    <w:rsid w:val="00356A6C"/>
    <w:pPr>
      <w:spacing w:after="0" w:line="480" w:lineRule="auto"/>
      <w:ind w:firstLine="720"/>
    </w:pPr>
    <w:rPr>
      <w:kern w:val="24"/>
      <w:sz w:val="24"/>
      <w:szCs w:val="24"/>
      <w:lang w:eastAsia="ja-JP"/>
    </w:rPr>
  </w:style>
  <w:style w:type="paragraph" w:customStyle="1" w:styleId="EDB6D73C8D2B4D36919744FFF9066B3F26">
    <w:name w:val="EDB6D73C8D2B4D36919744FFF9066B3F26"/>
    <w:rsid w:val="00356A6C"/>
    <w:pPr>
      <w:spacing w:after="0" w:line="480" w:lineRule="auto"/>
      <w:ind w:firstLine="720"/>
    </w:pPr>
    <w:rPr>
      <w:kern w:val="24"/>
      <w:sz w:val="24"/>
      <w:szCs w:val="24"/>
      <w:lang w:eastAsia="ja-JP"/>
    </w:rPr>
  </w:style>
  <w:style w:type="paragraph" w:customStyle="1" w:styleId="AF216A8B3E944A29A9C437BA097ECF1F26">
    <w:name w:val="AF216A8B3E944A29A9C437BA097ECF1F26"/>
    <w:rsid w:val="00356A6C"/>
    <w:pPr>
      <w:spacing w:after="0" w:line="480" w:lineRule="auto"/>
      <w:ind w:firstLine="720"/>
    </w:pPr>
    <w:rPr>
      <w:kern w:val="24"/>
      <w:sz w:val="24"/>
      <w:szCs w:val="24"/>
      <w:lang w:eastAsia="ja-JP"/>
    </w:rPr>
  </w:style>
  <w:style w:type="paragraph" w:customStyle="1" w:styleId="4AAD7531271E449B8D81B0B0A140E29626">
    <w:name w:val="4AAD7531271E449B8D81B0B0A140E29626"/>
    <w:rsid w:val="00356A6C"/>
    <w:pPr>
      <w:spacing w:after="0" w:line="480" w:lineRule="auto"/>
      <w:ind w:firstLine="720"/>
    </w:pPr>
    <w:rPr>
      <w:kern w:val="24"/>
      <w:sz w:val="24"/>
      <w:szCs w:val="24"/>
      <w:lang w:eastAsia="ja-JP"/>
    </w:rPr>
  </w:style>
  <w:style w:type="paragraph" w:customStyle="1" w:styleId="B1462BC7707C4C7094EFBAE007B1C7F026">
    <w:name w:val="B1462BC7707C4C7094EFBAE007B1C7F026"/>
    <w:rsid w:val="00356A6C"/>
    <w:pPr>
      <w:spacing w:after="0" w:line="480" w:lineRule="auto"/>
      <w:ind w:firstLine="720"/>
    </w:pPr>
    <w:rPr>
      <w:kern w:val="24"/>
      <w:sz w:val="24"/>
      <w:szCs w:val="24"/>
      <w:lang w:eastAsia="ja-JP"/>
    </w:rPr>
  </w:style>
  <w:style w:type="paragraph" w:customStyle="1" w:styleId="958D05060B6A45E585545B513B1FFEDE26">
    <w:name w:val="958D05060B6A45E585545B513B1FFEDE26"/>
    <w:rsid w:val="00356A6C"/>
    <w:pPr>
      <w:spacing w:after="0" w:line="480" w:lineRule="auto"/>
      <w:ind w:firstLine="720"/>
    </w:pPr>
    <w:rPr>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B0FF65C-0196-4903-9C1A-92B61D152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663</TotalTime>
  <Pages>6</Pages>
  <Words>1295</Words>
  <Characters>6243</Characters>
  <Application>Microsoft Office Word</Application>
  <DocSecurity>0</DocSecurity>
  <Lines>215</Lines>
  <Paragraphs>153</Paragraphs>
  <ScaleCrop>false</ScaleCrop>
  <HeadingPairs>
    <vt:vector size="2" baseType="variant">
      <vt:variant>
        <vt:lpstr>Title</vt:lpstr>
      </vt:variant>
      <vt:variant>
        <vt:i4>1</vt:i4>
      </vt:variant>
    </vt:vector>
  </HeadingPairs>
  <TitlesOfParts>
    <vt:vector size="1" baseType="lpstr">
      <vt:lpstr>An Exploration of Trauma, Development, and Spirituality</vt:lpstr>
    </vt:vector>
  </TitlesOfParts>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Exploration of Trauma, Development, and Spirituality</dc:title>
  <dc:subject/>
  <dc:creator>Anthony Boen</dc:creator>
  <cp:keywords/>
  <dc:description/>
  <cp:lastModifiedBy>Site Supervisor</cp:lastModifiedBy>
  <cp:revision>6</cp:revision>
  <dcterms:created xsi:type="dcterms:W3CDTF">2023-07-13T13:35:00Z</dcterms:created>
  <dcterms:modified xsi:type="dcterms:W3CDTF">2023-07-14T14:56:00Z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1e3d5719bb3d2df4a1fcfab3c123083f0afd896409831546f4142313bc783256</vt:lpwstr>
  </property>
</Properties>
</file>